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DFC10" w14:textId="77777777" w:rsidR="00B7609C" w:rsidRDefault="006774B6" w:rsidP="00A66D5B">
      <w:pPr>
        <w:ind w:firstLine="0"/>
      </w:pPr>
      <w:r>
        <w:rPr>
          <w:noProof/>
          <w:lang w:eastAsia="ru-RU"/>
        </w:rPr>
        <mc:AlternateContent>
          <mc:Choice Requires="wps">
            <w:drawing>
              <wp:anchor distT="0" distB="0" distL="114300" distR="114300" simplePos="0" relativeHeight="251658240" behindDoc="0" locked="0" layoutInCell="1" allowOverlap="1" wp14:anchorId="5A30E759" wp14:editId="2128376C">
                <wp:simplePos x="0" y="0"/>
                <wp:positionH relativeFrom="page">
                  <wp:align>center</wp:align>
                </wp:positionH>
                <wp:positionV relativeFrom="page">
                  <wp:align>center</wp:align>
                </wp:positionV>
                <wp:extent cx="7113905" cy="8264525"/>
                <wp:effectExtent l="3175" t="2540" r="0" b="635"/>
                <wp:wrapNone/>
                <wp:docPr id="7" name="Текстовое 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3905" cy="82645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0A0" w:firstRow="1" w:lastRow="0" w:firstColumn="1" w:lastColumn="0" w:noHBand="0" w:noVBand="0"/>
                            </w:tblPr>
                            <w:tblGrid>
                              <w:gridCol w:w="5809"/>
                              <w:gridCol w:w="5409"/>
                            </w:tblGrid>
                            <w:tr w:rsidR="00B168AB" w:rsidRPr="0029168E" w14:paraId="1153FA7F" w14:textId="77777777" w:rsidTr="0029168E">
                              <w:trPr>
                                <w:jc w:val="center"/>
                              </w:trPr>
                              <w:tc>
                                <w:tcPr>
                                  <w:tcW w:w="2568" w:type="pct"/>
                                  <w:vAlign w:val="center"/>
                                </w:tcPr>
                                <w:p w14:paraId="1CC47D0E" w14:textId="77777777" w:rsidR="00B168AB" w:rsidRPr="0029168E" w:rsidRDefault="00B168AB">
                                  <w:pPr>
                                    <w:jc w:val="right"/>
                                  </w:pPr>
                                  <w:r>
                                    <w:rPr>
                                      <w:noProof/>
                                      <w:lang w:eastAsia="ru-RU"/>
                                    </w:rPr>
                                    <w:drawing>
                                      <wp:inline distT="0" distB="0" distL="0" distR="0" wp14:anchorId="678B709C" wp14:editId="6B6BF96B">
                                        <wp:extent cx="2771775" cy="3343275"/>
                                        <wp:effectExtent l="0" t="0" r="9525" b="9525"/>
                                        <wp:docPr id="2" name="Рисунок 6" descr="http://edu.znate.ru/tw_files2/urls_32/70/d-69356/69356_html_m17017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du.znate.ru/tw_files2/urls_32/70/d-69356/69356_html_m17017ff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3343275"/>
                                                </a:xfrm>
                                                <a:prstGeom prst="rect">
                                                  <a:avLst/>
                                                </a:prstGeom>
                                                <a:noFill/>
                                                <a:ln>
                                                  <a:noFill/>
                                                </a:ln>
                                              </pic:spPr>
                                            </pic:pic>
                                          </a:graphicData>
                                        </a:graphic>
                                      </wp:inline>
                                    </w:drawing>
                                  </w:r>
                                </w:p>
                                <w:p w14:paraId="38FE4D2A" w14:textId="77777777" w:rsidR="00B168AB" w:rsidRPr="0029168E" w:rsidRDefault="00B168AB" w:rsidP="000469BA">
                                  <w:pPr>
                                    <w:ind w:firstLine="0"/>
                                    <w:jc w:val="center"/>
                                    <w:rPr>
                                      <w:szCs w:val="24"/>
                                    </w:rPr>
                                  </w:pPr>
                                </w:p>
                              </w:tc>
                              <w:tc>
                                <w:tcPr>
                                  <w:tcW w:w="2432" w:type="pct"/>
                                  <w:vAlign w:val="center"/>
                                </w:tcPr>
                                <w:p w14:paraId="0EE31E40" w14:textId="77777777" w:rsidR="00B168AB" w:rsidRPr="0029168E" w:rsidRDefault="00B168AB" w:rsidP="00C802E0">
                                  <w:pPr>
                                    <w:pStyle w:val="a5"/>
                                  </w:pPr>
                                  <w:r w:rsidRPr="0029168E">
                                    <w:t>итоговый отчет</w:t>
                                  </w:r>
                                </w:p>
                                <w:p w14:paraId="3A0C367F" w14:textId="77777777" w:rsidR="00B168AB" w:rsidRPr="0029168E" w:rsidRDefault="00B168AB" w:rsidP="00A0532B">
                                  <w:pPr>
                                    <w:pStyle w:val="a4"/>
                                    <w:jc w:val="center"/>
                                    <w:rPr>
                                      <w:rStyle w:val="a6"/>
                                      <w:sz w:val="32"/>
                                    </w:rPr>
                                  </w:pPr>
                                  <w:r w:rsidRPr="0029168E">
                                    <w:rPr>
                                      <w:rStyle w:val="a6"/>
                                      <w:sz w:val="32"/>
                                    </w:rPr>
                                    <w:t>отдела образования администрации вичугского муниципального района</w:t>
                                  </w:r>
                                </w:p>
                                <w:p w14:paraId="0193774A" w14:textId="77777777" w:rsidR="00B168AB" w:rsidRPr="0029168E" w:rsidRDefault="00B168AB" w:rsidP="000469BA">
                                  <w:pPr>
                                    <w:pStyle w:val="a4"/>
                                    <w:jc w:val="center"/>
                                  </w:pPr>
                                  <w:r w:rsidRPr="0029168E">
                                    <w:rPr>
                                      <w:rStyle w:val="a6"/>
                                      <w:sz w:val="32"/>
                                    </w:rPr>
                                    <w:t>о результатах анализа состояния и перспектив разв</w:t>
                                  </w:r>
                                  <w:r>
                                    <w:rPr>
                                      <w:rStyle w:val="a6"/>
                                      <w:sz w:val="32"/>
                                    </w:rPr>
                                    <w:t>ития системы образования за 2019</w:t>
                                  </w:r>
                                  <w:r w:rsidRPr="0029168E">
                                    <w:rPr>
                                      <w:rStyle w:val="a6"/>
                                      <w:sz w:val="32"/>
                                    </w:rPr>
                                    <w:t> год</w:t>
                                  </w:r>
                                </w:p>
                              </w:tc>
                            </w:tr>
                          </w:tbl>
                          <w:p w14:paraId="5DBD9ED8" w14:textId="77777777" w:rsidR="00B168AB" w:rsidRDefault="00B168AB"/>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0E759" id="_x0000_t202" coordsize="21600,21600" o:spt="202" path="m,l,21600r21600,l21600,xe">
                <v:stroke joinstyle="miter"/>
                <v:path gradientshapeok="t" o:connecttype="rect"/>
              </v:shapetype>
              <v:shape id="Текстовое поле 138" o:spid="_x0000_s1026" type="#_x0000_t202" style="position:absolute;left:0;text-align:left;margin-left:0;margin-top:0;width:560.15pt;height:650.7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" stroked="f" strokeweight=".5pt">
                <v:path arrowok="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0A0" w:firstRow="1" w:lastRow="0" w:firstColumn="1" w:lastColumn="0" w:noHBand="0" w:noVBand="0"/>
                      </w:tblPr>
                      <w:tblGrid>
                        <w:gridCol w:w="5809"/>
                        <w:gridCol w:w="5409"/>
                      </w:tblGrid>
                      <w:tr w:rsidR="00B168AB" w:rsidRPr="0029168E" w14:paraId="1153FA7F" w14:textId="77777777" w:rsidTr="0029168E">
                        <w:trPr>
                          <w:jc w:val="center"/>
                        </w:trPr>
                        <w:tc>
                          <w:tcPr>
                            <w:tcW w:w="2568" w:type="pct"/>
                            <w:vAlign w:val="center"/>
                          </w:tcPr>
                          <w:p w14:paraId="1CC47D0E" w14:textId="77777777" w:rsidR="00B168AB" w:rsidRPr="0029168E" w:rsidRDefault="00B168AB">
                            <w:pPr>
                              <w:jc w:val="right"/>
                            </w:pPr>
                            <w:r>
                              <w:rPr>
                                <w:noProof/>
                                <w:lang w:eastAsia="ru-RU"/>
                              </w:rPr>
                              <w:drawing>
                                <wp:inline distT="0" distB="0" distL="0" distR="0" wp14:anchorId="678B709C" wp14:editId="6B6BF96B">
                                  <wp:extent cx="2771775" cy="3343275"/>
                                  <wp:effectExtent l="0" t="0" r="9525" b="9525"/>
                                  <wp:docPr id="2" name="Рисунок 6" descr="http://edu.znate.ru/tw_files2/urls_32/70/d-69356/69356_html_m17017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du.znate.ru/tw_files2/urls_32/70/d-69356/69356_html_m17017ff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3343275"/>
                                          </a:xfrm>
                                          <a:prstGeom prst="rect">
                                            <a:avLst/>
                                          </a:prstGeom>
                                          <a:noFill/>
                                          <a:ln>
                                            <a:noFill/>
                                          </a:ln>
                                        </pic:spPr>
                                      </pic:pic>
                                    </a:graphicData>
                                  </a:graphic>
                                </wp:inline>
                              </w:drawing>
                            </w:r>
                          </w:p>
                          <w:p w14:paraId="38FE4D2A" w14:textId="77777777" w:rsidR="00B168AB" w:rsidRPr="0029168E" w:rsidRDefault="00B168AB" w:rsidP="000469BA">
                            <w:pPr>
                              <w:ind w:firstLine="0"/>
                              <w:jc w:val="center"/>
                              <w:rPr>
                                <w:szCs w:val="24"/>
                              </w:rPr>
                            </w:pPr>
                          </w:p>
                        </w:tc>
                        <w:tc>
                          <w:tcPr>
                            <w:tcW w:w="2432" w:type="pct"/>
                            <w:vAlign w:val="center"/>
                          </w:tcPr>
                          <w:p w14:paraId="0EE31E40" w14:textId="77777777" w:rsidR="00B168AB" w:rsidRPr="0029168E" w:rsidRDefault="00B168AB" w:rsidP="00C802E0">
                            <w:pPr>
                              <w:pStyle w:val="a5"/>
                            </w:pPr>
                            <w:r w:rsidRPr="0029168E">
                              <w:t>итоговый отчет</w:t>
                            </w:r>
                          </w:p>
                          <w:p w14:paraId="3A0C367F" w14:textId="77777777" w:rsidR="00B168AB" w:rsidRPr="0029168E" w:rsidRDefault="00B168AB" w:rsidP="00A0532B">
                            <w:pPr>
                              <w:pStyle w:val="a4"/>
                              <w:jc w:val="center"/>
                              <w:rPr>
                                <w:rStyle w:val="a6"/>
                                <w:sz w:val="32"/>
                              </w:rPr>
                            </w:pPr>
                            <w:r w:rsidRPr="0029168E">
                              <w:rPr>
                                <w:rStyle w:val="a6"/>
                                <w:sz w:val="32"/>
                              </w:rPr>
                              <w:t>отдела образования администрации вичугского муниципального района</w:t>
                            </w:r>
                          </w:p>
                          <w:p w14:paraId="0193774A" w14:textId="77777777" w:rsidR="00B168AB" w:rsidRPr="0029168E" w:rsidRDefault="00B168AB" w:rsidP="000469BA">
                            <w:pPr>
                              <w:pStyle w:val="a4"/>
                              <w:jc w:val="center"/>
                            </w:pPr>
                            <w:r w:rsidRPr="0029168E">
                              <w:rPr>
                                <w:rStyle w:val="a6"/>
                                <w:sz w:val="32"/>
                              </w:rPr>
                              <w:t>о результатах анализа состояния и перспектив разв</w:t>
                            </w:r>
                            <w:r>
                              <w:rPr>
                                <w:rStyle w:val="a6"/>
                                <w:sz w:val="32"/>
                              </w:rPr>
                              <w:t>ития системы образования за 2019</w:t>
                            </w:r>
                            <w:r w:rsidRPr="0029168E">
                              <w:rPr>
                                <w:rStyle w:val="a6"/>
                                <w:sz w:val="32"/>
                              </w:rPr>
                              <w:t> год</w:t>
                            </w:r>
                          </w:p>
                        </w:tc>
                      </w:tr>
                    </w:tbl>
                    <w:p w14:paraId="5DBD9ED8" w14:textId="77777777" w:rsidR="00B168AB" w:rsidRDefault="00B168AB"/>
                  </w:txbxContent>
                </v:textbox>
                <w10:wrap anchorx="page" anchory="page"/>
              </v:shape>
            </w:pict>
          </mc:Fallback>
        </mc:AlternateContent>
      </w:r>
      <w:r w:rsidR="00B7609C">
        <w:br w:type="page"/>
      </w:r>
    </w:p>
    <w:p w14:paraId="2ABBA464" w14:textId="77777777" w:rsidR="00B7609C" w:rsidRDefault="00B7609C" w:rsidP="009007EB">
      <w:pPr>
        <w:pStyle w:val="ab"/>
        <w:jc w:val="center"/>
      </w:pPr>
      <w:r>
        <w:lastRenderedPageBreak/>
        <w:t>Оглавление</w:t>
      </w:r>
    </w:p>
    <w:p w14:paraId="24235806" w14:textId="449B059A" w:rsidR="00443197" w:rsidRDefault="00B7609C">
      <w:pPr>
        <w:pStyle w:val="12"/>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56497607" w:history="1">
        <w:r w:rsidR="00443197" w:rsidRPr="00974AAC">
          <w:rPr>
            <w:rStyle w:val="ac"/>
            <w:noProof/>
          </w:rPr>
          <w:t>Перечень сокращений</w:t>
        </w:r>
        <w:r w:rsidR="00443197">
          <w:rPr>
            <w:noProof/>
            <w:webHidden/>
          </w:rPr>
          <w:tab/>
        </w:r>
        <w:r w:rsidR="00443197">
          <w:rPr>
            <w:noProof/>
            <w:webHidden/>
          </w:rPr>
          <w:fldChar w:fldCharType="begin"/>
        </w:r>
        <w:r w:rsidR="00443197">
          <w:rPr>
            <w:noProof/>
            <w:webHidden/>
          </w:rPr>
          <w:instrText xml:space="preserve"> PAGEREF _Toc56497607 \h </w:instrText>
        </w:r>
        <w:r w:rsidR="00443197">
          <w:rPr>
            <w:noProof/>
            <w:webHidden/>
          </w:rPr>
        </w:r>
        <w:r w:rsidR="00443197">
          <w:rPr>
            <w:noProof/>
            <w:webHidden/>
          </w:rPr>
          <w:fldChar w:fldCharType="separate"/>
        </w:r>
        <w:r w:rsidR="00443197">
          <w:rPr>
            <w:noProof/>
            <w:webHidden/>
          </w:rPr>
          <w:t>3</w:t>
        </w:r>
        <w:r w:rsidR="00443197">
          <w:rPr>
            <w:noProof/>
            <w:webHidden/>
          </w:rPr>
          <w:fldChar w:fldCharType="end"/>
        </w:r>
      </w:hyperlink>
    </w:p>
    <w:p w14:paraId="7AF49F5D" w14:textId="534D9155" w:rsidR="00443197" w:rsidRDefault="00D66102">
      <w:pPr>
        <w:pStyle w:val="12"/>
        <w:rPr>
          <w:rFonts w:asciiTheme="minorHAnsi" w:eastAsiaTheme="minorEastAsia" w:hAnsiTheme="minorHAnsi" w:cstheme="minorBidi"/>
          <w:noProof/>
          <w:sz w:val="22"/>
          <w:lang w:eastAsia="ru-RU"/>
        </w:rPr>
      </w:pPr>
      <w:hyperlink w:anchor="_Toc56497608" w:history="1">
        <w:r w:rsidR="00443197" w:rsidRPr="00974AAC">
          <w:rPr>
            <w:rStyle w:val="ac"/>
            <w:noProof/>
            <w:lang w:val="en-US"/>
          </w:rPr>
          <w:t>I</w:t>
        </w:r>
        <w:r w:rsidR="00443197" w:rsidRPr="00974AAC">
          <w:rPr>
            <w:rStyle w:val="ac"/>
            <w:noProof/>
          </w:rPr>
          <w:t>. Анализ состояния и перспектив развития системы образования</w:t>
        </w:r>
        <w:r w:rsidR="00443197">
          <w:rPr>
            <w:noProof/>
            <w:webHidden/>
          </w:rPr>
          <w:tab/>
        </w:r>
        <w:r w:rsidR="00443197">
          <w:rPr>
            <w:noProof/>
            <w:webHidden/>
          </w:rPr>
          <w:fldChar w:fldCharType="begin"/>
        </w:r>
        <w:r w:rsidR="00443197">
          <w:rPr>
            <w:noProof/>
            <w:webHidden/>
          </w:rPr>
          <w:instrText xml:space="preserve"> PAGEREF _Toc56497608 \h </w:instrText>
        </w:r>
        <w:r w:rsidR="00443197">
          <w:rPr>
            <w:noProof/>
            <w:webHidden/>
          </w:rPr>
        </w:r>
        <w:r w:rsidR="00443197">
          <w:rPr>
            <w:noProof/>
            <w:webHidden/>
          </w:rPr>
          <w:fldChar w:fldCharType="separate"/>
        </w:r>
        <w:r w:rsidR="00443197">
          <w:rPr>
            <w:noProof/>
            <w:webHidden/>
          </w:rPr>
          <w:t>4</w:t>
        </w:r>
        <w:r w:rsidR="00443197">
          <w:rPr>
            <w:noProof/>
            <w:webHidden/>
          </w:rPr>
          <w:fldChar w:fldCharType="end"/>
        </w:r>
      </w:hyperlink>
    </w:p>
    <w:p w14:paraId="1592B40A" w14:textId="78C35B1D" w:rsidR="00443197" w:rsidRDefault="00D66102">
      <w:pPr>
        <w:pStyle w:val="21"/>
        <w:tabs>
          <w:tab w:val="right" w:leader="dot" w:pos="9628"/>
        </w:tabs>
        <w:rPr>
          <w:rFonts w:asciiTheme="minorHAnsi" w:eastAsiaTheme="minorEastAsia" w:hAnsiTheme="minorHAnsi" w:cstheme="minorBidi"/>
          <w:noProof/>
          <w:sz w:val="22"/>
          <w:lang w:eastAsia="ru-RU"/>
        </w:rPr>
      </w:pPr>
      <w:hyperlink w:anchor="_Toc56497609" w:history="1">
        <w:r w:rsidR="00443197" w:rsidRPr="00974AAC">
          <w:rPr>
            <w:rStyle w:val="ac"/>
            <w:noProof/>
          </w:rPr>
          <w:t>1. Вводная часть</w:t>
        </w:r>
        <w:r w:rsidR="00443197">
          <w:rPr>
            <w:noProof/>
            <w:webHidden/>
          </w:rPr>
          <w:tab/>
        </w:r>
        <w:r w:rsidR="00443197">
          <w:rPr>
            <w:noProof/>
            <w:webHidden/>
          </w:rPr>
          <w:fldChar w:fldCharType="begin"/>
        </w:r>
        <w:r w:rsidR="00443197">
          <w:rPr>
            <w:noProof/>
            <w:webHidden/>
          </w:rPr>
          <w:instrText xml:space="preserve"> PAGEREF _Toc56497609 \h </w:instrText>
        </w:r>
        <w:r w:rsidR="00443197">
          <w:rPr>
            <w:noProof/>
            <w:webHidden/>
          </w:rPr>
        </w:r>
        <w:r w:rsidR="00443197">
          <w:rPr>
            <w:noProof/>
            <w:webHidden/>
          </w:rPr>
          <w:fldChar w:fldCharType="separate"/>
        </w:r>
        <w:r w:rsidR="00443197">
          <w:rPr>
            <w:noProof/>
            <w:webHidden/>
          </w:rPr>
          <w:t>4</w:t>
        </w:r>
        <w:r w:rsidR="00443197">
          <w:rPr>
            <w:noProof/>
            <w:webHidden/>
          </w:rPr>
          <w:fldChar w:fldCharType="end"/>
        </w:r>
      </w:hyperlink>
    </w:p>
    <w:p w14:paraId="3811A3D9" w14:textId="6B42A3F9"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0" w:history="1">
        <w:r w:rsidR="00443197" w:rsidRPr="00974AAC">
          <w:rPr>
            <w:rStyle w:val="ac"/>
            <w:noProof/>
          </w:rPr>
          <w:t>1.1. Аннотация</w:t>
        </w:r>
        <w:r w:rsidR="00443197">
          <w:rPr>
            <w:noProof/>
            <w:webHidden/>
          </w:rPr>
          <w:tab/>
        </w:r>
        <w:r w:rsidR="00443197">
          <w:rPr>
            <w:noProof/>
            <w:webHidden/>
          </w:rPr>
          <w:fldChar w:fldCharType="begin"/>
        </w:r>
        <w:r w:rsidR="00443197">
          <w:rPr>
            <w:noProof/>
            <w:webHidden/>
          </w:rPr>
          <w:instrText xml:space="preserve"> PAGEREF _Toc56497610 \h </w:instrText>
        </w:r>
        <w:r w:rsidR="00443197">
          <w:rPr>
            <w:noProof/>
            <w:webHidden/>
          </w:rPr>
        </w:r>
        <w:r w:rsidR="00443197">
          <w:rPr>
            <w:noProof/>
            <w:webHidden/>
          </w:rPr>
          <w:fldChar w:fldCharType="separate"/>
        </w:r>
        <w:r w:rsidR="00443197">
          <w:rPr>
            <w:noProof/>
            <w:webHidden/>
          </w:rPr>
          <w:t>4</w:t>
        </w:r>
        <w:r w:rsidR="00443197">
          <w:rPr>
            <w:noProof/>
            <w:webHidden/>
          </w:rPr>
          <w:fldChar w:fldCharType="end"/>
        </w:r>
      </w:hyperlink>
    </w:p>
    <w:p w14:paraId="17C788DC" w14:textId="2860D900"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1" w:history="1">
        <w:r w:rsidR="00443197" w:rsidRPr="00974AAC">
          <w:rPr>
            <w:rStyle w:val="ac"/>
            <w:noProof/>
          </w:rPr>
          <w:t>1.2. Ответственные за подготовку</w:t>
        </w:r>
        <w:r w:rsidR="00443197">
          <w:rPr>
            <w:noProof/>
            <w:webHidden/>
          </w:rPr>
          <w:tab/>
        </w:r>
        <w:r w:rsidR="00443197">
          <w:rPr>
            <w:noProof/>
            <w:webHidden/>
          </w:rPr>
          <w:fldChar w:fldCharType="begin"/>
        </w:r>
        <w:r w:rsidR="00443197">
          <w:rPr>
            <w:noProof/>
            <w:webHidden/>
          </w:rPr>
          <w:instrText xml:space="preserve"> PAGEREF _Toc56497611 \h </w:instrText>
        </w:r>
        <w:r w:rsidR="00443197">
          <w:rPr>
            <w:noProof/>
            <w:webHidden/>
          </w:rPr>
        </w:r>
        <w:r w:rsidR="00443197">
          <w:rPr>
            <w:noProof/>
            <w:webHidden/>
          </w:rPr>
          <w:fldChar w:fldCharType="separate"/>
        </w:r>
        <w:r w:rsidR="00443197">
          <w:rPr>
            <w:noProof/>
            <w:webHidden/>
          </w:rPr>
          <w:t>5</w:t>
        </w:r>
        <w:r w:rsidR="00443197">
          <w:rPr>
            <w:noProof/>
            <w:webHidden/>
          </w:rPr>
          <w:fldChar w:fldCharType="end"/>
        </w:r>
      </w:hyperlink>
    </w:p>
    <w:p w14:paraId="5CDA2F45" w14:textId="0895A474"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2" w:history="1">
        <w:r w:rsidR="00443197" w:rsidRPr="00974AAC">
          <w:rPr>
            <w:rStyle w:val="ac"/>
            <w:noProof/>
          </w:rPr>
          <w:t>1.3. Контакты</w:t>
        </w:r>
        <w:r w:rsidR="00443197">
          <w:rPr>
            <w:noProof/>
            <w:webHidden/>
          </w:rPr>
          <w:tab/>
        </w:r>
        <w:r w:rsidR="00443197">
          <w:rPr>
            <w:noProof/>
            <w:webHidden/>
          </w:rPr>
          <w:fldChar w:fldCharType="begin"/>
        </w:r>
        <w:r w:rsidR="00443197">
          <w:rPr>
            <w:noProof/>
            <w:webHidden/>
          </w:rPr>
          <w:instrText xml:space="preserve"> PAGEREF _Toc56497612 \h </w:instrText>
        </w:r>
        <w:r w:rsidR="00443197">
          <w:rPr>
            <w:noProof/>
            <w:webHidden/>
          </w:rPr>
        </w:r>
        <w:r w:rsidR="00443197">
          <w:rPr>
            <w:noProof/>
            <w:webHidden/>
          </w:rPr>
          <w:fldChar w:fldCharType="separate"/>
        </w:r>
        <w:r w:rsidR="00443197">
          <w:rPr>
            <w:noProof/>
            <w:webHidden/>
          </w:rPr>
          <w:t>6</w:t>
        </w:r>
        <w:r w:rsidR="00443197">
          <w:rPr>
            <w:noProof/>
            <w:webHidden/>
          </w:rPr>
          <w:fldChar w:fldCharType="end"/>
        </w:r>
      </w:hyperlink>
    </w:p>
    <w:p w14:paraId="3954519E" w14:textId="65FDE39B"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3" w:history="1">
        <w:r w:rsidR="00443197" w:rsidRPr="00974AAC">
          <w:rPr>
            <w:rStyle w:val="ac"/>
            <w:noProof/>
          </w:rPr>
          <w:t>1.4. Источники данных</w:t>
        </w:r>
        <w:r w:rsidR="00443197">
          <w:rPr>
            <w:noProof/>
            <w:webHidden/>
          </w:rPr>
          <w:tab/>
        </w:r>
        <w:r w:rsidR="00443197">
          <w:rPr>
            <w:noProof/>
            <w:webHidden/>
          </w:rPr>
          <w:fldChar w:fldCharType="begin"/>
        </w:r>
        <w:r w:rsidR="00443197">
          <w:rPr>
            <w:noProof/>
            <w:webHidden/>
          </w:rPr>
          <w:instrText xml:space="preserve"> PAGEREF _Toc56497613 \h </w:instrText>
        </w:r>
        <w:r w:rsidR="00443197">
          <w:rPr>
            <w:noProof/>
            <w:webHidden/>
          </w:rPr>
        </w:r>
        <w:r w:rsidR="00443197">
          <w:rPr>
            <w:noProof/>
            <w:webHidden/>
          </w:rPr>
          <w:fldChar w:fldCharType="separate"/>
        </w:r>
        <w:r w:rsidR="00443197">
          <w:rPr>
            <w:noProof/>
            <w:webHidden/>
          </w:rPr>
          <w:t>7</w:t>
        </w:r>
        <w:r w:rsidR="00443197">
          <w:rPr>
            <w:noProof/>
            <w:webHidden/>
          </w:rPr>
          <w:fldChar w:fldCharType="end"/>
        </w:r>
      </w:hyperlink>
    </w:p>
    <w:p w14:paraId="72CBF549" w14:textId="3C9B58AC"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4" w:history="1">
        <w:r w:rsidR="00443197" w:rsidRPr="00974AAC">
          <w:rPr>
            <w:rStyle w:val="ac"/>
            <w:noProof/>
          </w:rPr>
          <w:t>1.5. Паспорт образовательной системы</w:t>
        </w:r>
        <w:r w:rsidR="00443197">
          <w:rPr>
            <w:noProof/>
            <w:webHidden/>
          </w:rPr>
          <w:tab/>
        </w:r>
        <w:r w:rsidR="00443197">
          <w:rPr>
            <w:noProof/>
            <w:webHidden/>
          </w:rPr>
          <w:fldChar w:fldCharType="begin"/>
        </w:r>
        <w:r w:rsidR="00443197">
          <w:rPr>
            <w:noProof/>
            <w:webHidden/>
          </w:rPr>
          <w:instrText xml:space="preserve"> PAGEREF _Toc56497614 \h </w:instrText>
        </w:r>
        <w:r w:rsidR="00443197">
          <w:rPr>
            <w:noProof/>
            <w:webHidden/>
          </w:rPr>
        </w:r>
        <w:r w:rsidR="00443197">
          <w:rPr>
            <w:noProof/>
            <w:webHidden/>
          </w:rPr>
          <w:fldChar w:fldCharType="separate"/>
        </w:r>
        <w:r w:rsidR="00443197">
          <w:rPr>
            <w:noProof/>
            <w:webHidden/>
          </w:rPr>
          <w:t>8</w:t>
        </w:r>
        <w:r w:rsidR="00443197">
          <w:rPr>
            <w:noProof/>
            <w:webHidden/>
          </w:rPr>
          <w:fldChar w:fldCharType="end"/>
        </w:r>
      </w:hyperlink>
    </w:p>
    <w:p w14:paraId="158DD806" w14:textId="53BF1373"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5" w:history="1">
        <w:r w:rsidR="00443197" w:rsidRPr="00974AAC">
          <w:rPr>
            <w:rStyle w:val="ac"/>
            <w:noProof/>
          </w:rPr>
          <w:t>1.6. Образовательный контекст</w:t>
        </w:r>
        <w:r w:rsidR="00443197">
          <w:rPr>
            <w:noProof/>
            <w:webHidden/>
          </w:rPr>
          <w:tab/>
        </w:r>
        <w:r w:rsidR="00443197">
          <w:rPr>
            <w:noProof/>
            <w:webHidden/>
          </w:rPr>
          <w:fldChar w:fldCharType="begin"/>
        </w:r>
        <w:r w:rsidR="00443197">
          <w:rPr>
            <w:noProof/>
            <w:webHidden/>
          </w:rPr>
          <w:instrText xml:space="preserve"> PAGEREF _Toc56497615 \h </w:instrText>
        </w:r>
        <w:r w:rsidR="00443197">
          <w:rPr>
            <w:noProof/>
            <w:webHidden/>
          </w:rPr>
        </w:r>
        <w:r w:rsidR="00443197">
          <w:rPr>
            <w:noProof/>
            <w:webHidden/>
          </w:rPr>
          <w:fldChar w:fldCharType="separate"/>
        </w:r>
        <w:r w:rsidR="00443197">
          <w:rPr>
            <w:noProof/>
            <w:webHidden/>
          </w:rPr>
          <w:t>14</w:t>
        </w:r>
        <w:r w:rsidR="00443197">
          <w:rPr>
            <w:noProof/>
            <w:webHidden/>
          </w:rPr>
          <w:fldChar w:fldCharType="end"/>
        </w:r>
      </w:hyperlink>
    </w:p>
    <w:p w14:paraId="7DA5243C" w14:textId="62EBD02B" w:rsidR="00443197" w:rsidRDefault="00D66102">
      <w:pPr>
        <w:pStyle w:val="21"/>
        <w:tabs>
          <w:tab w:val="right" w:leader="dot" w:pos="9628"/>
        </w:tabs>
        <w:rPr>
          <w:rFonts w:asciiTheme="minorHAnsi" w:eastAsiaTheme="minorEastAsia" w:hAnsiTheme="minorHAnsi" w:cstheme="minorBidi"/>
          <w:noProof/>
          <w:sz w:val="22"/>
          <w:lang w:eastAsia="ru-RU"/>
        </w:rPr>
      </w:pPr>
      <w:hyperlink w:anchor="_Toc56497616" w:history="1">
        <w:r w:rsidR="00443197" w:rsidRPr="00974AAC">
          <w:rPr>
            <w:rStyle w:val="ac"/>
            <w:noProof/>
          </w:rPr>
          <w:t>2. Анализ состояния и перспектив развития системы образования: основная часть.</w:t>
        </w:r>
        <w:r w:rsidR="00443197">
          <w:rPr>
            <w:noProof/>
            <w:webHidden/>
          </w:rPr>
          <w:tab/>
        </w:r>
        <w:r w:rsidR="00443197">
          <w:rPr>
            <w:noProof/>
            <w:webHidden/>
          </w:rPr>
          <w:fldChar w:fldCharType="begin"/>
        </w:r>
        <w:r w:rsidR="00443197">
          <w:rPr>
            <w:noProof/>
            <w:webHidden/>
          </w:rPr>
          <w:instrText xml:space="preserve"> PAGEREF _Toc56497616 \h </w:instrText>
        </w:r>
        <w:r w:rsidR="00443197">
          <w:rPr>
            <w:noProof/>
            <w:webHidden/>
          </w:rPr>
        </w:r>
        <w:r w:rsidR="00443197">
          <w:rPr>
            <w:noProof/>
            <w:webHidden/>
          </w:rPr>
          <w:fldChar w:fldCharType="separate"/>
        </w:r>
        <w:r w:rsidR="00443197">
          <w:rPr>
            <w:noProof/>
            <w:webHidden/>
          </w:rPr>
          <w:t>18</w:t>
        </w:r>
        <w:r w:rsidR="00443197">
          <w:rPr>
            <w:noProof/>
            <w:webHidden/>
          </w:rPr>
          <w:fldChar w:fldCharType="end"/>
        </w:r>
      </w:hyperlink>
    </w:p>
    <w:p w14:paraId="436C0BA1" w14:textId="66A697CB"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7" w:history="1">
        <w:r w:rsidR="00443197" w:rsidRPr="00974AAC">
          <w:rPr>
            <w:rStyle w:val="ac"/>
            <w:noProof/>
          </w:rPr>
          <w:t>2.1 Сведения о развитии дошкольного образования</w:t>
        </w:r>
        <w:r w:rsidR="00443197">
          <w:rPr>
            <w:noProof/>
            <w:webHidden/>
          </w:rPr>
          <w:tab/>
        </w:r>
        <w:r w:rsidR="00443197">
          <w:rPr>
            <w:noProof/>
            <w:webHidden/>
          </w:rPr>
          <w:fldChar w:fldCharType="begin"/>
        </w:r>
        <w:r w:rsidR="00443197">
          <w:rPr>
            <w:noProof/>
            <w:webHidden/>
          </w:rPr>
          <w:instrText xml:space="preserve"> PAGEREF _Toc56497617 \h </w:instrText>
        </w:r>
        <w:r w:rsidR="00443197">
          <w:rPr>
            <w:noProof/>
            <w:webHidden/>
          </w:rPr>
        </w:r>
        <w:r w:rsidR="00443197">
          <w:rPr>
            <w:noProof/>
            <w:webHidden/>
          </w:rPr>
          <w:fldChar w:fldCharType="separate"/>
        </w:r>
        <w:r w:rsidR="00443197">
          <w:rPr>
            <w:noProof/>
            <w:webHidden/>
          </w:rPr>
          <w:t>18</w:t>
        </w:r>
        <w:r w:rsidR="00443197">
          <w:rPr>
            <w:noProof/>
            <w:webHidden/>
          </w:rPr>
          <w:fldChar w:fldCharType="end"/>
        </w:r>
      </w:hyperlink>
    </w:p>
    <w:p w14:paraId="230706D1" w14:textId="63FA3B6D"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8" w:history="1">
        <w:r w:rsidR="00443197" w:rsidRPr="00974AAC">
          <w:rPr>
            <w:rStyle w:val="ac"/>
            <w:noProof/>
          </w:rPr>
          <w:t>2.2. Сведения о развитии начального общего образования, основного общего образования и среднего общего образования</w:t>
        </w:r>
        <w:r w:rsidR="00443197">
          <w:rPr>
            <w:noProof/>
            <w:webHidden/>
          </w:rPr>
          <w:tab/>
        </w:r>
        <w:r w:rsidR="00443197">
          <w:rPr>
            <w:noProof/>
            <w:webHidden/>
          </w:rPr>
          <w:fldChar w:fldCharType="begin"/>
        </w:r>
        <w:r w:rsidR="00443197">
          <w:rPr>
            <w:noProof/>
            <w:webHidden/>
          </w:rPr>
          <w:instrText xml:space="preserve"> PAGEREF _Toc56497618 \h </w:instrText>
        </w:r>
        <w:r w:rsidR="00443197">
          <w:rPr>
            <w:noProof/>
            <w:webHidden/>
          </w:rPr>
        </w:r>
        <w:r w:rsidR="00443197">
          <w:rPr>
            <w:noProof/>
            <w:webHidden/>
          </w:rPr>
          <w:fldChar w:fldCharType="separate"/>
        </w:r>
        <w:r w:rsidR="00443197">
          <w:rPr>
            <w:noProof/>
            <w:webHidden/>
          </w:rPr>
          <w:t>20</w:t>
        </w:r>
        <w:r w:rsidR="00443197">
          <w:rPr>
            <w:noProof/>
            <w:webHidden/>
          </w:rPr>
          <w:fldChar w:fldCharType="end"/>
        </w:r>
      </w:hyperlink>
    </w:p>
    <w:p w14:paraId="5F9D45E8" w14:textId="40E2F9EF"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19" w:history="1">
        <w:r w:rsidR="00443197" w:rsidRPr="00974AAC">
          <w:rPr>
            <w:rStyle w:val="ac"/>
            <w:noProof/>
          </w:rPr>
          <w:t>2.3. Сведения о развитии дополнительного образования детей и взрослых</w:t>
        </w:r>
        <w:r w:rsidR="00443197">
          <w:rPr>
            <w:noProof/>
            <w:webHidden/>
          </w:rPr>
          <w:tab/>
        </w:r>
        <w:r w:rsidR="00443197">
          <w:rPr>
            <w:noProof/>
            <w:webHidden/>
          </w:rPr>
          <w:fldChar w:fldCharType="begin"/>
        </w:r>
        <w:r w:rsidR="00443197">
          <w:rPr>
            <w:noProof/>
            <w:webHidden/>
          </w:rPr>
          <w:instrText xml:space="preserve"> PAGEREF _Toc56497619 \h </w:instrText>
        </w:r>
        <w:r w:rsidR="00443197">
          <w:rPr>
            <w:noProof/>
            <w:webHidden/>
          </w:rPr>
        </w:r>
        <w:r w:rsidR="00443197">
          <w:rPr>
            <w:noProof/>
            <w:webHidden/>
          </w:rPr>
          <w:fldChar w:fldCharType="separate"/>
        </w:r>
        <w:r w:rsidR="00443197">
          <w:rPr>
            <w:noProof/>
            <w:webHidden/>
          </w:rPr>
          <w:t>36</w:t>
        </w:r>
        <w:r w:rsidR="00443197">
          <w:rPr>
            <w:noProof/>
            <w:webHidden/>
          </w:rPr>
          <w:fldChar w:fldCharType="end"/>
        </w:r>
      </w:hyperlink>
    </w:p>
    <w:p w14:paraId="2F8FC826" w14:textId="60B3FBE8" w:rsidR="00443197" w:rsidRDefault="00D66102">
      <w:pPr>
        <w:pStyle w:val="21"/>
        <w:tabs>
          <w:tab w:val="right" w:leader="dot" w:pos="9628"/>
        </w:tabs>
        <w:rPr>
          <w:rFonts w:asciiTheme="minorHAnsi" w:eastAsiaTheme="minorEastAsia" w:hAnsiTheme="minorHAnsi" w:cstheme="minorBidi"/>
          <w:noProof/>
          <w:sz w:val="22"/>
          <w:lang w:eastAsia="ru-RU"/>
        </w:rPr>
      </w:pPr>
      <w:hyperlink w:anchor="_Toc56497620" w:history="1">
        <w:r w:rsidR="00443197" w:rsidRPr="00974AAC">
          <w:rPr>
            <w:rStyle w:val="ac"/>
            <w:noProof/>
          </w:rPr>
          <w:t>3. Выводы и заключения</w:t>
        </w:r>
        <w:r w:rsidR="00443197">
          <w:rPr>
            <w:noProof/>
            <w:webHidden/>
          </w:rPr>
          <w:tab/>
        </w:r>
        <w:r w:rsidR="00443197">
          <w:rPr>
            <w:noProof/>
            <w:webHidden/>
          </w:rPr>
          <w:fldChar w:fldCharType="begin"/>
        </w:r>
        <w:r w:rsidR="00443197">
          <w:rPr>
            <w:noProof/>
            <w:webHidden/>
          </w:rPr>
          <w:instrText xml:space="preserve"> PAGEREF _Toc56497620 \h </w:instrText>
        </w:r>
        <w:r w:rsidR="00443197">
          <w:rPr>
            <w:noProof/>
            <w:webHidden/>
          </w:rPr>
        </w:r>
        <w:r w:rsidR="00443197">
          <w:rPr>
            <w:noProof/>
            <w:webHidden/>
          </w:rPr>
          <w:fldChar w:fldCharType="separate"/>
        </w:r>
        <w:r w:rsidR="00443197">
          <w:rPr>
            <w:noProof/>
            <w:webHidden/>
          </w:rPr>
          <w:t>41</w:t>
        </w:r>
        <w:r w:rsidR="00443197">
          <w:rPr>
            <w:noProof/>
            <w:webHidden/>
          </w:rPr>
          <w:fldChar w:fldCharType="end"/>
        </w:r>
      </w:hyperlink>
    </w:p>
    <w:p w14:paraId="39FE1EBD" w14:textId="3029CA08"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21" w:history="1">
        <w:r w:rsidR="00443197" w:rsidRPr="00974AAC">
          <w:rPr>
            <w:rStyle w:val="ac"/>
            <w:noProof/>
          </w:rPr>
          <w:t>3.1. Выводы</w:t>
        </w:r>
        <w:r w:rsidR="00443197">
          <w:rPr>
            <w:noProof/>
            <w:webHidden/>
          </w:rPr>
          <w:tab/>
        </w:r>
        <w:r w:rsidR="00443197">
          <w:rPr>
            <w:noProof/>
            <w:webHidden/>
          </w:rPr>
          <w:fldChar w:fldCharType="begin"/>
        </w:r>
        <w:r w:rsidR="00443197">
          <w:rPr>
            <w:noProof/>
            <w:webHidden/>
          </w:rPr>
          <w:instrText xml:space="preserve"> PAGEREF _Toc56497621 \h </w:instrText>
        </w:r>
        <w:r w:rsidR="00443197">
          <w:rPr>
            <w:noProof/>
            <w:webHidden/>
          </w:rPr>
        </w:r>
        <w:r w:rsidR="00443197">
          <w:rPr>
            <w:noProof/>
            <w:webHidden/>
          </w:rPr>
          <w:fldChar w:fldCharType="separate"/>
        </w:r>
        <w:r w:rsidR="00443197">
          <w:rPr>
            <w:noProof/>
            <w:webHidden/>
          </w:rPr>
          <w:t>41</w:t>
        </w:r>
        <w:r w:rsidR="00443197">
          <w:rPr>
            <w:noProof/>
            <w:webHidden/>
          </w:rPr>
          <w:fldChar w:fldCharType="end"/>
        </w:r>
      </w:hyperlink>
    </w:p>
    <w:p w14:paraId="64EE16B1" w14:textId="7FE9E265" w:rsidR="00443197" w:rsidRDefault="00D66102">
      <w:pPr>
        <w:pStyle w:val="31"/>
        <w:tabs>
          <w:tab w:val="right" w:leader="dot" w:pos="9628"/>
        </w:tabs>
        <w:rPr>
          <w:rFonts w:asciiTheme="minorHAnsi" w:eastAsiaTheme="minorEastAsia" w:hAnsiTheme="minorHAnsi" w:cstheme="minorBidi"/>
          <w:noProof/>
          <w:sz w:val="22"/>
          <w:lang w:eastAsia="ru-RU"/>
        </w:rPr>
      </w:pPr>
      <w:hyperlink w:anchor="_Toc56497622" w:history="1">
        <w:r w:rsidR="00443197" w:rsidRPr="00974AAC">
          <w:rPr>
            <w:rStyle w:val="ac"/>
            <w:noProof/>
          </w:rPr>
          <w:t>3.2. Планы и перспективы развития системы образования</w:t>
        </w:r>
        <w:r w:rsidR="00443197">
          <w:rPr>
            <w:noProof/>
            <w:webHidden/>
          </w:rPr>
          <w:tab/>
        </w:r>
        <w:r w:rsidR="00443197">
          <w:rPr>
            <w:noProof/>
            <w:webHidden/>
          </w:rPr>
          <w:fldChar w:fldCharType="begin"/>
        </w:r>
        <w:r w:rsidR="00443197">
          <w:rPr>
            <w:noProof/>
            <w:webHidden/>
          </w:rPr>
          <w:instrText xml:space="preserve"> PAGEREF _Toc56497622 \h </w:instrText>
        </w:r>
        <w:r w:rsidR="00443197">
          <w:rPr>
            <w:noProof/>
            <w:webHidden/>
          </w:rPr>
        </w:r>
        <w:r w:rsidR="00443197">
          <w:rPr>
            <w:noProof/>
            <w:webHidden/>
          </w:rPr>
          <w:fldChar w:fldCharType="separate"/>
        </w:r>
        <w:r w:rsidR="00443197">
          <w:rPr>
            <w:noProof/>
            <w:webHidden/>
          </w:rPr>
          <w:t>42</w:t>
        </w:r>
        <w:r w:rsidR="00443197">
          <w:rPr>
            <w:noProof/>
            <w:webHidden/>
          </w:rPr>
          <w:fldChar w:fldCharType="end"/>
        </w:r>
      </w:hyperlink>
    </w:p>
    <w:p w14:paraId="1CE982EF" w14:textId="5295337D" w:rsidR="00443197" w:rsidRDefault="00D66102">
      <w:pPr>
        <w:pStyle w:val="12"/>
        <w:rPr>
          <w:rFonts w:asciiTheme="minorHAnsi" w:eastAsiaTheme="minorEastAsia" w:hAnsiTheme="minorHAnsi" w:cstheme="minorBidi"/>
          <w:noProof/>
          <w:sz w:val="22"/>
          <w:lang w:eastAsia="ru-RU"/>
        </w:rPr>
      </w:pPr>
      <w:hyperlink w:anchor="_Toc56497623" w:history="1">
        <w:r w:rsidR="00443197" w:rsidRPr="00974AAC">
          <w:rPr>
            <w:rStyle w:val="ac"/>
            <w:noProof/>
            <w:lang w:val="en-US"/>
          </w:rPr>
          <w:t>II</w:t>
        </w:r>
        <w:r w:rsidR="00443197" w:rsidRPr="00974AAC">
          <w:rPr>
            <w:rStyle w:val="ac"/>
            <w:noProof/>
          </w:rPr>
          <w:t>. Показа</w:t>
        </w:r>
        <w:r w:rsidR="00443197" w:rsidRPr="00974AAC">
          <w:rPr>
            <w:rStyle w:val="ac"/>
            <w:noProof/>
          </w:rPr>
          <w:t>т</w:t>
        </w:r>
        <w:r w:rsidR="00443197" w:rsidRPr="00974AAC">
          <w:rPr>
            <w:rStyle w:val="ac"/>
            <w:noProof/>
          </w:rPr>
          <w:t>ели мониторинга системы образования</w:t>
        </w:r>
        <w:r w:rsidR="00443197">
          <w:rPr>
            <w:noProof/>
            <w:webHidden/>
          </w:rPr>
          <w:tab/>
        </w:r>
        <w:r w:rsidR="00443197">
          <w:rPr>
            <w:noProof/>
            <w:webHidden/>
          </w:rPr>
          <w:fldChar w:fldCharType="begin"/>
        </w:r>
        <w:r w:rsidR="00443197">
          <w:rPr>
            <w:noProof/>
            <w:webHidden/>
          </w:rPr>
          <w:instrText xml:space="preserve"> PAGEREF _Toc56497623 \h </w:instrText>
        </w:r>
        <w:r w:rsidR="00443197">
          <w:rPr>
            <w:noProof/>
            <w:webHidden/>
          </w:rPr>
        </w:r>
        <w:r w:rsidR="00443197">
          <w:rPr>
            <w:noProof/>
            <w:webHidden/>
          </w:rPr>
          <w:fldChar w:fldCharType="separate"/>
        </w:r>
        <w:r w:rsidR="00443197">
          <w:rPr>
            <w:noProof/>
            <w:webHidden/>
          </w:rPr>
          <w:t>43</w:t>
        </w:r>
        <w:r w:rsidR="00443197">
          <w:rPr>
            <w:noProof/>
            <w:webHidden/>
          </w:rPr>
          <w:fldChar w:fldCharType="end"/>
        </w:r>
      </w:hyperlink>
    </w:p>
    <w:p w14:paraId="6CB86E70" w14:textId="4550BD40" w:rsidR="00B7609C" w:rsidRDefault="00B7609C">
      <w:r>
        <w:fldChar w:fldCharType="end"/>
      </w:r>
    </w:p>
    <w:p w14:paraId="7A719EAB" w14:textId="77777777" w:rsidR="00B7609C" w:rsidRDefault="00B7609C">
      <w:pPr>
        <w:spacing w:after="160" w:line="259" w:lineRule="auto"/>
        <w:ind w:firstLine="0"/>
        <w:jc w:val="left"/>
        <w:rPr>
          <w:b/>
          <w:sz w:val="32"/>
          <w:szCs w:val="32"/>
          <w:lang w:val="en-US"/>
        </w:rPr>
      </w:pPr>
      <w:r>
        <w:rPr>
          <w:lang w:val="en-US"/>
        </w:rPr>
        <w:br w:type="page"/>
      </w:r>
    </w:p>
    <w:p w14:paraId="73E0FA2F" w14:textId="77777777" w:rsidR="00B7609C" w:rsidRDefault="00B7609C" w:rsidP="0012142D">
      <w:pPr>
        <w:pStyle w:val="1"/>
      </w:pPr>
      <w:bookmarkStart w:id="0" w:name="_Toc56497607"/>
      <w:r>
        <w:lastRenderedPageBreak/>
        <w:t>Перечень сокращений</w:t>
      </w:r>
      <w:bookmarkEnd w:id="0"/>
    </w:p>
    <w:p w14:paraId="18EAC4DA" w14:textId="77777777" w:rsidR="00B7609C" w:rsidRDefault="00B7609C" w:rsidP="00565638">
      <w:pPr>
        <w:spacing w:line="240" w:lineRule="auto"/>
        <w:rPr>
          <w:color w:val="A6A6A6"/>
          <w:sz w:val="20"/>
          <w:lang w:eastAsia="ru-RU"/>
        </w:rPr>
      </w:pPr>
    </w:p>
    <w:tbl>
      <w:tblPr>
        <w:tblW w:w="0" w:type="auto"/>
        <w:tblBorders>
          <w:insideH w:val="single" w:sz="4" w:space="0" w:color="auto"/>
          <w:insideV w:val="single" w:sz="4" w:space="0" w:color="auto"/>
        </w:tblBorders>
        <w:tblLook w:val="00A0" w:firstRow="1" w:lastRow="0" w:firstColumn="1" w:lastColumn="0" w:noHBand="0" w:noVBand="0"/>
      </w:tblPr>
      <w:tblGrid>
        <w:gridCol w:w="1560"/>
        <w:gridCol w:w="8068"/>
      </w:tblGrid>
      <w:tr w:rsidR="00B7609C" w:rsidRPr="0029168E" w14:paraId="40404DC7" w14:textId="77777777" w:rsidTr="0029168E">
        <w:tc>
          <w:tcPr>
            <w:tcW w:w="1560" w:type="dxa"/>
          </w:tcPr>
          <w:p w14:paraId="018EA8B4" w14:textId="77777777" w:rsidR="00B7609C" w:rsidRPr="0029168E" w:rsidRDefault="00B7609C" w:rsidP="0029168E">
            <w:pPr>
              <w:ind w:firstLine="0"/>
            </w:pPr>
            <w:r w:rsidRPr="0029168E">
              <w:rPr>
                <w:sz w:val="22"/>
              </w:rPr>
              <w:t>ВПР</w:t>
            </w:r>
          </w:p>
        </w:tc>
        <w:tc>
          <w:tcPr>
            <w:tcW w:w="8068" w:type="dxa"/>
          </w:tcPr>
          <w:p w14:paraId="58EABC22" w14:textId="77777777" w:rsidR="00B7609C" w:rsidRPr="0029168E" w:rsidRDefault="00B7609C" w:rsidP="0029168E">
            <w:pPr>
              <w:ind w:firstLine="0"/>
            </w:pPr>
            <w:r w:rsidRPr="0029168E">
              <w:rPr>
                <w:sz w:val="22"/>
              </w:rPr>
              <w:t>Всероссийские проверочные работы</w:t>
            </w:r>
          </w:p>
        </w:tc>
      </w:tr>
      <w:tr w:rsidR="00B7609C" w:rsidRPr="0029168E" w14:paraId="6C7E2E27" w14:textId="77777777" w:rsidTr="0029168E">
        <w:tc>
          <w:tcPr>
            <w:tcW w:w="1560" w:type="dxa"/>
          </w:tcPr>
          <w:p w14:paraId="7DF4A009" w14:textId="77777777" w:rsidR="00B7609C" w:rsidRPr="0029168E" w:rsidRDefault="00B7609C" w:rsidP="0029168E">
            <w:pPr>
              <w:ind w:firstLine="0"/>
            </w:pPr>
            <w:r w:rsidRPr="0029168E">
              <w:rPr>
                <w:sz w:val="22"/>
              </w:rPr>
              <w:t>ГВЭ</w:t>
            </w:r>
          </w:p>
        </w:tc>
        <w:tc>
          <w:tcPr>
            <w:tcW w:w="8068" w:type="dxa"/>
          </w:tcPr>
          <w:p w14:paraId="2CAC63D2" w14:textId="77777777" w:rsidR="00B7609C" w:rsidRPr="0029168E" w:rsidRDefault="00B7609C" w:rsidP="0029168E">
            <w:pPr>
              <w:ind w:firstLine="0"/>
            </w:pPr>
            <w:r w:rsidRPr="0029168E">
              <w:rPr>
                <w:sz w:val="22"/>
              </w:rPr>
              <w:t>Государственный выпускной экзамен</w:t>
            </w:r>
          </w:p>
        </w:tc>
      </w:tr>
      <w:tr w:rsidR="00B7609C" w:rsidRPr="0029168E" w14:paraId="4CAE67FD" w14:textId="77777777" w:rsidTr="0029168E">
        <w:tc>
          <w:tcPr>
            <w:tcW w:w="1560" w:type="dxa"/>
          </w:tcPr>
          <w:p w14:paraId="3FBD7738" w14:textId="77777777" w:rsidR="00B7609C" w:rsidRPr="0029168E" w:rsidRDefault="00B7609C" w:rsidP="0029168E">
            <w:pPr>
              <w:ind w:firstLine="0"/>
            </w:pPr>
            <w:r w:rsidRPr="0029168E">
              <w:rPr>
                <w:sz w:val="22"/>
              </w:rPr>
              <w:t>ЕГЭ</w:t>
            </w:r>
          </w:p>
        </w:tc>
        <w:tc>
          <w:tcPr>
            <w:tcW w:w="8068" w:type="dxa"/>
          </w:tcPr>
          <w:p w14:paraId="62936C4B" w14:textId="77777777" w:rsidR="00B7609C" w:rsidRPr="0029168E" w:rsidRDefault="00B7609C" w:rsidP="0029168E">
            <w:pPr>
              <w:ind w:firstLine="0"/>
            </w:pPr>
            <w:r w:rsidRPr="0029168E">
              <w:rPr>
                <w:sz w:val="22"/>
              </w:rPr>
              <w:t>Единый государственный экзамен</w:t>
            </w:r>
          </w:p>
        </w:tc>
      </w:tr>
      <w:tr w:rsidR="00B7609C" w:rsidRPr="0029168E" w14:paraId="21CB739B" w14:textId="77777777" w:rsidTr="0029168E">
        <w:tc>
          <w:tcPr>
            <w:tcW w:w="1560" w:type="dxa"/>
          </w:tcPr>
          <w:p w14:paraId="59D84095" w14:textId="77777777" w:rsidR="00B7609C" w:rsidRPr="0029168E" w:rsidRDefault="00B7609C" w:rsidP="0029168E">
            <w:pPr>
              <w:ind w:firstLine="0"/>
            </w:pPr>
            <w:r w:rsidRPr="0029168E">
              <w:rPr>
                <w:sz w:val="22"/>
              </w:rPr>
              <w:t>КПК</w:t>
            </w:r>
          </w:p>
        </w:tc>
        <w:tc>
          <w:tcPr>
            <w:tcW w:w="8068" w:type="dxa"/>
          </w:tcPr>
          <w:p w14:paraId="58326EA4" w14:textId="77777777" w:rsidR="00B7609C" w:rsidRPr="0029168E" w:rsidRDefault="00B7609C" w:rsidP="0029168E">
            <w:pPr>
              <w:ind w:firstLine="0"/>
            </w:pPr>
            <w:r w:rsidRPr="0029168E">
              <w:rPr>
                <w:sz w:val="22"/>
              </w:rPr>
              <w:t>Курс повышения квалификации</w:t>
            </w:r>
          </w:p>
        </w:tc>
      </w:tr>
      <w:tr w:rsidR="00B7609C" w:rsidRPr="0029168E" w14:paraId="2266707D" w14:textId="77777777" w:rsidTr="0029168E">
        <w:tc>
          <w:tcPr>
            <w:tcW w:w="1560" w:type="dxa"/>
          </w:tcPr>
          <w:p w14:paraId="151EB59D" w14:textId="77777777" w:rsidR="00B7609C" w:rsidRPr="0029168E" w:rsidRDefault="00B7609C" w:rsidP="0029168E">
            <w:pPr>
              <w:ind w:firstLine="0"/>
            </w:pPr>
            <w:r w:rsidRPr="0029168E">
              <w:rPr>
                <w:sz w:val="22"/>
              </w:rPr>
              <w:t>МСО</w:t>
            </w:r>
          </w:p>
        </w:tc>
        <w:tc>
          <w:tcPr>
            <w:tcW w:w="8068" w:type="dxa"/>
          </w:tcPr>
          <w:p w14:paraId="5629F345" w14:textId="77777777" w:rsidR="00B7609C" w:rsidRPr="0029168E" w:rsidRDefault="00B7609C" w:rsidP="0029168E">
            <w:pPr>
              <w:ind w:firstLine="0"/>
            </w:pPr>
            <w:r w:rsidRPr="0029168E">
              <w:rPr>
                <w:sz w:val="22"/>
              </w:rPr>
              <w:t>Мониторинг системы образования</w:t>
            </w:r>
          </w:p>
        </w:tc>
      </w:tr>
      <w:tr w:rsidR="00B7609C" w:rsidRPr="0029168E" w14:paraId="7D8FCF0E" w14:textId="77777777" w:rsidTr="0029168E">
        <w:tc>
          <w:tcPr>
            <w:tcW w:w="1560" w:type="dxa"/>
          </w:tcPr>
          <w:p w14:paraId="4EF63DC1" w14:textId="77777777" w:rsidR="00B7609C" w:rsidRPr="0029168E" w:rsidRDefault="00B7609C" w:rsidP="0029168E">
            <w:pPr>
              <w:ind w:firstLine="0"/>
            </w:pPr>
            <w:r w:rsidRPr="0029168E">
              <w:rPr>
                <w:sz w:val="22"/>
              </w:rPr>
              <w:t>ОГЭ</w:t>
            </w:r>
          </w:p>
        </w:tc>
        <w:tc>
          <w:tcPr>
            <w:tcW w:w="8068" w:type="dxa"/>
          </w:tcPr>
          <w:p w14:paraId="57AC06DA" w14:textId="77777777" w:rsidR="00B7609C" w:rsidRPr="0029168E" w:rsidRDefault="00B7609C" w:rsidP="0029168E">
            <w:pPr>
              <w:ind w:firstLine="0"/>
            </w:pPr>
            <w:r w:rsidRPr="0029168E">
              <w:rPr>
                <w:sz w:val="22"/>
              </w:rPr>
              <w:t>Основной государственный экзамен</w:t>
            </w:r>
          </w:p>
        </w:tc>
      </w:tr>
      <w:tr w:rsidR="00B7609C" w:rsidRPr="0029168E" w14:paraId="5BC2EE9C" w14:textId="77777777" w:rsidTr="0029168E">
        <w:tc>
          <w:tcPr>
            <w:tcW w:w="1560" w:type="dxa"/>
          </w:tcPr>
          <w:p w14:paraId="11074194" w14:textId="77777777" w:rsidR="00B7609C" w:rsidRPr="0029168E" w:rsidRDefault="00B7609C" w:rsidP="0029168E">
            <w:pPr>
              <w:ind w:firstLine="0"/>
            </w:pPr>
            <w:r w:rsidRPr="0029168E">
              <w:rPr>
                <w:sz w:val="22"/>
              </w:rPr>
              <w:t>ФГОС</w:t>
            </w:r>
          </w:p>
        </w:tc>
        <w:tc>
          <w:tcPr>
            <w:tcW w:w="8068" w:type="dxa"/>
          </w:tcPr>
          <w:p w14:paraId="5E6B770C" w14:textId="77777777" w:rsidR="00B7609C" w:rsidRPr="0029168E" w:rsidRDefault="00B7609C" w:rsidP="0029168E">
            <w:pPr>
              <w:ind w:firstLine="0"/>
            </w:pPr>
            <w:r w:rsidRPr="0029168E">
              <w:rPr>
                <w:sz w:val="22"/>
              </w:rPr>
              <w:t>Федеральный государственный образовательный стандарт</w:t>
            </w:r>
          </w:p>
        </w:tc>
      </w:tr>
      <w:tr w:rsidR="00B7609C" w:rsidRPr="0029168E" w14:paraId="30508DE5" w14:textId="77777777" w:rsidTr="0029168E">
        <w:tc>
          <w:tcPr>
            <w:tcW w:w="1560" w:type="dxa"/>
          </w:tcPr>
          <w:p w14:paraId="6048BC0C" w14:textId="77777777" w:rsidR="00B7609C" w:rsidRPr="0029168E" w:rsidRDefault="00B7609C" w:rsidP="0029168E">
            <w:pPr>
              <w:ind w:firstLine="0"/>
            </w:pPr>
            <w:r w:rsidRPr="0029168E">
              <w:rPr>
                <w:sz w:val="22"/>
              </w:rPr>
              <w:t>ФЗ</w:t>
            </w:r>
          </w:p>
        </w:tc>
        <w:tc>
          <w:tcPr>
            <w:tcW w:w="8068" w:type="dxa"/>
          </w:tcPr>
          <w:p w14:paraId="61630F58" w14:textId="77777777" w:rsidR="00B7609C" w:rsidRPr="0029168E" w:rsidRDefault="00B7609C" w:rsidP="0029168E">
            <w:pPr>
              <w:ind w:firstLine="0"/>
            </w:pPr>
            <w:r w:rsidRPr="0029168E">
              <w:rPr>
                <w:sz w:val="22"/>
              </w:rPr>
              <w:t>Федеральный закон</w:t>
            </w:r>
          </w:p>
        </w:tc>
      </w:tr>
      <w:tr w:rsidR="00B7609C" w:rsidRPr="0029168E" w14:paraId="2BD5D1E0" w14:textId="77777777" w:rsidTr="0029168E">
        <w:tc>
          <w:tcPr>
            <w:tcW w:w="1560" w:type="dxa"/>
          </w:tcPr>
          <w:p w14:paraId="1D604563" w14:textId="77777777" w:rsidR="00B7609C" w:rsidRPr="0029168E" w:rsidRDefault="00B7609C" w:rsidP="0029168E">
            <w:pPr>
              <w:ind w:firstLine="0"/>
            </w:pPr>
            <w:r w:rsidRPr="0029168E">
              <w:rPr>
                <w:sz w:val="22"/>
              </w:rPr>
              <w:t>ФЦПРО</w:t>
            </w:r>
          </w:p>
        </w:tc>
        <w:tc>
          <w:tcPr>
            <w:tcW w:w="8068" w:type="dxa"/>
          </w:tcPr>
          <w:p w14:paraId="1152AD7A" w14:textId="77777777" w:rsidR="00B7609C" w:rsidRPr="0029168E" w:rsidRDefault="00B7609C" w:rsidP="0029168E">
            <w:pPr>
              <w:ind w:firstLine="0"/>
            </w:pPr>
            <w:r w:rsidRPr="0029168E">
              <w:rPr>
                <w:sz w:val="22"/>
              </w:rPr>
              <w:t>Федеральная целевая программа развития образования</w:t>
            </w:r>
          </w:p>
        </w:tc>
      </w:tr>
    </w:tbl>
    <w:p w14:paraId="44E14CD3" w14:textId="77777777" w:rsidR="00B7609C" w:rsidRPr="004F06A8" w:rsidRDefault="00B7609C">
      <w:pPr>
        <w:spacing w:after="160" w:line="259" w:lineRule="auto"/>
        <w:ind w:firstLine="0"/>
        <w:jc w:val="left"/>
        <w:rPr>
          <w:b/>
          <w:sz w:val="32"/>
          <w:szCs w:val="32"/>
        </w:rPr>
      </w:pPr>
      <w:r w:rsidRPr="004F06A8">
        <w:br w:type="page"/>
      </w:r>
    </w:p>
    <w:p w14:paraId="124D1B50" w14:textId="77777777" w:rsidR="00B7609C" w:rsidRPr="00CC0E69" w:rsidRDefault="00B7609C" w:rsidP="00CC0E69">
      <w:pPr>
        <w:pStyle w:val="1"/>
      </w:pPr>
      <w:bookmarkStart w:id="1" w:name="_Toc56497608"/>
      <w:smartTag w:uri="urn:schemas-microsoft-com:office:smarttags" w:element="place">
        <w:r>
          <w:rPr>
            <w:lang w:val="en-US"/>
          </w:rPr>
          <w:lastRenderedPageBreak/>
          <w:t>I</w:t>
        </w:r>
        <w:r>
          <w:t>.</w:t>
        </w:r>
      </w:smartTag>
      <w:r>
        <w:t xml:space="preserve"> Анализ состояния и перспектив развития системы образования</w:t>
      </w:r>
      <w:bookmarkEnd w:id="1"/>
    </w:p>
    <w:p w14:paraId="331D8BAE" w14:textId="77777777" w:rsidR="00B7609C" w:rsidRDefault="00B7609C" w:rsidP="00996598">
      <w:pPr>
        <w:pStyle w:val="2"/>
      </w:pPr>
      <w:bookmarkStart w:id="2" w:name="_Toc56497609"/>
      <w:r>
        <w:t>1. Вводная часть</w:t>
      </w:r>
      <w:bookmarkEnd w:id="2"/>
    </w:p>
    <w:p w14:paraId="0F844DDB" w14:textId="77777777" w:rsidR="00B7609C" w:rsidRPr="00996598" w:rsidRDefault="00B7609C" w:rsidP="00996598">
      <w:pPr>
        <w:pStyle w:val="3"/>
      </w:pPr>
      <w:bookmarkStart w:id="3" w:name="_Toc56497610"/>
      <w:r>
        <w:t>1.1. Аннотация</w:t>
      </w:r>
      <w:bookmarkEnd w:id="3"/>
    </w:p>
    <w:p w14:paraId="61AB9483" w14:textId="77777777" w:rsidR="00B7609C" w:rsidRPr="00EF6E3C" w:rsidRDefault="00B7609C" w:rsidP="00EF6E3C">
      <w:pPr>
        <w:pStyle w:val="aff0"/>
      </w:pPr>
      <w:r w:rsidRPr="00EF6E3C">
        <w:t>Доклад содержит основные результаты образовательной деятельности, проблемы, приоритетные направления развития образования в Вичугском</w:t>
      </w:r>
      <w:r w:rsidR="006774B6">
        <w:t xml:space="preserve"> </w:t>
      </w:r>
      <w:r w:rsidRPr="00EF6E3C">
        <w:t>муниципальном районе. В докладе использованы статистические отчеты (ОО-1, ОО-2, 85-К, 1-ДО) характеризующие деятельность об</w:t>
      </w:r>
      <w:r w:rsidR="00A910F1">
        <w:t>разовательных учреждений за 2019</w:t>
      </w:r>
      <w:r w:rsidRPr="00EF6E3C">
        <w:t xml:space="preserve"> год. Данный отчет создан для объективной оценки качества деятельности образовательной системы Вичугского муниципального района, для ознакомления общественности с деятельностью образовательных организаций, для постановки стратегических задач на последующие годы.</w:t>
      </w:r>
    </w:p>
    <w:p w14:paraId="0E6D4A26" w14:textId="77777777" w:rsidR="00B7609C" w:rsidRPr="006919EA" w:rsidRDefault="00B7609C" w:rsidP="00EF6E3C">
      <w:pPr>
        <w:pStyle w:val="aff0"/>
      </w:pPr>
    </w:p>
    <w:p w14:paraId="11C23E24" w14:textId="77777777" w:rsidR="00B7609C" w:rsidRDefault="00B7609C" w:rsidP="00EF6E3C">
      <w:pPr>
        <w:pStyle w:val="aff0"/>
      </w:pPr>
    </w:p>
    <w:p w14:paraId="63D6B69B" w14:textId="77777777" w:rsidR="00B7609C" w:rsidRDefault="00B7609C" w:rsidP="00EF6E3C">
      <w:pPr>
        <w:pStyle w:val="aff0"/>
        <w:rPr>
          <w:szCs w:val="24"/>
        </w:rPr>
      </w:pPr>
      <w:r>
        <w:br w:type="page"/>
      </w:r>
    </w:p>
    <w:p w14:paraId="3F2835BF" w14:textId="77777777" w:rsidR="00B7609C" w:rsidRPr="00996598" w:rsidRDefault="00B7609C" w:rsidP="00481971">
      <w:pPr>
        <w:pStyle w:val="3"/>
      </w:pPr>
      <w:bookmarkStart w:id="4" w:name="_Toc56497611"/>
      <w:r>
        <w:lastRenderedPageBreak/>
        <w:t>1.2. Ответственные за подготовку</w:t>
      </w:r>
      <w:bookmarkEnd w:id="4"/>
    </w:p>
    <w:p w14:paraId="04A2A746" w14:textId="77777777" w:rsidR="00B7609C" w:rsidRDefault="00B7609C" w:rsidP="00ED2466">
      <w:r>
        <w:t>В подготовке отчета участвовали сотрудники о</w:t>
      </w:r>
      <w:r w:rsidRPr="006454A6">
        <w:t>тдел</w:t>
      </w:r>
      <w:r>
        <w:t>а</w:t>
      </w:r>
      <w:r w:rsidRPr="006454A6">
        <w:t xml:space="preserve"> образования администрации Вичугского муниципального района Ивановской области</w:t>
      </w:r>
      <w:r>
        <w:t>:</w:t>
      </w:r>
    </w:p>
    <w:p w14:paraId="6EF7D576" w14:textId="77777777" w:rsidR="00B7609C" w:rsidRDefault="00B7609C" w:rsidP="00ED2466">
      <w:r>
        <w:t>- начальник отдела образования – Голубева Надежда Александровна;</w:t>
      </w:r>
    </w:p>
    <w:p w14:paraId="34C4F013" w14:textId="77777777" w:rsidR="00B7609C" w:rsidRDefault="00B7609C" w:rsidP="00ED2466">
      <w:r>
        <w:t>- главный специалист – Березкина Ольга Игоревна;</w:t>
      </w:r>
    </w:p>
    <w:p w14:paraId="023AEB70" w14:textId="77777777" w:rsidR="00B7609C" w:rsidRDefault="00B7609C" w:rsidP="00ED2466">
      <w:r>
        <w:t>- ведущие специалисты - Шарова Светлана Борисовна, Рябцева Эльвира Сергеевна;</w:t>
      </w:r>
    </w:p>
    <w:p w14:paraId="2966D5B2" w14:textId="77777777" w:rsidR="00B7609C" w:rsidRDefault="00B7609C" w:rsidP="00ED2466">
      <w:r>
        <w:t>- заместитель главного бухгалтера – Белова Светлана Дмитриевна</w:t>
      </w:r>
    </w:p>
    <w:p w14:paraId="6920D55F" w14:textId="77777777" w:rsidR="00B7609C" w:rsidRDefault="00B7609C" w:rsidP="00ED2466">
      <w:r>
        <w:t xml:space="preserve">- руководитель РИМЦ – Барсукова Наталья Александровна </w:t>
      </w:r>
    </w:p>
    <w:p w14:paraId="2BA687D6" w14:textId="081AEA5D" w:rsidR="00B7609C" w:rsidRDefault="00B7609C" w:rsidP="00ED2466">
      <w:r>
        <w:t xml:space="preserve">- методисты – Андрианова Вера Викторовна, </w:t>
      </w:r>
      <w:r w:rsidR="00A910F1">
        <w:t>Борисова Екатерина Юрьевна</w:t>
      </w:r>
    </w:p>
    <w:p w14:paraId="2EB5ECEB" w14:textId="77777777" w:rsidR="00B7609C" w:rsidRDefault="00B7609C" w:rsidP="00ED2466">
      <w:pPr>
        <w:spacing w:after="160" w:line="259" w:lineRule="auto"/>
        <w:ind w:firstLine="0"/>
        <w:jc w:val="left"/>
        <w:rPr>
          <w:b/>
          <w:szCs w:val="24"/>
        </w:rPr>
      </w:pPr>
      <w:r>
        <w:br w:type="page"/>
      </w:r>
    </w:p>
    <w:p w14:paraId="144EB47D" w14:textId="77777777" w:rsidR="00B7609C" w:rsidRPr="00996598" w:rsidRDefault="00B7609C" w:rsidP="00547314">
      <w:pPr>
        <w:pStyle w:val="3"/>
      </w:pPr>
      <w:bookmarkStart w:id="5" w:name="_Toc56497612"/>
      <w:r>
        <w:lastRenderedPageBreak/>
        <w:t>1.3. Контакты</w:t>
      </w:r>
      <w:bookmarkEnd w:id="5"/>
    </w:p>
    <w:p w14:paraId="2A6ECCF8" w14:textId="77777777" w:rsidR="00B7609C" w:rsidRDefault="006774B6" w:rsidP="001E5A92">
      <w:pPr>
        <w:ind w:firstLine="0"/>
      </w:pPr>
      <w:r>
        <w:rPr>
          <w:noProof/>
          <w:lang w:eastAsia="ru-RU"/>
        </w:rPr>
        <mc:AlternateContent>
          <mc:Choice Requires="wps">
            <w:drawing>
              <wp:anchor distT="0" distB="0" distL="114300" distR="114300" simplePos="0" relativeHeight="251659264" behindDoc="0" locked="0" layoutInCell="1" allowOverlap="1" wp14:anchorId="1EE2E7E7" wp14:editId="01E74F34">
                <wp:simplePos x="0" y="0"/>
                <wp:positionH relativeFrom="margin">
                  <wp:posOffset>-635</wp:posOffset>
                </wp:positionH>
                <wp:positionV relativeFrom="paragraph">
                  <wp:posOffset>10795</wp:posOffset>
                </wp:positionV>
                <wp:extent cx="2954020" cy="3470275"/>
                <wp:effectExtent l="3175" t="0" r="0" b="0"/>
                <wp:wrapNone/>
                <wp:docPr id="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4020" cy="3470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55051C" w14:textId="77777777" w:rsidR="00B168AB" w:rsidRDefault="00B168AB" w:rsidP="001E5A92">
                            <w:pPr>
                              <w:ind w:firstLine="0"/>
                              <w:rPr>
                                <w:rStyle w:val="ae"/>
                              </w:rPr>
                            </w:pPr>
                            <w:r>
                              <w:rPr>
                                <w:rStyle w:val="ae"/>
                              </w:rPr>
                              <w:t>Название: Отдел образования администрации Вичугского муниципального района Ивановской области</w:t>
                            </w:r>
                          </w:p>
                          <w:p w14:paraId="6BB1C495" w14:textId="77777777" w:rsidR="00B168AB" w:rsidRPr="00EF3909" w:rsidRDefault="00B168AB" w:rsidP="001E5A92">
                            <w:pPr>
                              <w:ind w:firstLine="0"/>
                              <w:rPr>
                                <w:rStyle w:val="ae"/>
                              </w:rPr>
                            </w:pPr>
                            <w:r w:rsidRPr="00FE6D4D">
                              <w:rPr>
                                <w:rStyle w:val="ae"/>
                              </w:rPr>
                              <w:t>Адрес:</w:t>
                            </w:r>
                            <w:r>
                              <w:rPr>
                                <w:rStyle w:val="ae"/>
                              </w:rPr>
                              <w:t>155331 Ивановская область г. Вичуга, пер. Широкий, д.4</w:t>
                            </w:r>
                          </w:p>
                          <w:p w14:paraId="1DCF77ED" w14:textId="77777777" w:rsidR="00B168AB" w:rsidRPr="00EF3909" w:rsidRDefault="00B168AB" w:rsidP="001E5A92">
                            <w:pPr>
                              <w:ind w:firstLine="0"/>
                              <w:rPr>
                                <w:rStyle w:val="ae"/>
                              </w:rPr>
                            </w:pPr>
                            <w:r w:rsidRPr="001B194A">
                              <w:rPr>
                                <w:rStyle w:val="ae"/>
                              </w:rPr>
                              <w:t>Руководитель:</w:t>
                            </w:r>
                            <w:r>
                              <w:rPr>
                                <w:rStyle w:val="ae"/>
                              </w:rPr>
                              <w:t xml:space="preserve"> Голубева Надежда Александровна</w:t>
                            </w:r>
                          </w:p>
                          <w:p w14:paraId="3B3872E0" w14:textId="77777777" w:rsidR="00B168AB" w:rsidRPr="00996598" w:rsidRDefault="00B168AB" w:rsidP="001E5A92">
                            <w:pPr>
                              <w:ind w:firstLine="0"/>
                              <w:rPr>
                                <w:rStyle w:val="ae"/>
                              </w:rPr>
                            </w:pPr>
                            <w:r>
                              <w:rPr>
                                <w:rStyle w:val="ae"/>
                              </w:rPr>
                              <w:t>Контактное лицо</w:t>
                            </w:r>
                            <w:r w:rsidRPr="0037722B">
                              <w:rPr>
                                <w:rStyle w:val="ae"/>
                              </w:rPr>
                              <w:t xml:space="preserve">: </w:t>
                            </w:r>
                            <w:r>
                              <w:rPr>
                                <w:rStyle w:val="ae"/>
                              </w:rPr>
                              <w:t>Голубева Надежда Александровна</w:t>
                            </w:r>
                          </w:p>
                          <w:p w14:paraId="7F9BC28E" w14:textId="77777777" w:rsidR="00B168AB" w:rsidRPr="00996598" w:rsidRDefault="00B168AB" w:rsidP="001E5A92">
                            <w:pPr>
                              <w:ind w:firstLine="0"/>
                              <w:rPr>
                                <w:rStyle w:val="ae"/>
                              </w:rPr>
                            </w:pPr>
                            <w:r w:rsidRPr="001B194A">
                              <w:rPr>
                                <w:rStyle w:val="ae"/>
                              </w:rPr>
                              <w:t>Телефон:</w:t>
                            </w:r>
                            <w:r>
                              <w:rPr>
                                <w:rStyle w:val="ae"/>
                              </w:rPr>
                              <w:t>+7 (49354) 2-42-55</w:t>
                            </w:r>
                          </w:p>
                          <w:p w14:paraId="1583B0DB" w14:textId="77777777" w:rsidR="00B168AB" w:rsidRPr="00996598" w:rsidRDefault="00B168AB" w:rsidP="001E5A92">
                            <w:pPr>
                              <w:ind w:firstLine="0"/>
                              <w:rPr>
                                <w:rStyle w:val="ae"/>
                              </w:rPr>
                            </w:pPr>
                            <w:r w:rsidRPr="001B194A">
                              <w:rPr>
                                <w:rStyle w:val="ae"/>
                              </w:rPr>
                              <w:t>Почта:</w:t>
                            </w:r>
                            <w:r>
                              <w:rPr>
                                <w:rStyle w:val="ae"/>
                                <w:lang w:val="en-US"/>
                              </w:rPr>
                              <w:t>vichuga</w:t>
                            </w:r>
                            <w:r w:rsidRPr="00B22E09">
                              <w:rPr>
                                <w:rStyle w:val="ae"/>
                              </w:rPr>
                              <w:t>_</w:t>
                            </w:r>
                            <w:r>
                              <w:rPr>
                                <w:rStyle w:val="ae"/>
                                <w:lang w:val="en-US"/>
                              </w:rPr>
                              <w:t>oo</w:t>
                            </w:r>
                            <w:r w:rsidRPr="00B22E09">
                              <w:rPr>
                                <w:rStyle w:val="ae"/>
                              </w:rPr>
                              <w:t>@</w:t>
                            </w:r>
                            <w:r>
                              <w:rPr>
                                <w:rStyle w:val="ae"/>
                                <w:lang w:val="en-US"/>
                              </w:rPr>
                              <w:t>mail</w:t>
                            </w:r>
                            <w:r w:rsidRPr="00B22E09">
                              <w:rPr>
                                <w:rStyle w:val="ae"/>
                              </w:rPr>
                              <w:t>.</w:t>
                            </w:r>
                            <w:r>
                              <w:rPr>
                                <w:rStyle w:val="ae"/>
                                <w:lang w:val="en-US"/>
                              </w:rPr>
                              <w:t>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2E7E7" id="Надпись 1" o:spid="_x0000_s1027" type="#_x0000_t202" style="position:absolute;left:0;text-align:left;margin-left:-.05pt;margin-top:.85pt;width:232.6pt;height:27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" stroked="f" strokeweight=".5pt">
                <v:path arrowok="t"/>
                <v:textbox>
                  <w:txbxContent>
                    <w:p w14:paraId="2F55051C" w14:textId="77777777" w:rsidR="00B168AB" w:rsidRDefault="00B168AB" w:rsidP="001E5A92">
                      <w:pPr>
                        <w:ind w:firstLine="0"/>
                        <w:rPr>
                          <w:rStyle w:val="ae"/>
                        </w:rPr>
                      </w:pPr>
                      <w:r>
                        <w:rPr>
                          <w:rStyle w:val="ae"/>
                        </w:rPr>
                        <w:t>Название: Отдел образования администрации Вичугского муниципального района Ивановской области</w:t>
                      </w:r>
                    </w:p>
                    <w:p w14:paraId="6BB1C495" w14:textId="77777777" w:rsidR="00B168AB" w:rsidRPr="00EF3909" w:rsidRDefault="00B168AB" w:rsidP="001E5A92">
                      <w:pPr>
                        <w:ind w:firstLine="0"/>
                        <w:rPr>
                          <w:rStyle w:val="ae"/>
                        </w:rPr>
                      </w:pPr>
                      <w:r w:rsidRPr="00FE6D4D">
                        <w:rPr>
                          <w:rStyle w:val="ae"/>
                        </w:rPr>
                        <w:t>Адрес:</w:t>
                      </w:r>
                      <w:r>
                        <w:rPr>
                          <w:rStyle w:val="ae"/>
                        </w:rPr>
                        <w:t>155331 Ивановская область г. Вичуга, пер. Широкий, д.4</w:t>
                      </w:r>
                    </w:p>
                    <w:p w14:paraId="1DCF77ED" w14:textId="77777777" w:rsidR="00B168AB" w:rsidRPr="00EF3909" w:rsidRDefault="00B168AB" w:rsidP="001E5A92">
                      <w:pPr>
                        <w:ind w:firstLine="0"/>
                        <w:rPr>
                          <w:rStyle w:val="ae"/>
                        </w:rPr>
                      </w:pPr>
                      <w:r w:rsidRPr="001B194A">
                        <w:rPr>
                          <w:rStyle w:val="ae"/>
                        </w:rPr>
                        <w:t>Руководитель:</w:t>
                      </w:r>
                      <w:r>
                        <w:rPr>
                          <w:rStyle w:val="ae"/>
                        </w:rPr>
                        <w:t xml:space="preserve"> Голубева Надежда Александровна</w:t>
                      </w:r>
                    </w:p>
                    <w:p w14:paraId="3B3872E0" w14:textId="77777777" w:rsidR="00B168AB" w:rsidRPr="00996598" w:rsidRDefault="00B168AB" w:rsidP="001E5A92">
                      <w:pPr>
                        <w:ind w:firstLine="0"/>
                        <w:rPr>
                          <w:rStyle w:val="ae"/>
                        </w:rPr>
                      </w:pPr>
                      <w:r>
                        <w:rPr>
                          <w:rStyle w:val="ae"/>
                        </w:rPr>
                        <w:t>Контактное лицо</w:t>
                      </w:r>
                      <w:r w:rsidRPr="0037722B">
                        <w:rPr>
                          <w:rStyle w:val="ae"/>
                        </w:rPr>
                        <w:t xml:space="preserve">: </w:t>
                      </w:r>
                      <w:r>
                        <w:rPr>
                          <w:rStyle w:val="ae"/>
                        </w:rPr>
                        <w:t>Голубева Надежда Александровна</w:t>
                      </w:r>
                    </w:p>
                    <w:p w14:paraId="7F9BC28E" w14:textId="77777777" w:rsidR="00B168AB" w:rsidRPr="00996598" w:rsidRDefault="00B168AB" w:rsidP="001E5A92">
                      <w:pPr>
                        <w:ind w:firstLine="0"/>
                        <w:rPr>
                          <w:rStyle w:val="ae"/>
                        </w:rPr>
                      </w:pPr>
                      <w:r w:rsidRPr="001B194A">
                        <w:rPr>
                          <w:rStyle w:val="ae"/>
                        </w:rPr>
                        <w:t>Телефон:</w:t>
                      </w:r>
                      <w:r>
                        <w:rPr>
                          <w:rStyle w:val="ae"/>
                        </w:rPr>
                        <w:t>+7 (49354) 2-42-55</w:t>
                      </w:r>
                    </w:p>
                    <w:p w14:paraId="1583B0DB" w14:textId="77777777" w:rsidR="00B168AB" w:rsidRPr="00996598" w:rsidRDefault="00B168AB" w:rsidP="001E5A92">
                      <w:pPr>
                        <w:ind w:firstLine="0"/>
                        <w:rPr>
                          <w:rStyle w:val="ae"/>
                        </w:rPr>
                      </w:pPr>
                      <w:r w:rsidRPr="001B194A">
                        <w:rPr>
                          <w:rStyle w:val="ae"/>
                        </w:rPr>
                        <w:t>Почта:</w:t>
                      </w:r>
                      <w:r>
                        <w:rPr>
                          <w:rStyle w:val="ae"/>
                          <w:lang w:val="en-US"/>
                        </w:rPr>
                        <w:t>vichuga</w:t>
                      </w:r>
                      <w:r w:rsidRPr="00B22E09">
                        <w:rPr>
                          <w:rStyle w:val="ae"/>
                        </w:rPr>
                        <w:t>_</w:t>
                      </w:r>
                      <w:r>
                        <w:rPr>
                          <w:rStyle w:val="ae"/>
                          <w:lang w:val="en-US"/>
                        </w:rPr>
                        <w:t>oo</w:t>
                      </w:r>
                      <w:r w:rsidRPr="00B22E09">
                        <w:rPr>
                          <w:rStyle w:val="ae"/>
                        </w:rPr>
                        <w:t>@</w:t>
                      </w:r>
                      <w:r>
                        <w:rPr>
                          <w:rStyle w:val="ae"/>
                          <w:lang w:val="en-US"/>
                        </w:rPr>
                        <w:t>mail</w:t>
                      </w:r>
                      <w:r w:rsidRPr="00B22E09">
                        <w:rPr>
                          <w:rStyle w:val="ae"/>
                        </w:rPr>
                        <w:t>.</w:t>
                      </w:r>
                      <w:r>
                        <w:rPr>
                          <w:rStyle w:val="ae"/>
                          <w:lang w:val="en-US"/>
                        </w:rPr>
                        <w:t>ru</w:t>
                      </w:r>
                    </w:p>
                  </w:txbxContent>
                </v:textbox>
                <w10:wrap anchorx="margin"/>
              </v:shape>
            </w:pict>
          </mc:Fallback>
        </mc:AlternateContent>
      </w:r>
    </w:p>
    <w:p w14:paraId="77BA0A5A" w14:textId="77777777" w:rsidR="00B7609C" w:rsidRDefault="00B7609C" w:rsidP="001E5A92">
      <w:pPr>
        <w:ind w:firstLine="0"/>
      </w:pPr>
    </w:p>
    <w:p w14:paraId="372C0ABE" w14:textId="77777777" w:rsidR="00B7609C" w:rsidRDefault="00B7609C" w:rsidP="001E5A92">
      <w:pPr>
        <w:ind w:firstLine="0"/>
      </w:pPr>
    </w:p>
    <w:p w14:paraId="2FA4F22B" w14:textId="77777777" w:rsidR="00B7609C" w:rsidRDefault="00B7609C" w:rsidP="001E5A92">
      <w:pPr>
        <w:ind w:firstLine="0"/>
      </w:pPr>
    </w:p>
    <w:p w14:paraId="65EB189C" w14:textId="77777777" w:rsidR="00B7609C" w:rsidRDefault="00B7609C" w:rsidP="001E5A92">
      <w:pPr>
        <w:ind w:firstLine="0"/>
      </w:pPr>
    </w:p>
    <w:p w14:paraId="071C1355" w14:textId="77777777" w:rsidR="00B7609C" w:rsidRDefault="00B7609C" w:rsidP="001E5A92">
      <w:pPr>
        <w:ind w:firstLine="0"/>
      </w:pPr>
    </w:p>
    <w:p w14:paraId="5B1E649E" w14:textId="77777777" w:rsidR="00B7609C" w:rsidRDefault="00B7609C" w:rsidP="001E5A92">
      <w:pPr>
        <w:ind w:firstLine="0"/>
      </w:pPr>
    </w:p>
    <w:p w14:paraId="3806D8D7" w14:textId="77777777" w:rsidR="00B7609C" w:rsidRDefault="00B7609C" w:rsidP="001E5A92">
      <w:pPr>
        <w:ind w:firstLine="0"/>
      </w:pPr>
    </w:p>
    <w:p w14:paraId="79B988F8" w14:textId="77777777" w:rsidR="00B7609C" w:rsidRDefault="00B7609C" w:rsidP="001E5A92">
      <w:pPr>
        <w:ind w:firstLine="0"/>
      </w:pPr>
    </w:p>
    <w:p w14:paraId="5DC87C44" w14:textId="77777777" w:rsidR="00B7609C" w:rsidRDefault="00B7609C" w:rsidP="001E5A92">
      <w:pPr>
        <w:ind w:firstLine="0"/>
      </w:pPr>
    </w:p>
    <w:p w14:paraId="6F542560" w14:textId="77777777" w:rsidR="00B7609C" w:rsidRDefault="00B7609C" w:rsidP="001E5A92">
      <w:pPr>
        <w:ind w:firstLine="0"/>
      </w:pPr>
    </w:p>
    <w:p w14:paraId="0A2ACA91" w14:textId="77777777" w:rsidR="00B7609C" w:rsidRDefault="00B7609C" w:rsidP="001E5A92">
      <w:pPr>
        <w:ind w:firstLine="0"/>
      </w:pPr>
    </w:p>
    <w:p w14:paraId="26A9C55D" w14:textId="77777777" w:rsidR="00B7609C" w:rsidRDefault="00B7609C" w:rsidP="001E5A92">
      <w:pPr>
        <w:ind w:firstLine="0"/>
      </w:pPr>
    </w:p>
    <w:p w14:paraId="5A054C76" w14:textId="77777777" w:rsidR="00B7609C" w:rsidRDefault="00B7609C">
      <w:pPr>
        <w:spacing w:after="160" w:line="259" w:lineRule="auto"/>
        <w:ind w:firstLine="0"/>
        <w:jc w:val="left"/>
      </w:pPr>
    </w:p>
    <w:p w14:paraId="1853363E" w14:textId="77777777" w:rsidR="00B7609C" w:rsidRDefault="00B7609C">
      <w:pPr>
        <w:spacing w:after="160" w:line="259" w:lineRule="auto"/>
        <w:ind w:firstLine="0"/>
        <w:jc w:val="left"/>
      </w:pPr>
    </w:p>
    <w:p w14:paraId="4B54A72A" w14:textId="77777777" w:rsidR="00B7609C" w:rsidRDefault="00B7609C">
      <w:pPr>
        <w:spacing w:after="160" w:line="259" w:lineRule="auto"/>
        <w:ind w:firstLine="0"/>
        <w:jc w:val="left"/>
      </w:pPr>
    </w:p>
    <w:p w14:paraId="099DCA68" w14:textId="77777777" w:rsidR="00B7609C" w:rsidRDefault="00B7609C">
      <w:pPr>
        <w:spacing w:after="160" w:line="259" w:lineRule="auto"/>
        <w:ind w:firstLine="0"/>
        <w:jc w:val="left"/>
      </w:pPr>
      <w:r>
        <w:br w:type="page"/>
      </w:r>
    </w:p>
    <w:p w14:paraId="056AAA96" w14:textId="77777777" w:rsidR="00B7609C" w:rsidRPr="00996598" w:rsidRDefault="00B7609C" w:rsidP="008C7155">
      <w:pPr>
        <w:pStyle w:val="3"/>
      </w:pPr>
      <w:bookmarkStart w:id="6" w:name="_Toc56497613"/>
      <w:r>
        <w:lastRenderedPageBreak/>
        <w:t>1.4. Источники данных</w:t>
      </w:r>
      <w:bookmarkEnd w:id="6"/>
    </w:p>
    <w:p w14:paraId="681EF5CF" w14:textId="77777777" w:rsidR="00B7609C" w:rsidRDefault="00B7609C" w:rsidP="00AD0C20">
      <w:r>
        <w:t xml:space="preserve">Для работы над созданием итогового отчета отдела образования администрации Вичугского муниципального района о результатах анализа состояния и перспектив развития системы образования использовались следующие документы: </w:t>
      </w:r>
    </w:p>
    <w:p w14:paraId="06C904AF" w14:textId="77777777" w:rsidR="00B7609C" w:rsidRDefault="00B7609C" w:rsidP="00566AF1">
      <w:r>
        <w:t>- статистические отчеты (</w:t>
      </w:r>
      <w:r w:rsidRPr="00566AF1">
        <w:t xml:space="preserve">форма №85-К </w:t>
      </w:r>
      <w:r w:rsidR="006774B6">
        <w:t>«</w:t>
      </w:r>
      <w:r w:rsidRPr="00566AF1">
        <w:t>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r w:rsidR="006774B6">
        <w:t>»</w:t>
      </w:r>
      <w:r w:rsidRPr="00566AF1">
        <w:t xml:space="preserve">, </w:t>
      </w:r>
      <w:r>
        <w:t>формы федеральных статистических наблюде</w:t>
      </w:r>
      <w:r w:rsidR="003B144F">
        <w:t>ний № ОО-1, № ОО-2, 1-ДО за 2019</w:t>
      </w:r>
      <w:r w:rsidR="00AC2998">
        <w:t xml:space="preserve"> год, № 76-РИК, № СВ-1 за 2018-2019 и 2019-2020</w:t>
      </w:r>
      <w:r>
        <w:t xml:space="preserve"> учебные</w:t>
      </w:r>
      <w:r w:rsidRPr="00566AF1">
        <w:t xml:space="preserve"> год</w:t>
      </w:r>
      <w:r>
        <w:t>а</w:t>
      </w:r>
      <w:r w:rsidRPr="00566AF1">
        <w:t>).</w:t>
      </w:r>
    </w:p>
    <w:p w14:paraId="68C55210" w14:textId="77777777" w:rsidR="00B7609C" w:rsidRDefault="00B7609C" w:rsidP="00566AF1">
      <w:r>
        <w:t xml:space="preserve">- результаты мониторинговых исследований, </w:t>
      </w:r>
    </w:p>
    <w:p w14:paraId="74EA1B42" w14:textId="77777777" w:rsidR="00B7609C" w:rsidRDefault="00B7609C" w:rsidP="00566AF1">
      <w:r>
        <w:t>- результаты итоговой аттестации,</w:t>
      </w:r>
    </w:p>
    <w:p w14:paraId="54249EF3" w14:textId="77777777" w:rsidR="00B7609C" w:rsidRDefault="00B7609C" w:rsidP="00566AF1">
      <w:r>
        <w:t>- публичный доклад отдела образования и др.</w:t>
      </w:r>
    </w:p>
    <w:p w14:paraId="1BF2A061" w14:textId="77777777" w:rsidR="00B7609C" w:rsidRDefault="00B7609C" w:rsidP="008C7155">
      <w:pPr>
        <w:spacing w:after="160" w:line="259" w:lineRule="auto"/>
        <w:ind w:firstLine="0"/>
        <w:jc w:val="left"/>
      </w:pPr>
    </w:p>
    <w:p w14:paraId="45FF6362" w14:textId="77777777" w:rsidR="00B7609C" w:rsidRDefault="00B7609C" w:rsidP="008C7155">
      <w:pPr>
        <w:spacing w:after="160" w:line="259" w:lineRule="auto"/>
        <w:ind w:firstLine="0"/>
        <w:jc w:val="left"/>
        <w:rPr>
          <w:b/>
          <w:szCs w:val="24"/>
        </w:rPr>
      </w:pPr>
      <w:r>
        <w:br w:type="page"/>
      </w:r>
    </w:p>
    <w:p w14:paraId="71947EA4" w14:textId="77777777" w:rsidR="00B7609C" w:rsidRDefault="00B7609C" w:rsidP="005D1821">
      <w:pPr>
        <w:pStyle w:val="3"/>
      </w:pPr>
      <w:bookmarkStart w:id="7" w:name="_Toc56497614"/>
      <w:r>
        <w:lastRenderedPageBreak/>
        <w:t xml:space="preserve">1.5. </w:t>
      </w:r>
      <w:r w:rsidRPr="00E16AE2">
        <w:t>Паспорт образовательной системы</w:t>
      </w:r>
      <w:bookmarkEnd w:id="7"/>
      <w:r w:rsidRPr="00E16AE2">
        <w:t xml:space="preserve"> </w:t>
      </w:r>
    </w:p>
    <w:p w14:paraId="68CB43D3" w14:textId="77777777" w:rsidR="00B7609C" w:rsidRPr="005D1821" w:rsidRDefault="00B7609C" w:rsidP="005D1821">
      <w:pPr>
        <w:pStyle w:val="4"/>
      </w:pPr>
      <w:r>
        <w:t>Образовательная политика</w:t>
      </w:r>
    </w:p>
    <w:p w14:paraId="58F5E55F" w14:textId="77777777" w:rsidR="00B7609C" w:rsidRDefault="00B7609C" w:rsidP="003A7376">
      <w:r>
        <w:t>Образовательный уровень населения – одна из важнейших характеристик Вичугского муниципального района, определяющих его конкурентоспособность и инвестиционную привлекательность. Повышение образовательного уровня населения требует длительного времени и значительных финансовых вложений. Расходы на образование являются самой крупной статьей расходов местного бюджета.</w:t>
      </w:r>
    </w:p>
    <w:p w14:paraId="6C6D40AE" w14:textId="77777777" w:rsidR="00B7609C" w:rsidRDefault="00B7609C" w:rsidP="003A7376">
      <w:r>
        <w:t>Муниципальная политика в сфере образования строится на основе государственной политики, базирующейся на следующих принципах:</w:t>
      </w:r>
    </w:p>
    <w:p w14:paraId="365744E1" w14:textId="77777777" w:rsidR="00B7609C" w:rsidRDefault="00B7609C" w:rsidP="003A7376">
      <w:r>
        <w:t xml:space="preserve">– гуманистический характер образования, </w:t>
      </w:r>
    </w:p>
    <w:p w14:paraId="4CFA3458" w14:textId="77777777" w:rsidR="00B7609C" w:rsidRDefault="00B7609C" w:rsidP="003A7376">
      <w:r>
        <w:t xml:space="preserve">– приоритет общечеловеческих ценностей, жизни и здоровья человека, </w:t>
      </w:r>
    </w:p>
    <w:p w14:paraId="35B6EE2F" w14:textId="77777777" w:rsidR="00B7609C" w:rsidRDefault="00B7609C" w:rsidP="003A7376">
      <w:r>
        <w:t xml:space="preserve">– свободного развития личности; </w:t>
      </w:r>
    </w:p>
    <w:p w14:paraId="45DC4F39" w14:textId="77777777" w:rsidR="00B7609C" w:rsidRDefault="00B7609C" w:rsidP="003A7376">
      <w:r>
        <w:t xml:space="preserve">– общедоступность образования, </w:t>
      </w:r>
    </w:p>
    <w:p w14:paraId="2FD828DB" w14:textId="77777777" w:rsidR="00B7609C" w:rsidRDefault="00B7609C" w:rsidP="003A7376">
      <w:r>
        <w:t xml:space="preserve">– адаптивность системы образования к уровням и особенностям развития и подготовки обучающихся; </w:t>
      </w:r>
    </w:p>
    <w:p w14:paraId="12A429A9" w14:textId="77777777" w:rsidR="00B7609C" w:rsidRDefault="00B7609C" w:rsidP="003A7376">
      <w:r>
        <w:t xml:space="preserve">– светский характер образования в государственных и муниципальных образовательных учреждениях. </w:t>
      </w:r>
    </w:p>
    <w:p w14:paraId="3EDEF28A" w14:textId="77777777" w:rsidR="00B7609C" w:rsidRDefault="00B7609C" w:rsidP="003A7376">
      <w:r>
        <w:t>Под муниципальной системой образования мы понимаем систему образовательных организаций и систему служб, обеспечивающих анализ функционирования и развития образовательных учреждений, повышение эффективности их работы</w:t>
      </w:r>
      <w:r w:rsidR="00AC2998">
        <w:t xml:space="preserve"> </w:t>
      </w:r>
      <w:r>
        <w:t>с учетом особенностей муниципального образования.</w:t>
      </w:r>
    </w:p>
    <w:p w14:paraId="0A0B702D" w14:textId="77777777" w:rsidR="00B7609C" w:rsidRDefault="00B7609C" w:rsidP="003A7376">
      <w:r>
        <w:t>Органом управления образованием в Вичугском муниципальном районе является отдел образования, который находится в структуре местной администрации, имеющий статус юридического лица.</w:t>
      </w:r>
    </w:p>
    <w:p w14:paraId="73DB323B" w14:textId="77777777" w:rsidR="00B7609C" w:rsidRDefault="00B7609C" w:rsidP="003A7376">
      <w:r>
        <w:t xml:space="preserve">Место нахождения отдела образования администрации Вичугского муниципального района: 155331 Ивановская область, </w:t>
      </w:r>
      <w:proofErr w:type="spellStart"/>
      <w:r>
        <w:t>г.Вичуга</w:t>
      </w:r>
      <w:proofErr w:type="spellEnd"/>
      <w:r>
        <w:t>, переулок Широкий, д.4.</w:t>
      </w:r>
    </w:p>
    <w:p w14:paraId="3B22F101" w14:textId="77777777" w:rsidR="00B7609C" w:rsidRDefault="00B7609C" w:rsidP="003A7376">
      <w:r>
        <w:t>Контактный телефон: +7 (49354) 2-42-55</w:t>
      </w:r>
    </w:p>
    <w:p w14:paraId="468478AC" w14:textId="77777777" w:rsidR="00B7609C" w:rsidRDefault="00B7609C" w:rsidP="003A7376">
      <w:r>
        <w:t>Официальный сайт отдела образования в сети Интернет: https://portal.iv-edu.ru/dep/mouovichrn</w:t>
      </w:r>
    </w:p>
    <w:p w14:paraId="631638FF" w14:textId="77777777" w:rsidR="00B7609C" w:rsidRDefault="00B7609C" w:rsidP="003A7376">
      <w:r>
        <w:t>Адрес электронной почты отдела образования в</w:t>
      </w:r>
      <w:r>
        <w:tab/>
        <w:t xml:space="preserve">сети Интернет: </w:t>
      </w:r>
      <w:hyperlink r:id="rId8" w:history="1">
        <w:r w:rsidRPr="00E92601">
          <w:t>vichuga_oo@mail.ru</w:t>
        </w:r>
      </w:hyperlink>
    </w:p>
    <w:p w14:paraId="669578A9" w14:textId="77777777" w:rsidR="00B7609C" w:rsidRDefault="00B7609C" w:rsidP="003A7376">
      <w:r w:rsidRPr="00110FA2">
        <w:t>Структура системы образования Вичугского муниципального района</w:t>
      </w:r>
      <w:r>
        <w:t xml:space="preserve"> представлена на Рис.1:</w:t>
      </w:r>
    </w:p>
    <w:p w14:paraId="0F42C610" w14:textId="77777777" w:rsidR="00B7609C" w:rsidRDefault="00B7609C" w:rsidP="003A7376">
      <w:pPr>
        <w:rPr>
          <w:b/>
          <w:sz w:val="28"/>
          <w:szCs w:val="28"/>
        </w:rPr>
      </w:pPr>
    </w:p>
    <w:p w14:paraId="0FB4FF0D" w14:textId="77777777" w:rsidR="00B7609C" w:rsidRDefault="00B7609C" w:rsidP="003A7376">
      <w:pPr>
        <w:rPr>
          <w:b/>
          <w:sz w:val="28"/>
          <w:szCs w:val="28"/>
        </w:rPr>
      </w:pPr>
    </w:p>
    <w:p w14:paraId="2DA941C8" w14:textId="77777777" w:rsidR="00B7609C" w:rsidRDefault="00B7609C" w:rsidP="00110FA2">
      <w:pPr>
        <w:jc w:val="right"/>
      </w:pPr>
      <w:r w:rsidRPr="00110FA2">
        <w:lastRenderedPageBreak/>
        <w:t>Рис. 1</w:t>
      </w:r>
    </w:p>
    <w:p w14:paraId="514D6800" w14:textId="1B9BDDEF" w:rsidR="00B7609C" w:rsidRDefault="00B7609C" w:rsidP="00110FA2">
      <w:pPr>
        <w:ind w:firstLine="0"/>
        <w:jc w:val="center"/>
      </w:pPr>
      <w:r w:rsidRPr="00110FA2">
        <w:t>Структура системы образования Вичугского муниципального района</w:t>
      </w:r>
    </w:p>
    <w:p w14:paraId="459DD59E" w14:textId="77777777" w:rsidR="00CA44A8" w:rsidRDefault="00CA44A8" w:rsidP="00110FA2">
      <w:pPr>
        <w:ind w:firstLine="0"/>
        <w:jc w:val="center"/>
      </w:pPr>
    </w:p>
    <w:p w14:paraId="219BB9BE" w14:textId="06B2C0E4" w:rsidR="00B7609C" w:rsidRPr="00110FA2" w:rsidRDefault="003E6C77" w:rsidP="00CA44A8">
      <w:pPr>
        <w:ind w:firstLine="0"/>
        <w:jc w:val="left"/>
      </w:pPr>
      <w:r>
        <w:rPr>
          <w:noProof/>
        </w:rPr>
        <w:drawing>
          <wp:inline distT="0" distB="0" distL="0" distR="0" wp14:anchorId="129E983D" wp14:editId="490EB8E2">
            <wp:extent cx="6133996" cy="3370580"/>
            <wp:effectExtent l="0" t="0" r="635"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5317" cy="3382296"/>
                    </a:xfrm>
                    <a:prstGeom prst="rect">
                      <a:avLst/>
                    </a:prstGeom>
                    <a:noFill/>
                    <a:ln>
                      <a:noFill/>
                    </a:ln>
                  </pic:spPr>
                </pic:pic>
              </a:graphicData>
            </a:graphic>
          </wp:inline>
        </w:drawing>
      </w:r>
    </w:p>
    <w:p w14:paraId="6E317D85" w14:textId="66447BDE" w:rsidR="00B7609C" w:rsidRDefault="00B7609C" w:rsidP="003A7376"/>
    <w:p w14:paraId="7BA94CCD" w14:textId="77777777" w:rsidR="00B7609C" w:rsidRDefault="00B7609C" w:rsidP="003A7376">
      <w:r>
        <w:t>В полном объеме контактная информация органов местного самоуправления размещена на сайте администрации Вичугского муниципального района http://www.vichuga-mr.ru.</w:t>
      </w:r>
    </w:p>
    <w:p w14:paraId="28F44D7C" w14:textId="5C6C5155" w:rsidR="00B7609C" w:rsidRDefault="00B7609C" w:rsidP="003A7376">
      <w:r>
        <w:t xml:space="preserve">Под муниципальным управлением образованием понимается целенаправленный и организованный процесс, основанный на взаимодействии всех субъектов муниципального образования, состоящий в неразрывности прямого и обратного воздействия со средой и направленный на формирование единого образовательного пространства, обеспечивающий высокоэффективную систему услуг и условий, отвечающий потребностям всех слоев и групп населения, превращающий образование в развивающую и развивающуюся систему, способную обеспечить развитие и воспитание личности с учетом общечеловеческих ценностей и ценностей национальной культуры. </w:t>
      </w:r>
    </w:p>
    <w:p w14:paraId="3F4D4F03" w14:textId="3A3A36E0" w:rsidR="00B7609C" w:rsidRDefault="00B7609C" w:rsidP="003A7376">
      <w:r>
        <w:t xml:space="preserve">В соответствии с Федеральным законом РФ от 29 декабря </w:t>
      </w:r>
      <w:smartTag w:uri="urn:schemas-microsoft-com:office:smarttags" w:element="metricconverter">
        <w:smartTagPr>
          <w:attr w:name="ProductID" w:val="2018 г"/>
        </w:smartTagPr>
        <w:r>
          <w:t>2012 г</w:t>
        </w:r>
      </w:smartTag>
      <w:r>
        <w:t xml:space="preserve">. № 273-ФЗ </w:t>
      </w:r>
      <w:r w:rsidR="006774B6">
        <w:t>«</w:t>
      </w:r>
      <w:r>
        <w:t>Об образовании в Российской Федерации</w:t>
      </w:r>
      <w:r w:rsidR="006774B6">
        <w:t>»</w:t>
      </w:r>
      <w:r>
        <w:t xml:space="preserve"> (с последующими изменениями и дополнениями) к полномочиям отдела образования относятся: </w:t>
      </w:r>
    </w:p>
    <w:p w14:paraId="13DCEC13" w14:textId="77777777" w:rsidR="00B7609C" w:rsidRDefault="00B7609C" w:rsidP="003A7376">
      <w:r>
        <w:t xml:space="preserve">-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w:t>
      </w:r>
      <w:r>
        <w:lastRenderedPageBreak/>
        <w:t>общеобразовательных программ в соответствии с федеральными государственными образовательными стандартами);</w:t>
      </w:r>
    </w:p>
    <w:p w14:paraId="1D596168" w14:textId="77777777" w:rsidR="00B7609C" w:rsidRDefault="00B7609C" w:rsidP="003A7376">
      <w:r>
        <w:t>– организация предоставления дополнительного образования детям в муниципальных образовательных организациях (за исключением предоставления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14:paraId="08FA97B8" w14:textId="77777777" w:rsidR="00B7609C" w:rsidRDefault="00B7609C" w:rsidP="003A7376">
      <w:r>
        <w:t>-- создание условий осуществления присмотра и ухода за детьми, содержания детей в муниципальных образовательных организациях;</w:t>
      </w:r>
    </w:p>
    <w:p w14:paraId="109B2585" w14:textId="77777777" w:rsidR="00B7609C" w:rsidRDefault="00B7609C" w:rsidP="003A7376">
      <w:r>
        <w:t>– создание, реорганизация и ликвидация муниципальных образовательных организаций (за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w:t>
      </w:r>
    </w:p>
    <w:p w14:paraId="2AFB1138" w14:textId="77777777" w:rsidR="00B7609C" w:rsidRDefault="00B7609C" w:rsidP="003A7376">
      <w:r>
        <w:t>– обеспечение содержания зданий и сооружений муниципальных образовательных организаций, обустройство прилегающих к ним территорий;</w:t>
      </w:r>
    </w:p>
    <w:p w14:paraId="7CD06A21" w14:textId="77777777" w:rsidR="00B7609C" w:rsidRDefault="00B7609C" w:rsidP="003A7376">
      <w:r>
        <w:t xml:space="preserve">– учёт детей, подлежащих обязательному обучению по образовательным программам дошкольного, начального общего, основного общего и </w:t>
      </w:r>
      <w:proofErr w:type="spellStart"/>
      <w:r>
        <w:t>среднегообщего</w:t>
      </w:r>
      <w:proofErr w:type="spellEnd"/>
      <w:r>
        <w:t xml:space="preserve"> образования, закрепление муниципальных образовательных организаций за конкретными территориями муниципального района;</w:t>
      </w:r>
    </w:p>
    <w:p w14:paraId="62847D8E" w14:textId="77777777" w:rsidR="00B7609C" w:rsidRDefault="00B7609C" w:rsidP="003A7376">
      <w:r>
        <w:t>– осуществление иных функций, установленных Федеральным законом полномочий в сфере образования.</w:t>
      </w:r>
    </w:p>
    <w:p w14:paraId="0FD19D4F" w14:textId="77777777" w:rsidR="00B7609C" w:rsidRDefault="00B7609C" w:rsidP="003A7376">
      <w:r>
        <w:t xml:space="preserve">Потребность регулирования деятельности образовательных организаций на муниципальном уровне приводит к необходимости смены целевых ориентиров муниципального управления образованием, которые связаны с обеспечением социальной функции образования. </w:t>
      </w:r>
    </w:p>
    <w:p w14:paraId="778CA8AD" w14:textId="77777777" w:rsidR="00B7609C" w:rsidRDefault="00B7609C" w:rsidP="003A7376">
      <w:r>
        <w:t xml:space="preserve">Во-первых, это цели формирования единого образовательного пространства, обеспечивающие высокоэффективную систему услуг и условий, отвечающих образовательным потребностям всех слоев и групп населения. </w:t>
      </w:r>
    </w:p>
    <w:p w14:paraId="6A2FF1E7" w14:textId="77777777" w:rsidR="00B7609C" w:rsidRDefault="00B7609C" w:rsidP="003A7376">
      <w:r>
        <w:t xml:space="preserve">Во-вторых, это цели формирования практики социализации и воспитания подрастающего поколения с учетом общечеловеческих ценностей и ценностей национальной культуры. </w:t>
      </w:r>
    </w:p>
    <w:p w14:paraId="4C600AE7" w14:textId="77777777" w:rsidR="00B7609C" w:rsidRDefault="00B7609C" w:rsidP="003A7376">
      <w:r>
        <w:t xml:space="preserve">В-третьих, это цели превращения образования в развивающую и развивающуюся систему, способную обеспечивать развитие личности и развитие местных общественных систем при условии корпоративного взаимодействия между всеми социальными институтами. </w:t>
      </w:r>
    </w:p>
    <w:p w14:paraId="1B8F0D8C" w14:textId="77777777" w:rsidR="00B7609C" w:rsidRDefault="00B7609C" w:rsidP="003A7376">
      <w:r>
        <w:lastRenderedPageBreak/>
        <w:t>Выделение этих групп целей и соответствующей им программы деятельности означает, что сама система муниципального управления образованием предполагает особую структурно-функциональную организацию, действующую в рамках единой стратегии управления целостной системой развивающегося образования России.</w:t>
      </w:r>
    </w:p>
    <w:p w14:paraId="5A076E3A" w14:textId="77777777" w:rsidR="00B7609C" w:rsidRDefault="00B7609C" w:rsidP="003A7376"/>
    <w:p w14:paraId="6A1C9404" w14:textId="77777777" w:rsidR="00B7609C" w:rsidRPr="009B55C4" w:rsidRDefault="00B7609C" w:rsidP="003A7376">
      <w:pPr>
        <w:rPr>
          <w:b/>
          <w:sz w:val="28"/>
          <w:szCs w:val="28"/>
        </w:rPr>
      </w:pPr>
      <w:r w:rsidRPr="009B55C4">
        <w:rPr>
          <w:b/>
          <w:sz w:val="28"/>
          <w:szCs w:val="28"/>
        </w:rPr>
        <w:t xml:space="preserve">Информация о программах </w:t>
      </w:r>
      <w:r w:rsidR="00E0584B">
        <w:rPr>
          <w:b/>
          <w:sz w:val="28"/>
          <w:szCs w:val="28"/>
        </w:rPr>
        <w:t>и проектах, реализованных в 2019</w:t>
      </w:r>
      <w:r w:rsidRPr="009B55C4">
        <w:rPr>
          <w:b/>
          <w:sz w:val="28"/>
          <w:szCs w:val="28"/>
        </w:rPr>
        <w:t xml:space="preserve"> году в сфере образования</w:t>
      </w:r>
    </w:p>
    <w:p w14:paraId="65673B56" w14:textId="77777777" w:rsidR="00B7609C" w:rsidRDefault="00B7609C" w:rsidP="003A7376"/>
    <w:p w14:paraId="445C42EF" w14:textId="77777777" w:rsidR="000C1BD0" w:rsidRPr="00663040" w:rsidRDefault="000C1BD0" w:rsidP="00663040">
      <w:r w:rsidRPr="00663040">
        <w:t>Деятельность образовательных организаций, отдела образования администрации Вичугского муниципального района   направлена на решение целей и задач, обозначенных   в муниципальной программе «Развитие системы образования Вичугского муниципального района», утвержденной постановлением администрации Вичугского муниципального района от 26.12.2018 №785-п «Об утверждении муниципальной программы «Развитие системы образования Вичугского муниципального района», которая является документом, определяющим стратегию по дальнейшему развитию образования Вичугского муниципального района.</w:t>
      </w:r>
    </w:p>
    <w:p w14:paraId="2280ABDC" w14:textId="77777777" w:rsidR="000C1BD0" w:rsidRPr="00663040" w:rsidRDefault="000C1BD0" w:rsidP="00663040">
      <w:r w:rsidRPr="00663040">
        <w:t>Программа является организационной основой деятельности отдела образования, а реализация целей обеспечивается текущим финансированием как за счет районного, так и дополнительным финансированием из областных целевых программ.</w:t>
      </w:r>
    </w:p>
    <w:p w14:paraId="3D4DD304" w14:textId="77777777" w:rsidR="00B7609C" w:rsidRDefault="000C1BD0" w:rsidP="00663040">
      <w:r>
        <w:t xml:space="preserve"> </w:t>
      </w:r>
      <w:r w:rsidR="00B7609C">
        <w:t xml:space="preserve">Программа включает в себя 3 </w:t>
      </w:r>
      <w:r w:rsidR="00B7609C" w:rsidRPr="00314EFA">
        <w:t>подпрограмм</w:t>
      </w:r>
      <w:r w:rsidR="00B7609C">
        <w:t>ы:</w:t>
      </w:r>
    </w:p>
    <w:p w14:paraId="6DA50DDA" w14:textId="77777777" w:rsidR="00B7609C" w:rsidRPr="002C311D" w:rsidRDefault="00B7609C" w:rsidP="00663040">
      <w:r w:rsidRPr="002C311D">
        <w:t>- Развитие общего образования.</w:t>
      </w:r>
    </w:p>
    <w:p w14:paraId="70115662" w14:textId="77777777" w:rsidR="00B7609C" w:rsidRPr="002C311D" w:rsidRDefault="00B7609C" w:rsidP="00663040">
      <w:r w:rsidRPr="002C311D">
        <w:t>- Развитие дополнительного образования</w:t>
      </w:r>
    </w:p>
    <w:p w14:paraId="642BE6E9" w14:textId="77777777" w:rsidR="00B7609C" w:rsidRPr="002C311D" w:rsidRDefault="00B7609C" w:rsidP="00663040">
      <w:r w:rsidRPr="002C311D">
        <w:t>-Организация деятельности отдела образования администрации Вичугского муниципального района</w:t>
      </w:r>
    </w:p>
    <w:p w14:paraId="0346557C" w14:textId="77777777" w:rsidR="00B7609C" w:rsidRPr="002C311D" w:rsidRDefault="00B7609C" w:rsidP="00663040">
      <w:r>
        <w:t xml:space="preserve">Цель программы: </w:t>
      </w:r>
    </w:p>
    <w:p w14:paraId="3C4A2B8C" w14:textId="77777777" w:rsidR="00B7609C" w:rsidRPr="002C311D" w:rsidRDefault="00B7609C" w:rsidP="00663040">
      <w:r w:rsidRPr="002C311D">
        <w:t>обеспечение доступного и качественного образования, соответствующего запросам населения и перспективным задачам социально-экономического развития Вичугского муниципального района.</w:t>
      </w:r>
    </w:p>
    <w:p w14:paraId="047567DE" w14:textId="77777777" w:rsidR="00B7609C" w:rsidRPr="002C311D" w:rsidRDefault="00B7609C" w:rsidP="00663040">
      <w:r w:rsidRPr="002C311D">
        <w:t>Сроки</w:t>
      </w:r>
      <w:r w:rsidR="000C1BD0">
        <w:t xml:space="preserve"> реализации программы: 2019-2022</w:t>
      </w:r>
      <w:r w:rsidRPr="002C311D">
        <w:t xml:space="preserve"> годы. В результате реализации муниципальной программ</w:t>
      </w:r>
      <w:r w:rsidR="000C1BD0">
        <w:t>ы Вичугского района к концу 2022</w:t>
      </w:r>
      <w:r w:rsidRPr="002C311D">
        <w:t xml:space="preserve"> году предполагается:</w:t>
      </w:r>
    </w:p>
    <w:p w14:paraId="271E5723" w14:textId="77777777" w:rsidR="000C1BD0" w:rsidRPr="009357B5" w:rsidRDefault="000C1BD0" w:rsidP="00663040">
      <w:r w:rsidRPr="009357B5">
        <w:rPr>
          <w:color w:val="000000"/>
        </w:rPr>
        <w:t>- устойчивое функционирование и развитие системы образования в Вичугском районе;</w:t>
      </w:r>
    </w:p>
    <w:p w14:paraId="5201A8FD" w14:textId="77777777" w:rsidR="000C1BD0" w:rsidRPr="009357B5" w:rsidRDefault="000C1BD0" w:rsidP="00663040">
      <w:pPr>
        <w:rPr>
          <w:color w:val="000000"/>
        </w:rPr>
      </w:pPr>
      <w:r w:rsidRPr="009357B5">
        <w:t xml:space="preserve">- </w:t>
      </w:r>
      <w:r w:rsidRPr="009357B5">
        <w:rPr>
          <w:color w:val="000000"/>
        </w:rPr>
        <w:t>повышение удовлетворенности населения качеством образовательных услуг;</w:t>
      </w:r>
    </w:p>
    <w:p w14:paraId="24BCD27F" w14:textId="77777777" w:rsidR="000C1BD0" w:rsidRPr="009357B5" w:rsidRDefault="000C1BD0" w:rsidP="00663040">
      <w:pPr>
        <w:rPr>
          <w:color w:val="000000"/>
        </w:rPr>
      </w:pPr>
      <w:r w:rsidRPr="009357B5">
        <w:rPr>
          <w:color w:val="000000"/>
        </w:rPr>
        <w:lastRenderedPageBreak/>
        <w:t>- повышение эффективности использования бюджетных средств, обеспечение финансово-хозяйственной самостоятельности образовательных организаций за счет реализации новых принципов финансирования (на основе муниципальных заданий);</w:t>
      </w:r>
    </w:p>
    <w:p w14:paraId="7AE40AC7" w14:textId="77777777" w:rsidR="000C1BD0" w:rsidRPr="009357B5" w:rsidRDefault="000C1BD0" w:rsidP="00663040">
      <w:r w:rsidRPr="009357B5">
        <w:t>- доступное качественное образование, соответствующее требованиям инновационного развития экономики, современным потребностям общества;</w:t>
      </w:r>
    </w:p>
    <w:p w14:paraId="197E80C9" w14:textId="77777777" w:rsidR="000C1BD0" w:rsidRDefault="000C1BD0" w:rsidP="00663040">
      <w:pPr>
        <w:pStyle w:val="aff2"/>
        <w:rPr>
          <w:color w:val="000000"/>
        </w:rPr>
      </w:pPr>
      <w:r w:rsidRPr="009357B5">
        <w:rPr>
          <w:color w:val="000000"/>
        </w:rPr>
        <w:t>-создание безопасного образовательного пространства, дальнейшее укрепление материально-технической базы образовательных учреждений.</w:t>
      </w:r>
    </w:p>
    <w:p w14:paraId="40FF7D87" w14:textId="77777777" w:rsidR="00B7609C" w:rsidRDefault="000C1BD0" w:rsidP="00663040">
      <w:r>
        <w:rPr>
          <w:szCs w:val="24"/>
        </w:rPr>
        <w:t>В 2019</w:t>
      </w:r>
      <w:r w:rsidR="00B7609C">
        <w:rPr>
          <w:szCs w:val="24"/>
        </w:rPr>
        <w:t xml:space="preserve"> году отдел образования и все образовательные организации Вичугского муниципального</w:t>
      </w:r>
      <w:r w:rsidR="00B7609C" w:rsidRPr="003D2B9D">
        <w:rPr>
          <w:szCs w:val="24"/>
        </w:rPr>
        <w:t xml:space="preserve"> района </w:t>
      </w:r>
      <w:r w:rsidR="00B7609C">
        <w:rPr>
          <w:szCs w:val="24"/>
        </w:rPr>
        <w:t xml:space="preserve">принимали участие и в других программах и проектах. </w:t>
      </w:r>
    </w:p>
    <w:p w14:paraId="247F853A" w14:textId="77777777" w:rsidR="00B7609C" w:rsidRPr="00EA5565" w:rsidRDefault="00B7609C" w:rsidP="00663040">
      <w:pPr>
        <w:rPr>
          <w:bCs/>
        </w:rPr>
      </w:pPr>
      <w:r w:rsidRPr="00EA5565">
        <w:rPr>
          <w:bCs/>
        </w:rPr>
        <w:t>- Федеральный государственный образовательный стандарт дошкольного образования, начального, основного и среднего общего образования;</w:t>
      </w:r>
    </w:p>
    <w:p w14:paraId="4B26CC19" w14:textId="77777777" w:rsidR="00B7609C" w:rsidRPr="00EA5565" w:rsidRDefault="00B7609C" w:rsidP="00663040">
      <w:pPr>
        <w:rPr>
          <w:bCs/>
        </w:rPr>
      </w:pPr>
      <w:r w:rsidRPr="00EA5565">
        <w:t xml:space="preserve">-региональный проект </w:t>
      </w:r>
      <w:r w:rsidR="006774B6">
        <w:t>«</w:t>
      </w:r>
      <w:r w:rsidRPr="00EA5565">
        <w:t xml:space="preserve">Межведомственная система мониторинга </w:t>
      </w:r>
      <w:r>
        <w:t>об</w:t>
      </w:r>
      <w:r w:rsidRPr="00EA5565">
        <w:t>уча</w:t>
      </w:r>
      <w:r>
        <w:t>ю</w:t>
      </w:r>
      <w:r w:rsidRPr="00EA5565">
        <w:t>щихся</w:t>
      </w:r>
      <w:r>
        <w:t xml:space="preserve"> общеобразовательных учреждений</w:t>
      </w:r>
      <w:r w:rsidRPr="00EA5565">
        <w:t xml:space="preserve"> с использованием автоматизированных технологий</w:t>
      </w:r>
      <w:r w:rsidR="006774B6">
        <w:t>»</w:t>
      </w:r>
      <w:r w:rsidRPr="00EA5565">
        <w:t>;</w:t>
      </w:r>
    </w:p>
    <w:p w14:paraId="2A70C69B" w14:textId="77777777" w:rsidR="00B7609C" w:rsidRPr="00EA5565" w:rsidRDefault="00B7609C" w:rsidP="00663040">
      <w:r w:rsidRPr="00EA5565">
        <w:t xml:space="preserve">- региональный проект введения факультативного курса </w:t>
      </w:r>
      <w:r w:rsidR="006774B6">
        <w:t>«</w:t>
      </w:r>
      <w:r w:rsidRPr="00EA5565">
        <w:t>Нравственные основы семейной жизни</w:t>
      </w:r>
      <w:r w:rsidR="006774B6">
        <w:t>»</w:t>
      </w:r>
      <w:r w:rsidRPr="00EA5565">
        <w:t>;</w:t>
      </w:r>
    </w:p>
    <w:p w14:paraId="437FF4E3" w14:textId="77777777" w:rsidR="00B7609C" w:rsidRPr="00EA5565" w:rsidRDefault="00B7609C" w:rsidP="00663040">
      <w:r w:rsidRPr="00EA5565">
        <w:t xml:space="preserve">- Стратегия социально-экономического развития Вичугского муниципальный района Ивановской области на период до 2020 года; </w:t>
      </w:r>
    </w:p>
    <w:p w14:paraId="1EE2745F" w14:textId="77777777" w:rsidR="00B7609C" w:rsidRPr="00EA5565" w:rsidRDefault="00B7609C" w:rsidP="00663040">
      <w:r w:rsidRPr="00EA5565">
        <w:t>- План мероприятий по реализации в Вичугском муниципа</w:t>
      </w:r>
      <w:r>
        <w:t xml:space="preserve">льном районе в 2016-2020 годах </w:t>
      </w:r>
      <w:r w:rsidR="006774B6">
        <w:t>«</w:t>
      </w:r>
      <w:r w:rsidRPr="00EA5565">
        <w:t>Стратегии развития воспитания в Российской Федерации на период до 2025 года</w:t>
      </w:r>
      <w:r w:rsidR="006774B6">
        <w:t>»</w:t>
      </w:r>
      <w:r w:rsidRPr="00EA5565">
        <w:t>;</w:t>
      </w:r>
    </w:p>
    <w:p w14:paraId="7097140F" w14:textId="0AEC3819" w:rsidR="00B7609C" w:rsidRPr="00EA5565" w:rsidRDefault="00B7609C" w:rsidP="00663040">
      <w:r w:rsidRPr="00EA5565">
        <w:t>- План мероприятий (</w:t>
      </w:r>
      <w:r w:rsidR="006774B6">
        <w:t>«</w:t>
      </w:r>
      <w:r w:rsidRPr="00EA5565">
        <w:t>дорожная карта</w:t>
      </w:r>
      <w:r w:rsidR="006774B6">
        <w:t>»</w:t>
      </w:r>
      <w:r w:rsidRPr="00EA5565">
        <w:t xml:space="preserve">) </w:t>
      </w:r>
      <w:r w:rsidR="006774B6">
        <w:t>«</w:t>
      </w:r>
      <w:r w:rsidRPr="00EA5565">
        <w:t>Изменения в отраслях социальной сферы, направленные на повышение эффективности образования</w:t>
      </w:r>
      <w:r w:rsidR="006774B6">
        <w:t>»</w:t>
      </w:r>
      <w:r w:rsidR="00663040" w:rsidRPr="00663040">
        <w:t xml:space="preserve"> </w:t>
      </w:r>
      <w:r w:rsidRPr="00EA5565">
        <w:t>Вичугского муниципального района;</w:t>
      </w:r>
    </w:p>
    <w:p w14:paraId="6EE98273" w14:textId="77777777" w:rsidR="00B7609C" w:rsidRPr="00EA5565" w:rsidRDefault="00B7609C" w:rsidP="00663040">
      <w:r w:rsidRPr="00EA5565">
        <w:t>- Пилотная площадка по внедрению актуализированного Порядка взаимодействия КДН и ЗП с субъектами системы профилактики по организации выявления, учета и индивидуальной профилактической работы с несовершеннолетними и семьями, имеющими детей;</w:t>
      </w:r>
    </w:p>
    <w:p w14:paraId="0F3E717D" w14:textId="77777777" w:rsidR="00B7609C" w:rsidRPr="00EA5565" w:rsidRDefault="00B7609C" w:rsidP="00663040">
      <w:r w:rsidRPr="00EA5565">
        <w:t>- План профориентационной работы с обучающимися образовательных организаций Вичугского муниципального района;</w:t>
      </w:r>
    </w:p>
    <w:p w14:paraId="699477B0" w14:textId="77777777" w:rsidR="00B7609C" w:rsidRPr="00EA5565" w:rsidRDefault="00B7609C" w:rsidP="00663040">
      <w:r w:rsidRPr="00EA5565">
        <w:t>- План отдела образования администрации Вичугского муниципального района по профилактике правонарушений и безнадзор</w:t>
      </w:r>
      <w:r w:rsidR="000C1BD0">
        <w:t>ности детей и подростков на 2019</w:t>
      </w:r>
      <w:r>
        <w:t xml:space="preserve"> год и другие.</w:t>
      </w:r>
    </w:p>
    <w:p w14:paraId="7FC08C60" w14:textId="77777777" w:rsidR="00B7609C" w:rsidRDefault="00B7609C" w:rsidP="00663040"/>
    <w:p w14:paraId="18D63F3B" w14:textId="77777777" w:rsidR="00B7609C" w:rsidRDefault="00B7609C" w:rsidP="00663040">
      <w:pPr>
        <w:pStyle w:val="4"/>
        <w:spacing w:before="0"/>
      </w:pPr>
      <w:r>
        <w:t>Инфраструктура</w:t>
      </w:r>
    </w:p>
    <w:p w14:paraId="6E4473C0" w14:textId="77777777" w:rsidR="00B7609C" w:rsidRPr="009A161A" w:rsidRDefault="00B7609C" w:rsidP="00663040">
      <w:r w:rsidRPr="00CA2358">
        <w:t>Координация, регулирование и контролирование деятельности муниципальных образовательных организаций в целях осуществления единой политики в сфере образования на мун</w:t>
      </w:r>
      <w:r>
        <w:t xml:space="preserve">иципальном уровне возложена на </w:t>
      </w:r>
      <w:r w:rsidRPr="00CA2358">
        <w:t xml:space="preserve">отдел образования администрации Вичугского муниципального района, которое осуществляет свою деятельность в соответствии с </w:t>
      </w:r>
      <w:r w:rsidRPr="00CA2358">
        <w:lastRenderedPageBreak/>
        <w:t xml:space="preserve">Положением, утверждённым постановлением администрации Вичугского муниципального района от 20.02.2018 г. №116-п </w:t>
      </w:r>
      <w:r w:rsidR="006774B6">
        <w:t>«</w:t>
      </w:r>
      <w:r w:rsidRPr="00CA2358">
        <w:t xml:space="preserve">О внесении изменений в постановление администрации Вичугского муниципального района от 09.01.2014 г. № 1-п </w:t>
      </w:r>
      <w:r w:rsidR="006774B6">
        <w:t>«</w:t>
      </w:r>
      <w:r w:rsidRPr="00CA2358">
        <w:t>Об утверждении Положения об отделе образования администрации Вичугского муниципального района</w:t>
      </w:r>
      <w:r w:rsidR="006774B6">
        <w:t>»</w:t>
      </w:r>
      <w:r>
        <w:t>.</w:t>
      </w:r>
    </w:p>
    <w:p w14:paraId="53198B3A" w14:textId="77777777" w:rsidR="00B7609C" w:rsidRDefault="00B7609C" w:rsidP="009276DF"/>
    <w:p w14:paraId="15FF214A" w14:textId="77777777" w:rsidR="00B7609C" w:rsidRDefault="00B7609C" w:rsidP="0040516E">
      <w:pPr>
        <w:pStyle w:val="4"/>
      </w:pPr>
      <w:r w:rsidRPr="0040516E">
        <w:t>Общая характеристика сети образовательных организаций</w:t>
      </w:r>
    </w:p>
    <w:p w14:paraId="77ACD8F7" w14:textId="77777777" w:rsidR="00B7609C" w:rsidRPr="00CC0CC9" w:rsidRDefault="000C1BD0" w:rsidP="00776906">
      <w:r>
        <w:t>На 01.09.2019</w:t>
      </w:r>
      <w:r w:rsidR="00B7609C" w:rsidRPr="00CC0CC9">
        <w:t xml:space="preserve"> г. в состав сети муниципальной системы образования входили следующие образовательные учреждения:</w:t>
      </w:r>
    </w:p>
    <w:p w14:paraId="3D0C67B4" w14:textId="77777777" w:rsidR="00B7609C" w:rsidRPr="00CC0CC9" w:rsidRDefault="00B7609C" w:rsidP="00776906">
      <w:r w:rsidRPr="00CC0CC9">
        <w:t>- 8 общеобразовательных организаций, реализующих вариативные учебные программы, позволяющие удовлетворять запросы населения, в том числе:</w:t>
      </w:r>
    </w:p>
    <w:p w14:paraId="1FF3347E" w14:textId="77777777" w:rsidR="00B7609C" w:rsidRPr="00CC0CC9" w:rsidRDefault="00B7609C" w:rsidP="00776906">
      <w:r w:rsidRPr="00CC0CC9">
        <w:t>4 основные школы с контингентом обучаю</w:t>
      </w:r>
      <w:r w:rsidR="00B1145A">
        <w:t>щихся 216</w:t>
      </w:r>
      <w:r w:rsidRPr="00CC0CC9">
        <w:t xml:space="preserve"> человек;</w:t>
      </w:r>
    </w:p>
    <w:p w14:paraId="50317FEB" w14:textId="77777777" w:rsidR="00B7609C" w:rsidRPr="00CC0CC9" w:rsidRDefault="00B7609C" w:rsidP="00776906">
      <w:r w:rsidRPr="00CC0CC9">
        <w:t>4 средние школы</w:t>
      </w:r>
      <w:r>
        <w:t xml:space="preserve"> с контингентом обучающихся 1</w:t>
      </w:r>
      <w:r w:rsidR="00B1145A">
        <w:t>113</w:t>
      </w:r>
      <w:r w:rsidRPr="00CC0CC9">
        <w:t xml:space="preserve"> человек.</w:t>
      </w:r>
    </w:p>
    <w:p w14:paraId="1605326A" w14:textId="77777777" w:rsidR="00B7609C" w:rsidRPr="00CC0CC9" w:rsidRDefault="00B7609C" w:rsidP="00776906">
      <w:r w:rsidRPr="00CC0CC9">
        <w:t xml:space="preserve">Общий контингент обучающихся </w:t>
      </w:r>
      <w:r w:rsidR="00B1145A">
        <w:t>на 01.09.2019 года составил 1329</w:t>
      </w:r>
      <w:r w:rsidRPr="00CC0CC9">
        <w:t xml:space="preserve"> человек.</w:t>
      </w:r>
      <w:r w:rsidR="00B1145A">
        <w:t xml:space="preserve"> </w:t>
      </w:r>
      <w:r>
        <w:t>К</w:t>
      </w:r>
      <w:r w:rsidRPr="00CC0CC9">
        <w:t>оличество обучающихся, зани</w:t>
      </w:r>
      <w:r>
        <w:t>мающихся во вторую смену</w:t>
      </w:r>
      <w:r w:rsidR="00B1145A">
        <w:t xml:space="preserve"> – 44 человека (3,3%).</w:t>
      </w:r>
    </w:p>
    <w:p w14:paraId="606BD064" w14:textId="77777777" w:rsidR="00B7609C" w:rsidRPr="00CC0CC9" w:rsidRDefault="000C1BD0" w:rsidP="00776906">
      <w:r>
        <w:t>- 9</w:t>
      </w:r>
      <w:r w:rsidR="00B7609C" w:rsidRPr="00CC0CC9">
        <w:t xml:space="preserve"> муниципальных казенных дошкольных образовательных учреждений, 3 дошкольные группы, входящие в состав школ.</w:t>
      </w:r>
    </w:p>
    <w:p w14:paraId="23267BE6" w14:textId="77777777" w:rsidR="00B7609C" w:rsidRPr="00CC0CC9" w:rsidRDefault="00B7609C" w:rsidP="00776906">
      <w:r w:rsidRPr="00CC0CC9">
        <w:t>- 1 учреждение дополнительного образования</w:t>
      </w:r>
    </w:p>
    <w:p w14:paraId="166BEBCB" w14:textId="77777777" w:rsidR="00B7609C" w:rsidRPr="00CC0CC9" w:rsidRDefault="00B7609C" w:rsidP="00776906">
      <w:r w:rsidRPr="00CC0CC9">
        <w:t>Все образовательны</w:t>
      </w:r>
      <w:r>
        <w:t>е</w:t>
      </w:r>
      <w:r w:rsidRPr="00CC0CC9">
        <w:t xml:space="preserve"> учреждени</w:t>
      </w:r>
      <w:r>
        <w:t>я</w:t>
      </w:r>
      <w:r w:rsidRPr="00CC0CC9">
        <w:t xml:space="preserve"> имеют лицензию на осуществление образовательной деятельности и свидетельство о государственной аккредитации.</w:t>
      </w:r>
    </w:p>
    <w:p w14:paraId="454177EE" w14:textId="77777777" w:rsidR="00B7609C" w:rsidRPr="00CC0CC9" w:rsidRDefault="00B7609C" w:rsidP="00776906">
      <w:r w:rsidRPr="00CC0CC9">
        <w:t>Решения, принимаемые отделом образования по вопросам, входящим в его компетенцию, являются обязательными для исполнения всеми подведомственными организациями.</w:t>
      </w:r>
    </w:p>
    <w:p w14:paraId="7BA2AD3D" w14:textId="77777777" w:rsidR="00B7609C" w:rsidRDefault="00B7609C" w:rsidP="00776906">
      <w:r w:rsidRPr="00CC0CC9">
        <w:t>Отделом образования ежегодно проводится анализ состояния и перспектив развития системы образования муниципалитета.</w:t>
      </w:r>
    </w:p>
    <w:p w14:paraId="2ADCFDD0" w14:textId="77777777" w:rsidR="00B7609C" w:rsidRDefault="00B7609C" w:rsidP="00776906"/>
    <w:p w14:paraId="7B01E9C1" w14:textId="77777777" w:rsidR="00B7609C" w:rsidRDefault="00B7609C" w:rsidP="00776906">
      <w:pPr>
        <w:rPr>
          <w:szCs w:val="24"/>
        </w:rPr>
      </w:pPr>
      <w:r>
        <w:br w:type="page"/>
      </w:r>
    </w:p>
    <w:p w14:paraId="13717F1C" w14:textId="77777777" w:rsidR="00B7609C" w:rsidRPr="00B77337" w:rsidRDefault="00B7609C" w:rsidP="00724256">
      <w:pPr>
        <w:pStyle w:val="3"/>
      </w:pPr>
      <w:bookmarkStart w:id="8" w:name="_Toc56497615"/>
      <w:r>
        <w:lastRenderedPageBreak/>
        <w:t>1.6. Образовательный контекст</w:t>
      </w:r>
      <w:bookmarkEnd w:id="8"/>
    </w:p>
    <w:p w14:paraId="04262187" w14:textId="77777777" w:rsidR="00B7609C" w:rsidRDefault="00B7609C" w:rsidP="00724256">
      <w:pPr>
        <w:pStyle w:val="4"/>
      </w:pPr>
      <w:r>
        <w:t>Экономические характеристики</w:t>
      </w:r>
    </w:p>
    <w:p w14:paraId="09F0508B" w14:textId="77777777" w:rsidR="00663040" w:rsidRDefault="00B7609C" w:rsidP="00977A5E">
      <w:r w:rsidRPr="00CC0CC9">
        <w:t>Эффективное функционирование и развитие системы образования неразрывно связано с условиями социально-экономического развития района.</w:t>
      </w:r>
      <w:r w:rsidR="00977A5E" w:rsidRPr="00663040">
        <w:rPr>
          <w:b/>
        </w:rPr>
        <w:t xml:space="preserve"> </w:t>
      </w:r>
      <w:r w:rsidR="00977A5E" w:rsidRPr="00663040">
        <w:t>Вичугский муниципальный район один из самых крупных в области.</w:t>
      </w:r>
      <w:r w:rsidR="00663040" w:rsidRPr="00663040">
        <w:t xml:space="preserve"> </w:t>
      </w:r>
      <w:r w:rsidR="00977A5E" w:rsidRPr="00663040">
        <w:t>Площадь Вичугского района составляет 100323 га. На сегодняшний день в состав</w:t>
      </w:r>
      <w:r w:rsidR="00663040" w:rsidRPr="00663040">
        <w:t xml:space="preserve"> </w:t>
      </w:r>
      <w:r w:rsidR="00977A5E" w:rsidRPr="00663040">
        <w:t>района входят:</w:t>
      </w:r>
    </w:p>
    <w:p w14:paraId="6D0485D1" w14:textId="77777777" w:rsidR="00663040" w:rsidRDefault="00977A5E" w:rsidP="00977A5E">
      <w:r w:rsidRPr="00663040">
        <w:t xml:space="preserve">- три городских поселения: </w:t>
      </w:r>
      <w:proofErr w:type="spellStart"/>
      <w:r w:rsidRPr="00663040">
        <w:t>Старовичугское</w:t>
      </w:r>
      <w:proofErr w:type="spellEnd"/>
      <w:r w:rsidRPr="00663040">
        <w:t xml:space="preserve">, Каменское и </w:t>
      </w:r>
      <w:proofErr w:type="spellStart"/>
      <w:r w:rsidRPr="00663040">
        <w:t>Новописцовское</w:t>
      </w:r>
      <w:proofErr w:type="spellEnd"/>
      <w:r w:rsidRPr="00663040">
        <w:t>;</w:t>
      </w:r>
    </w:p>
    <w:p w14:paraId="00EF30EA" w14:textId="77777777" w:rsidR="00663040" w:rsidRDefault="00977A5E" w:rsidP="00977A5E">
      <w:r w:rsidRPr="00663040">
        <w:t xml:space="preserve">- три сельских поселения: Октябрьское, Сунженское и </w:t>
      </w:r>
      <w:proofErr w:type="spellStart"/>
      <w:r w:rsidRPr="00663040">
        <w:t>Сошниковское</w:t>
      </w:r>
      <w:proofErr w:type="spellEnd"/>
      <w:r w:rsidRPr="00663040">
        <w:t>.</w:t>
      </w:r>
    </w:p>
    <w:p w14:paraId="6509576E" w14:textId="77777777" w:rsidR="00663040" w:rsidRDefault="00977A5E" w:rsidP="00977A5E">
      <w:r w:rsidRPr="00663040">
        <w:t>На территории поселений расположен 171 населенный пункт.</w:t>
      </w:r>
    </w:p>
    <w:p w14:paraId="7AB7CE80" w14:textId="5DBB702B" w:rsidR="00663040" w:rsidRDefault="00977A5E" w:rsidP="00977A5E">
      <w:r w:rsidRPr="00663040">
        <w:t>По официальным статистическим данным численность населения Вичугского</w:t>
      </w:r>
      <w:r w:rsidR="00663040" w:rsidRPr="00663040">
        <w:t xml:space="preserve"> </w:t>
      </w:r>
      <w:r w:rsidRPr="00663040">
        <w:t>района по состоянию на 01.01.2019 года составила 17083 человека или 98,1% к</w:t>
      </w:r>
      <w:r w:rsidR="00663040" w:rsidRPr="00663040">
        <w:t xml:space="preserve"> </w:t>
      </w:r>
      <w:r w:rsidRPr="00663040">
        <w:t>аналогичному показателю на 01.01.2018 года. Среднегодовая численность</w:t>
      </w:r>
      <w:r w:rsidR="00663040" w:rsidRPr="00663040">
        <w:t xml:space="preserve"> </w:t>
      </w:r>
      <w:r w:rsidRPr="00663040">
        <w:t>населения в 2019 году составила 16979 человек, это 98,5 % к уровню прошлого</w:t>
      </w:r>
      <w:r w:rsidR="00663040" w:rsidRPr="00663040">
        <w:t xml:space="preserve"> </w:t>
      </w:r>
      <w:r w:rsidRPr="00663040">
        <w:t>года. Численность муниципальных служащих в районе на 1 января 2019 года</w:t>
      </w:r>
      <w:r w:rsidR="00663040" w:rsidRPr="00663040">
        <w:t xml:space="preserve"> </w:t>
      </w:r>
      <w:r w:rsidRPr="00663040">
        <w:t>составила 64 человека.</w:t>
      </w:r>
      <w:r w:rsidR="00663040" w:rsidRPr="00663040">
        <w:t xml:space="preserve"> </w:t>
      </w:r>
      <w:r w:rsidRPr="00663040">
        <w:t>Электронный адрес официального сайта администрации Вичугского</w:t>
      </w:r>
      <w:r w:rsidR="00663040" w:rsidRPr="00663040">
        <w:t xml:space="preserve"> </w:t>
      </w:r>
      <w:r w:rsidRPr="00663040">
        <w:t xml:space="preserve">муниципального района Ивановской области: </w:t>
      </w:r>
      <w:hyperlink r:id="rId10" w:history="1">
        <w:r w:rsidR="00663040" w:rsidRPr="002F3189">
          <w:rPr>
            <w:rStyle w:val="ac"/>
          </w:rPr>
          <w:t>www.vichuga-mr.ru</w:t>
        </w:r>
      </w:hyperlink>
      <w:r w:rsidR="00663040" w:rsidRPr="00663040">
        <w:t xml:space="preserve">. </w:t>
      </w:r>
      <w:r w:rsidRPr="00663040">
        <w:t>Основу экономики Вичугского муниципального района составляют:</w:t>
      </w:r>
      <w:r w:rsidR="00663040" w:rsidRPr="00663040">
        <w:t xml:space="preserve"> </w:t>
      </w:r>
      <w:r w:rsidRPr="00663040">
        <w:t>промышленность, сельское хозяйство и торговля.</w:t>
      </w:r>
      <w:r w:rsidR="00663040" w:rsidRPr="00663040">
        <w:t xml:space="preserve"> </w:t>
      </w:r>
      <w:r w:rsidRPr="00663040">
        <w:t>В 2019 году структура промышленности Вичугского муниципального района</w:t>
      </w:r>
      <w:r w:rsidR="00663040" w:rsidRPr="00663040">
        <w:t xml:space="preserve"> </w:t>
      </w:r>
      <w:r w:rsidRPr="00663040">
        <w:t>была представлена:</w:t>
      </w:r>
      <w:r w:rsidR="00663040" w:rsidRPr="00663040">
        <w:t xml:space="preserve"> </w:t>
      </w:r>
    </w:p>
    <w:p w14:paraId="7A921077" w14:textId="77777777" w:rsidR="00663040" w:rsidRDefault="00977A5E" w:rsidP="00977A5E">
      <w:r w:rsidRPr="00663040">
        <w:t>-</w:t>
      </w:r>
      <w:r w:rsidR="00663040" w:rsidRPr="00663040">
        <w:t xml:space="preserve"> </w:t>
      </w:r>
      <w:r w:rsidRPr="00663040">
        <w:t>обрабатывающие производства;</w:t>
      </w:r>
      <w:r w:rsidR="00663040" w:rsidRPr="00663040">
        <w:t xml:space="preserve"> </w:t>
      </w:r>
    </w:p>
    <w:p w14:paraId="114D730F" w14:textId="5FD8CD46" w:rsidR="00663040" w:rsidRDefault="00977A5E" w:rsidP="00977A5E">
      <w:r w:rsidRPr="00663040">
        <w:t>-</w:t>
      </w:r>
      <w:r w:rsidR="009C19A1">
        <w:t xml:space="preserve"> </w:t>
      </w:r>
      <w:r w:rsidRPr="00663040">
        <w:t>обеспечение электроэнергией, газом и паром; кондиционирование воздуха;</w:t>
      </w:r>
    </w:p>
    <w:p w14:paraId="1736A54B" w14:textId="1B47E853" w:rsidR="00663040" w:rsidRDefault="00977A5E" w:rsidP="00977A5E">
      <w:r w:rsidRPr="00663040">
        <w:t>-</w:t>
      </w:r>
      <w:r w:rsidR="009C19A1">
        <w:t xml:space="preserve"> </w:t>
      </w:r>
      <w:r w:rsidRPr="00663040">
        <w:t>водоснабжение, водоотведение, организация сбора и утилизации отходов,</w:t>
      </w:r>
      <w:r w:rsidR="00663040" w:rsidRPr="00663040">
        <w:t xml:space="preserve"> </w:t>
      </w:r>
      <w:r w:rsidRPr="00663040">
        <w:t>деятельность по ликвидации загрязнений.</w:t>
      </w:r>
    </w:p>
    <w:p w14:paraId="45E0EF0A" w14:textId="7F11C393" w:rsidR="00B7609C" w:rsidRDefault="00977A5E" w:rsidP="00977A5E">
      <w:r w:rsidRPr="00663040">
        <w:t>Сельскохозяйственное производство района представлено хозяйствами трех</w:t>
      </w:r>
      <w:r w:rsidR="00663040" w:rsidRPr="00663040">
        <w:t xml:space="preserve"> </w:t>
      </w:r>
      <w:r w:rsidRPr="00663040">
        <w:t>категорий: 3 сельскохозяйственными предприятиями, 10 крестьянскими</w:t>
      </w:r>
      <w:r w:rsidR="00663040" w:rsidRPr="00663040">
        <w:t xml:space="preserve"> </w:t>
      </w:r>
      <w:r w:rsidRPr="00663040">
        <w:t>(фермерскими) хозяйствами и почти 3700 личными подсобными хозяйствами</w:t>
      </w:r>
      <w:r w:rsidR="00663040" w:rsidRPr="00663040">
        <w:t xml:space="preserve"> </w:t>
      </w:r>
      <w:r w:rsidRPr="00663040">
        <w:t>населения.</w:t>
      </w:r>
    </w:p>
    <w:p w14:paraId="6DB3E5EA" w14:textId="157658C6" w:rsidR="00663040" w:rsidRDefault="00977A5E" w:rsidP="00977A5E">
      <w:r w:rsidRPr="00663040">
        <w:t>Культурный потенциал Вичугского муниципального района характеризуется</w:t>
      </w:r>
      <w:r w:rsidR="00663040" w:rsidRPr="00663040">
        <w:t xml:space="preserve"> </w:t>
      </w:r>
      <w:r w:rsidRPr="00663040">
        <w:t>достаточно развитой сетью муниципальных учреждений культуры. В районе</w:t>
      </w:r>
      <w:r w:rsidR="00663040" w:rsidRPr="00663040">
        <w:t xml:space="preserve"> </w:t>
      </w:r>
      <w:r w:rsidRPr="00663040">
        <w:t>услуги по организации досуга и приобщению жителей к творчеству, культурному</w:t>
      </w:r>
      <w:r w:rsidR="00663040" w:rsidRPr="00663040">
        <w:t xml:space="preserve"> </w:t>
      </w:r>
      <w:r w:rsidRPr="00663040">
        <w:t>развитию и самообразованию, любительскому искусству и ремеслам оказывают:</w:t>
      </w:r>
      <w:r w:rsidR="00663040" w:rsidRPr="00663040">
        <w:t xml:space="preserve"> </w:t>
      </w:r>
      <w:r w:rsidRPr="00663040">
        <w:t>муниципальное бюджетное учреждение «Вичугский районный дом культуры» и 6</w:t>
      </w:r>
      <w:r w:rsidR="00663040" w:rsidRPr="00663040">
        <w:t xml:space="preserve"> </w:t>
      </w:r>
      <w:r w:rsidRPr="00663040">
        <w:t>муниципальных учреждений культуры городских и сельских поселений, в состав</w:t>
      </w:r>
      <w:r w:rsidR="00663040" w:rsidRPr="00663040">
        <w:t xml:space="preserve"> </w:t>
      </w:r>
      <w:r w:rsidRPr="00663040">
        <w:t>которых входят: 12 Домов культуры, 2 сельских клуба, 10 библиотек и 7 пунктов</w:t>
      </w:r>
      <w:r w:rsidR="00663040" w:rsidRPr="00663040">
        <w:t xml:space="preserve"> </w:t>
      </w:r>
      <w:r w:rsidRPr="00663040">
        <w:t>выдачи книг.</w:t>
      </w:r>
      <w:r w:rsidR="00663040" w:rsidRPr="00663040">
        <w:t xml:space="preserve"> </w:t>
      </w:r>
    </w:p>
    <w:p w14:paraId="3E62FEC6" w14:textId="77777777" w:rsidR="00663040" w:rsidRDefault="00977A5E" w:rsidP="00977A5E">
      <w:r w:rsidRPr="00663040">
        <w:t>Уровень фактической обеспеченности клубами и учреждениями клубного</w:t>
      </w:r>
      <w:r w:rsidR="00663040" w:rsidRPr="00663040">
        <w:t xml:space="preserve"> </w:t>
      </w:r>
      <w:r w:rsidRPr="00663040">
        <w:t>типа от нормативной потребности в 2019 году составил 115,27%, что ниже</w:t>
      </w:r>
      <w:r w:rsidR="00663040" w:rsidRPr="00663040">
        <w:t xml:space="preserve"> </w:t>
      </w:r>
      <w:r w:rsidRPr="00663040">
        <w:t>уровня предыдущего года на 12,53%. Снижение показателя связано с тем, что</w:t>
      </w:r>
      <w:r w:rsidR="00663040" w:rsidRPr="00663040">
        <w:t xml:space="preserve"> </w:t>
      </w:r>
      <w:r w:rsidRPr="00663040">
        <w:t xml:space="preserve">после проведения капитального ремонта в </w:t>
      </w:r>
      <w:proofErr w:type="spellStart"/>
      <w:r w:rsidRPr="00663040">
        <w:lastRenderedPageBreak/>
        <w:t>Золотиловском</w:t>
      </w:r>
      <w:proofErr w:type="spellEnd"/>
      <w:r w:rsidRPr="00663040">
        <w:t xml:space="preserve"> СДК МБУК </w:t>
      </w:r>
      <w:proofErr w:type="spellStart"/>
      <w:r w:rsidRPr="00663040">
        <w:t>ЦКиД</w:t>
      </w:r>
      <w:proofErr w:type="spellEnd"/>
      <w:r w:rsidR="00663040" w:rsidRPr="00663040">
        <w:t xml:space="preserve"> </w:t>
      </w:r>
      <w:r w:rsidRPr="00663040">
        <w:t>Октябрьского сельского поселения изменилась площадь зрительного зала, ввиду</w:t>
      </w:r>
      <w:r w:rsidR="00663040" w:rsidRPr="00663040">
        <w:t xml:space="preserve"> </w:t>
      </w:r>
      <w:r w:rsidRPr="00663040">
        <w:t>чего уменьшилось количество посадочных мест на 50 штук.</w:t>
      </w:r>
      <w:r w:rsidR="00663040" w:rsidRPr="00663040">
        <w:t xml:space="preserve"> </w:t>
      </w:r>
    </w:p>
    <w:p w14:paraId="4291A1B5" w14:textId="77777777" w:rsidR="0028263A" w:rsidRDefault="00977A5E" w:rsidP="00977A5E">
      <w:r w:rsidRPr="00663040">
        <w:t>В Вичугском районе насчитывается 10 стационарных библиотек: 3</w:t>
      </w:r>
      <w:r w:rsidR="00663040" w:rsidRPr="00663040">
        <w:t xml:space="preserve"> </w:t>
      </w:r>
      <w:r w:rsidRPr="00663040">
        <w:t>библиотеки в городских поселениях и 7 в сельских, 7 пунктов выдачи книг</w:t>
      </w:r>
      <w:r w:rsidR="00663040" w:rsidRPr="00663040">
        <w:t xml:space="preserve"> </w:t>
      </w:r>
      <w:r w:rsidRPr="00663040">
        <w:t>функционируют в клубных учреждениях, где были закрыты стационарные</w:t>
      </w:r>
      <w:r w:rsidR="00663040" w:rsidRPr="00663040">
        <w:t xml:space="preserve"> </w:t>
      </w:r>
      <w:r w:rsidRPr="00663040">
        <w:t>библиотеки в населенных пунктах. В библиотеках поселений по-прежнему</w:t>
      </w:r>
      <w:r w:rsidR="00663040" w:rsidRPr="00663040">
        <w:t xml:space="preserve"> </w:t>
      </w:r>
      <w:r w:rsidRPr="00663040">
        <w:t>основной информационной услугой остаётся предоставление населению</w:t>
      </w:r>
      <w:r w:rsidR="00663040" w:rsidRPr="00663040">
        <w:t xml:space="preserve"> </w:t>
      </w:r>
      <w:r w:rsidRPr="00663040">
        <w:t>документов из фондов библиотек: книг, периодики, листового материала. Многие</w:t>
      </w:r>
      <w:r w:rsidR="00663040" w:rsidRPr="00663040">
        <w:t xml:space="preserve"> </w:t>
      </w:r>
      <w:r w:rsidRPr="00663040">
        <w:t>библиотеки предоставляют населению услуги по индивидуальному</w:t>
      </w:r>
      <w:r w:rsidR="00663040" w:rsidRPr="00663040">
        <w:t xml:space="preserve"> </w:t>
      </w:r>
      <w:r w:rsidRPr="00663040">
        <w:t>информированию по темам их запросов. К сети Интернет подключены 7</w:t>
      </w:r>
      <w:r w:rsidR="00663040" w:rsidRPr="00663040">
        <w:t xml:space="preserve"> </w:t>
      </w:r>
      <w:r w:rsidRPr="00663040">
        <w:t>библиотек: Каменская, Старовичугская, Новописцовская, Чертовищенская,</w:t>
      </w:r>
      <w:r w:rsidR="00663040" w:rsidRPr="00663040">
        <w:t xml:space="preserve"> </w:t>
      </w:r>
      <w:proofErr w:type="spellStart"/>
      <w:r w:rsidRPr="00663040">
        <w:t>Золотиловская</w:t>
      </w:r>
      <w:proofErr w:type="spellEnd"/>
      <w:r w:rsidRPr="00663040">
        <w:t xml:space="preserve">, </w:t>
      </w:r>
      <w:proofErr w:type="spellStart"/>
      <w:r w:rsidRPr="00663040">
        <w:t>Семигорьевская</w:t>
      </w:r>
      <w:proofErr w:type="spellEnd"/>
      <w:r w:rsidRPr="00663040">
        <w:t xml:space="preserve"> и села Красный Октябрь. Но для части библиотек</w:t>
      </w:r>
      <w:r w:rsidR="00663040" w:rsidRPr="00663040">
        <w:t xml:space="preserve"> </w:t>
      </w:r>
      <w:r w:rsidRPr="0028263A">
        <w:t>подключение к услугам сети Интернет остается нерешенной задачей, так как</w:t>
      </w:r>
      <w:r w:rsidR="00663040" w:rsidRPr="0028263A">
        <w:t xml:space="preserve"> </w:t>
      </w:r>
      <w:r w:rsidRPr="0028263A">
        <w:t>часть территорий сельских поселений вне зоны доступа сети.</w:t>
      </w:r>
      <w:r w:rsidR="00663040" w:rsidRPr="0028263A">
        <w:t xml:space="preserve"> </w:t>
      </w:r>
    </w:p>
    <w:p w14:paraId="613F38E9" w14:textId="0385747F" w:rsidR="00B7609C" w:rsidRPr="005B2770" w:rsidRDefault="00977A5E" w:rsidP="00977A5E">
      <w:r w:rsidRPr="0028263A">
        <w:t>Уровень фактической обеспеченности библиотеками от нормативной</w:t>
      </w:r>
      <w:r w:rsidR="00663040" w:rsidRPr="0028263A">
        <w:t xml:space="preserve"> </w:t>
      </w:r>
      <w:r w:rsidRPr="0028263A">
        <w:t>потребности в районе в 2019 году остался на уровне предыдущего года и составил</w:t>
      </w:r>
      <w:r w:rsidR="00663040" w:rsidRPr="0028263A">
        <w:t xml:space="preserve"> </w:t>
      </w:r>
      <w:r w:rsidRPr="0028263A">
        <w:t>100%.</w:t>
      </w:r>
      <w:r w:rsidR="00663040" w:rsidRPr="0028263A">
        <w:t xml:space="preserve"> </w:t>
      </w:r>
      <w:r w:rsidRPr="0028263A">
        <w:t>В 2019 году проведен капитальный ремонт крыши и зрительного зала</w:t>
      </w:r>
      <w:r w:rsidR="00663040" w:rsidRPr="0028263A">
        <w:t xml:space="preserve"> </w:t>
      </w:r>
      <w:proofErr w:type="spellStart"/>
      <w:r w:rsidRPr="0028263A">
        <w:t>Золотиловского</w:t>
      </w:r>
      <w:proofErr w:type="spellEnd"/>
      <w:r w:rsidRPr="0028263A">
        <w:t xml:space="preserve"> СДК и выполнены работы по теплоснабжению здания.</w:t>
      </w:r>
      <w:r w:rsidR="00663040" w:rsidRPr="0028263A">
        <w:t xml:space="preserve"> </w:t>
      </w:r>
      <w:r w:rsidRPr="0028263A">
        <w:t>Доля муниципальных учреждений культуры, здания которых требуют</w:t>
      </w:r>
      <w:r w:rsidR="00663040" w:rsidRPr="0028263A">
        <w:t xml:space="preserve"> </w:t>
      </w:r>
      <w:r w:rsidRPr="0028263A">
        <w:t>капитального ремонта, в общем количестве муниципальных учреждений</w:t>
      </w:r>
      <w:r w:rsidR="00663040" w:rsidRPr="0028263A">
        <w:t xml:space="preserve"> </w:t>
      </w:r>
      <w:r w:rsidRPr="0028263A">
        <w:t>культуры составила 13,33%. Увеличение показателя связано с тем, что требуют</w:t>
      </w:r>
      <w:r w:rsidR="00663040" w:rsidRPr="0028263A">
        <w:t xml:space="preserve"> </w:t>
      </w:r>
      <w:r w:rsidRPr="0028263A">
        <w:t xml:space="preserve">капитального ремонта здания </w:t>
      </w:r>
      <w:proofErr w:type="spellStart"/>
      <w:r w:rsidRPr="0028263A">
        <w:t>Ломовского</w:t>
      </w:r>
      <w:proofErr w:type="spellEnd"/>
      <w:r w:rsidRPr="0028263A">
        <w:t xml:space="preserve"> сельского дома культуры МБУК ЦК и</w:t>
      </w:r>
      <w:r w:rsidR="00663040" w:rsidRPr="0028263A">
        <w:t xml:space="preserve"> </w:t>
      </w:r>
      <w:r w:rsidRPr="0028263A">
        <w:t>Д Октябрьского сельского поселения и Семеновского сельского дома культуры</w:t>
      </w:r>
      <w:r w:rsidR="00663040" w:rsidRPr="0028263A">
        <w:t xml:space="preserve"> </w:t>
      </w:r>
      <w:r w:rsidRPr="0028263A">
        <w:t xml:space="preserve">МБУ </w:t>
      </w:r>
      <w:proofErr w:type="spellStart"/>
      <w:r w:rsidRPr="0028263A">
        <w:t>ЦКиД</w:t>
      </w:r>
      <w:proofErr w:type="spellEnd"/>
      <w:r w:rsidRPr="0028263A">
        <w:t xml:space="preserve"> </w:t>
      </w:r>
      <w:proofErr w:type="spellStart"/>
      <w:r w:rsidRPr="0028263A">
        <w:t>Сошниковского</w:t>
      </w:r>
      <w:proofErr w:type="spellEnd"/>
      <w:r w:rsidRPr="0028263A">
        <w:t xml:space="preserve"> сельского поселения. В 2020 вышеназванные</w:t>
      </w:r>
      <w:r w:rsidR="00663040" w:rsidRPr="0028263A">
        <w:t xml:space="preserve"> </w:t>
      </w:r>
      <w:r w:rsidRPr="0028263A">
        <w:t>сельские дома культуры будут отремонтированы в рамках реализации</w:t>
      </w:r>
      <w:r w:rsidR="00663040" w:rsidRPr="0028263A">
        <w:t xml:space="preserve"> </w:t>
      </w:r>
      <w:r w:rsidRPr="0028263A">
        <w:t>национального проекта «Культура».</w:t>
      </w:r>
      <w:r w:rsidR="00663040" w:rsidRPr="0028263A">
        <w:t xml:space="preserve"> </w:t>
      </w:r>
      <w:r w:rsidRPr="0028263A">
        <w:t>На территории Вичугского района 1 объект культурного наследия,</w:t>
      </w:r>
      <w:r w:rsidR="00663040" w:rsidRPr="0028263A">
        <w:t xml:space="preserve"> </w:t>
      </w:r>
      <w:r w:rsidRPr="0028263A">
        <w:t xml:space="preserve">находящийся в собственности </w:t>
      </w:r>
      <w:proofErr w:type="spellStart"/>
      <w:r w:rsidRPr="0028263A">
        <w:t>Новописцовского</w:t>
      </w:r>
      <w:proofErr w:type="spellEnd"/>
      <w:r w:rsidRPr="0028263A">
        <w:t xml:space="preserve"> городского поселения и</w:t>
      </w:r>
      <w:r w:rsidR="00663040" w:rsidRPr="0028263A">
        <w:t xml:space="preserve"> </w:t>
      </w:r>
      <w:r w:rsidRPr="0028263A">
        <w:t>требующий продолжения реставрации. На данный объект составлен проект по</w:t>
      </w:r>
      <w:r w:rsidR="00663040" w:rsidRPr="0028263A">
        <w:t xml:space="preserve"> </w:t>
      </w:r>
      <w:r w:rsidRPr="0028263A">
        <w:t>сохранению объекта культурного наследия и в соответствии с ним подготовлена</w:t>
      </w:r>
      <w:r w:rsidR="00663040" w:rsidRPr="0028263A">
        <w:t xml:space="preserve"> </w:t>
      </w:r>
      <w:r w:rsidRPr="0028263A">
        <w:t>проектно-сметная документация на проведение всех видов ремонтных работ. В</w:t>
      </w:r>
      <w:r w:rsidR="00663040" w:rsidRPr="0028263A">
        <w:t xml:space="preserve"> </w:t>
      </w:r>
      <w:r w:rsidRPr="0028263A">
        <w:t>2018-2019 гг. часть ремонтных работ проведена (выполнен капитальный ремонт</w:t>
      </w:r>
      <w:r w:rsidR="0028263A" w:rsidRPr="0028263A">
        <w:t xml:space="preserve"> </w:t>
      </w:r>
      <w:r w:rsidRPr="0028263A">
        <w:t>крыши над сценой зрительного зала и выполнен ремонт зрительного зала) на</w:t>
      </w:r>
      <w:r w:rsidR="0028263A" w:rsidRPr="0028263A">
        <w:t xml:space="preserve"> </w:t>
      </w:r>
      <w:r w:rsidRPr="0028263A">
        <w:t>общую сумму более 4,5 млн. рублей. Осталось выполнить ремонтные работы</w:t>
      </w:r>
      <w:r w:rsidR="0028263A" w:rsidRPr="0028263A">
        <w:t xml:space="preserve"> </w:t>
      </w:r>
      <w:r w:rsidRPr="0028263A">
        <w:t xml:space="preserve">более чем на 15,0 </w:t>
      </w:r>
      <w:proofErr w:type="spellStart"/>
      <w:proofErr w:type="gramStart"/>
      <w:r w:rsidRPr="0028263A">
        <w:t>млн.рублей</w:t>
      </w:r>
      <w:proofErr w:type="spellEnd"/>
      <w:proofErr w:type="gramEnd"/>
      <w:r w:rsidRPr="0028263A">
        <w:t>. Поэтому доля объектов культурного наследия,</w:t>
      </w:r>
      <w:r w:rsidR="0028263A" w:rsidRPr="0028263A">
        <w:t xml:space="preserve"> </w:t>
      </w:r>
      <w:r w:rsidRPr="0028263A">
        <w:t>находящихся в муниципальной собственности и требующих консервации или</w:t>
      </w:r>
      <w:r w:rsidR="0028263A" w:rsidRPr="0028263A">
        <w:t xml:space="preserve"> </w:t>
      </w:r>
      <w:r w:rsidRPr="0028263A">
        <w:t>реставрации, в общем количестве объектов культурного наследия, находящихся в</w:t>
      </w:r>
      <w:r w:rsidR="0028263A" w:rsidRPr="0028263A">
        <w:t xml:space="preserve"> </w:t>
      </w:r>
      <w:r w:rsidRPr="0028263A">
        <w:t>муниципальной собственности, продолжает оставаться в размере 100%.</w:t>
      </w:r>
      <w:r w:rsidR="0028263A" w:rsidRPr="0028263A">
        <w:t xml:space="preserve"> </w:t>
      </w:r>
      <w:r w:rsidRPr="0028263A">
        <w:t>Численность работников организаций культурно-досугового типа составила</w:t>
      </w:r>
      <w:r w:rsidR="0028263A" w:rsidRPr="0028263A">
        <w:t xml:space="preserve"> </w:t>
      </w:r>
      <w:r w:rsidRPr="0028263A">
        <w:t xml:space="preserve">95 человек, из них специалистов культурно-досуговой деятельности 60 человек. </w:t>
      </w:r>
    </w:p>
    <w:p w14:paraId="4480AFBB" w14:textId="77777777" w:rsidR="0028263A" w:rsidRDefault="00977A5E" w:rsidP="00977A5E">
      <w:r w:rsidRPr="0028263A">
        <w:lastRenderedPageBreak/>
        <w:t>Спортивная и оздоровительная работа в отчетном году была направлена на</w:t>
      </w:r>
      <w:r w:rsidR="0028263A" w:rsidRPr="0028263A">
        <w:t xml:space="preserve"> </w:t>
      </w:r>
      <w:r w:rsidRPr="0028263A">
        <w:t>обеспечение возможностей для удовлетворения потребностей жителей района в</w:t>
      </w:r>
      <w:r w:rsidR="0028263A" w:rsidRPr="0028263A">
        <w:t xml:space="preserve"> </w:t>
      </w:r>
      <w:r w:rsidRPr="0028263A">
        <w:t>занятиях различными видами спорта. Эта работа в районе ведется</w:t>
      </w:r>
      <w:r w:rsidR="0028263A" w:rsidRPr="0028263A">
        <w:t xml:space="preserve"> </w:t>
      </w:r>
      <w:r w:rsidRPr="0028263A">
        <w:t>муниципальным бюджетным учреждением «Спорткомплекс им. А.П. Тимофеева</w:t>
      </w:r>
      <w:r w:rsidR="0028263A" w:rsidRPr="0028263A">
        <w:t xml:space="preserve"> </w:t>
      </w:r>
      <w:proofErr w:type="spellStart"/>
      <w:r w:rsidRPr="0028263A">
        <w:t>Старовичугского</w:t>
      </w:r>
      <w:proofErr w:type="spellEnd"/>
      <w:r w:rsidRPr="0028263A">
        <w:t xml:space="preserve"> городского поселения Вичугского муниципального района</w:t>
      </w:r>
      <w:r w:rsidR="0028263A" w:rsidRPr="0028263A">
        <w:t xml:space="preserve"> </w:t>
      </w:r>
      <w:r w:rsidRPr="0028263A">
        <w:t xml:space="preserve">Ивановской области», культурно-досуговыми учреждениями </w:t>
      </w:r>
      <w:proofErr w:type="spellStart"/>
      <w:r w:rsidRPr="0028263A">
        <w:t>Новописцовского</w:t>
      </w:r>
      <w:proofErr w:type="spellEnd"/>
      <w:r w:rsidRPr="0028263A">
        <w:t xml:space="preserve"> и</w:t>
      </w:r>
      <w:r w:rsidR="0028263A" w:rsidRPr="0028263A">
        <w:t xml:space="preserve"> </w:t>
      </w:r>
      <w:r w:rsidRPr="0028263A">
        <w:t>Каменского городских поселений и общеобразовательными школами.</w:t>
      </w:r>
      <w:r w:rsidR="0028263A" w:rsidRPr="0028263A">
        <w:t xml:space="preserve"> </w:t>
      </w:r>
      <w:r w:rsidRPr="0028263A">
        <w:t>Координирует работу по привлечению к занятиям физкультурой и спортом</w:t>
      </w:r>
      <w:r w:rsidR="0028263A" w:rsidRPr="0028263A">
        <w:t xml:space="preserve"> </w:t>
      </w:r>
      <w:r w:rsidRPr="0028263A">
        <w:t>населения района тренерский совет района, в состав которого входят</w:t>
      </w:r>
      <w:r w:rsidR="0028263A" w:rsidRPr="0028263A">
        <w:t xml:space="preserve"> </w:t>
      </w:r>
      <w:r w:rsidRPr="0028263A">
        <w:t>представители всех поселений района, он же проводит соревнования различного</w:t>
      </w:r>
      <w:r w:rsidR="0028263A" w:rsidRPr="0028263A">
        <w:t xml:space="preserve"> </w:t>
      </w:r>
      <w:r w:rsidRPr="0028263A">
        <w:t>уровня. В 59 секциях, кружках, объединениях занимаются 3483 человека. Всего</w:t>
      </w:r>
      <w:r w:rsidR="0028263A" w:rsidRPr="0028263A">
        <w:t xml:space="preserve"> </w:t>
      </w:r>
      <w:r w:rsidRPr="0028263A">
        <w:t>в районе продолжают развиваться 19 видов спорта, такие как: спортивная</w:t>
      </w:r>
      <w:r w:rsidR="0028263A" w:rsidRPr="0028263A">
        <w:t xml:space="preserve"> </w:t>
      </w:r>
      <w:r w:rsidRPr="0028263A">
        <w:t>акробатика, спортивный туризм, тяжёлая атлетика, теннис, баскетбол, волейбол,</w:t>
      </w:r>
      <w:r w:rsidR="0028263A" w:rsidRPr="0028263A">
        <w:t xml:space="preserve"> </w:t>
      </w:r>
      <w:r w:rsidRPr="0028263A">
        <w:t>футбол, хоккей и другие.</w:t>
      </w:r>
    </w:p>
    <w:p w14:paraId="0270A993" w14:textId="77777777" w:rsidR="0028263A" w:rsidRDefault="00977A5E" w:rsidP="00977A5E">
      <w:r w:rsidRPr="0028263A">
        <w:t xml:space="preserve">Доля населения, систематически занимающегося </w:t>
      </w:r>
      <w:proofErr w:type="gramStart"/>
      <w:r w:rsidRPr="0028263A">
        <w:t>физической культурой и</w:t>
      </w:r>
      <w:r w:rsidR="0028263A" w:rsidRPr="0028263A">
        <w:t xml:space="preserve"> </w:t>
      </w:r>
      <w:r w:rsidRPr="0028263A">
        <w:t>спортом</w:t>
      </w:r>
      <w:proofErr w:type="gramEnd"/>
      <w:r w:rsidRPr="0028263A">
        <w:t xml:space="preserve"> выросла на 2,32% к уровню предыдущего года и составила в 2019 году</w:t>
      </w:r>
      <w:r w:rsidR="0028263A" w:rsidRPr="0028263A">
        <w:t xml:space="preserve"> </w:t>
      </w:r>
      <w:r w:rsidRPr="0028263A">
        <w:t>20,5%, в том числе и за счет ввода в действие спортивных площадок в Каменском</w:t>
      </w:r>
      <w:r w:rsidR="0028263A" w:rsidRPr="0028263A">
        <w:t xml:space="preserve"> </w:t>
      </w:r>
      <w:r w:rsidRPr="0028263A">
        <w:t xml:space="preserve">городском и </w:t>
      </w:r>
      <w:proofErr w:type="spellStart"/>
      <w:r w:rsidRPr="0028263A">
        <w:t>Чертовищенском</w:t>
      </w:r>
      <w:proofErr w:type="spellEnd"/>
      <w:r w:rsidRPr="0028263A">
        <w:t xml:space="preserve"> сельском поселениях.</w:t>
      </w:r>
      <w:r w:rsidR="0028263A" w:rsidRPr="0028263A">
        <w:t xml:space="preserve"> </w:t>
      </w:r>
    </w:p>
    <w:p w14:paraId="51771A29" w14:textId="5E044151" w:rsidR="00B7609C" w:rsidRPr="005B2770" w:rsidRDefault="00977A5E" w:rsidP="00977A5E">
      <w:r w:rsidRPr="0028263A">
        <w:t>Доля обучающихся, систематически занимающихся физической культурой и</w:t>
      </w:r>
      <w:r w:rsidR="0028263A" w:rsidRPr="0028263A">
        <w:t xml:space="preserve"> </w:t>
      </w:r>
      <w:r w:rsidRPr="0028263A">
        <w:t>спортом, в общей численности обучающихся составила 95%, данный показатель</w:t>
      </w:r>
      <w:r w:rsidR="0028263A" w:rsidRPr="0028263A">
        <w:t xml:space="preserve"> </w:t>
      </w:r>
      <w:r w:rsidRPr="0028263A">
        <w:t>планируется сохранить на период до 2022 года.</w:t>
      </w:r>
      <w:r>
        <w:t xml:space="preserve"> </w:t>
      </w:r>
    </w:p>
    <w:p w14:paraId="5FB7F3BC" w14:textId="77777777" w:rsidR="00977A5E" w:rsidRPr="0028263A" w:rsidRDefault="00B7609C" w:rsidP="0028263A">
      <w:pPr>
        <w:rPr>
          <w:b/>
          <w:i/>
          <w:iCs/>
          <w:u w:val="single"/>
        </w:rPr>
      </w:pPr>
      <w:r w:rsidRPr="0028263A">
        <w:rPr>
          <w:i/>
          <w:iCs/>
          <w:u w:val="single"/>
        </w:rPr>
        <w:t>Демографические характеристики</w:t>
      </w:r>
      <w:r w:rsidR="00977A5E" w:rsidRPr="0028263A">
        <w:rPr>
          <w:b/>
          <w:i/>
          <w:iCs/>
          <w:u w:val="single"/>
        </w:rPr>
        <w:t xml:space="preserve"> </w:t>
      </w:r>
    </w:p>
    <w:p w14:paraId="2F0E5F7F" w14:textId="3B7FB4B8" w:rsidR="00B7609C" w:rsidRDefault="00977A5E" w:rsidP="0028263A">
      <w:r w:rsidRPr="0028263A">
        <w:t>Демографическая ситуация характеризуется продолжающимся процессом</w:t>
      </w:r>
      <w:r w:rsidR="0028263A" w:rsidRPr="0028263A">
        <w:t xml:space="preserve"> </w:t>
      </w:r>
      <w:r w:rsidRPr="0028263A">
        <w:t>естественной убыли населения. Вичугский муниципальный район не является</w:t>
      </w:r>
      <w:r w:rsidR="0028263A" w:rsidRPr="0028263A">
        <w:t xml:space="preserve"> </w:t>
      </w:r>
      <w:r w:rsidRPr="0028263A">
        <w:t>исключением из общероссийских тенденций в снижении численности населения.</w:t>
      </w:r>
      <w:r w:rsidR="0028263A" w:rsidRPr="0028263A">
        <w:t xml:space="preserve"> </w:t>
      </w:r>
      <w:r w:rsidRPr="0028263A">
        <w:t>По официальной статистической информации среднегодовая численность</w:t>
      </w:r>
      <w:r w:rsidR="0028263A" w:rsidRPr="0028263A">
        <w:t xml:space="preserve"> </w:t>
      </w:r>
      <w:r w:rsidRPr="0028263A">
        <w:t>населения Вичугского района в 2019 году составила 16979 человек (городское –</w:t>
      </w:r>
      <w:r w:rsidR="0028263A" w:rsidRPr="0028263A">
        <w:t xml:space="preserve"> </w:t>
      </w:r>
      <w:r w:rsidRPr="0028263A">
        <w:t>10396 человек, сельское – 6583 человека), это 98,5 % к уровню прошлого года.</w:t>
      </w:r>
      <w:r w:rsidR="0028263A" w:rsidRPr="0028263A">
        <w:t xml:space="preserve"> </w:t>
      </w:r>
      <w:r w:rsidRPr="0028263A">
        <w:t>Следует отметить, что в 2019 году общая убыль населения уменьшилась по</w:t>
      </w:r>
      <w:r w:rsidR="0028263A" w:rsidRPr="0028263A">
        <w:t xml:space="preserve"> </w:t>
      </w:r>
      <w:r w:rsidRPr="0028263A">
        <w:t>сравнению с 2018 годом за счет снижения естественной (на 10%) и миграционной убыли населения (почти на 80%)</w:t>
      </w:r>
    </w:p>
    <w:p w14:paraId="4D99D6F6" w14:textId="77777777" w:rsidR="00B7609C" w:rsidRPr="00CC0CC9" w:rsidRDefault="00B7609C" w:rsidP="00AB2C23">
      <w:r w:rsidRPr="00CC0CC9">
        <w:t xml:space="preserve">Результатом негативных процессов в естественном движении является ухудшение возрастной структуры населения с сокращением трудоспособной группы за счет лиц пенсионного возраста. Показатели низкого уровня рождаемости сказываются на снижении количества населения молодого возраста, создающих семьи и оказывающих влияние на уровень рождаемости. Рождающееся поколение не восполняет поколения своих родителей, однако процесс </w:t>
      </w:r>
      <w:r w:rsidR="006774B6">
        <w:t>«</w:t>
      </w:r>
      <w:r w:rsidRPr="00CC0CC9">
        <w:t>старения</w:t>
      </w:r>
      <w:r w:rsidR="006774B6">
        <w:t>»</w:t>
      </w:r>
      <w:r w:rsidRPr="00CC0CC9">
        <w:t xml:space="preserve"> населения несколько замедлился за счет доли детского населения.</w:t>
      </w:r>
    </w:p>
    <w:p w14:paraId="21D87AAE" w14:textId="77777777" w:rsidR="00B7609C" w:rsidRPr="00CC0CC9" w:rsidRDefault="00B7609C" w:rsidP="00AB2C23">
      <w:pPr>
        <w:rPr>
          <w:rStyle w:val="a8"/>
        </w:rPr>
      </w:pPr>
      <w:r w:rsidRPr="00CC0CC9">
        <w:lastRenderedPageBreak/>
        <w:t>Демографическая ситуация характеризуется продолжающимся процессом естественной убыли населения, обусловленным превышением числа умерших граждан над числом родившихся.</w:t>
      </w:r>
      <w:r>
        <w:t xml:space="preserve"> </w:t>
      </w:r>
      <w:r w:rsidR="00456E60">
        <w:t xml:space="preserve"> </w:t>
      </w:r>
    </w:p>
    <w:p w14:paraId="08E71A7D" w14:textId="77777777" w:rsidR="00B7609C" w:rsidRDefault="006774B6" w:rsidP="00EF6E3C">
      <w:pPr>
        <w:pStyle w:val="aff0"/>
      </w:pPr>
      <w:r>
        <w:rPr>
          <w:noProof/>
          <w:lang w:eastAsia="ru-RU"/>
        </w:rPr>
        <mc:AlternateContent>
          <mc:Choice Requires="wps">
            <w:drawing>
              <wp:anchor distT="0" distB="0" distL="114300" distR="114300" simplePos="0" relativeHeight="251661312" behindDoc="0" locked="0" layoutInCell="1" allowOverlap="1" wp14:anchorId="45F20B78" wp14:editId="71AEE211">
                <wp:simplePos x="0" y="0"/>
                <wp:positionH relativeFrom="column">
                  <wp:posOffset>120015</wp:posOffset>
                </wp:positionH>
                <wp:positionV relativeFrom="paragraph">
                  <wp:posOffset>179070</wp:posOffset>
                </wp:positionV>
                <wp:extent cx="3505200" cy="352425"/>
                <wp:effectExtent l="9525" t="13335" r="9525" b="1524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524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C25D82" id="Прямоугольник 3" o:spid="_x0000_s1026" style="position:absolute;margin-left:9.45pt;margin-top:14.1pt;width:276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" strokecolor="white" strokeweight="1pt"/>
            </w:pict>
          </mc:Fallback>
        </mc:AlternateContent>
      </w:r>
    </w:p>
    <w:p w14:paraId="24EFE682" w14:textId="77777777" w:rsidR="00B7609C" w:rsidRDefault="00B7609C" w:rsidP="00EF6E3C">
      <w:pPr>
        <w:pStyle w:val="aff0"/>
      </w:pPr>
      <w:r>
        <w:t>1.7. Особенности образовательной системы</w:t>
      </w:r>
    </w:p>
    <w:p w14:paraId="226ACC70" w14:textId="77777777" w:rsidR="00B7609C" w:rsidRDefault="00B7609C">
      <w:pPr>
        <w:spacing w:after="160" w:line="259" w:lineRule="auto"/>
        <w:ind w:firstLine="0"/>
        <w:jc w:val="left"/>
      </w:pPr>
      <w:r>
        <w:br w:type="page"/>
      </w:r>
    </w:p>
    <w:p w14:paraId="7631BBE7" w14:textId="77777777" w:rsidR="00B7609C" w:rsidRDefault="00B7609C" w:rsidP="00CF131F">
      <w:pPr>
        <w:pStyle w:val="2"/>
      </w:pPr>
      <w:bookmarkStart w:id="9" w:name="_Toc56497616"/>
      <w:r>
        <w:lastRenderedPageBreak/>
        <w:t>2</w:t>
      </w:r>
      <w:r w:rsidRPr="00D30670">
        <w:t xml:space="preserve">. </w:t>
      </w:r>
      <w:r>
        <w:t>Анализ состояния и перспектив развития системы образования: основная часть.</w:t>
      </w:r>
      <w:bookmarkEnd w:id="9"/>
    </w:p>
    <w:p w14:paraId="6D02773D" w14:textId="77777777" w:rsidR="00B7609C" w:rsidRDefault="00B7609C" w:rsidP="00EF6E3C">
      <w:pPr>
        <w:pStyle w:val="aff0"/>
      </w:pPr>
    </w:p>
    <w:p w14:paraId="12A555C6" w14:textId="03228DB9" w:rsidR="00C11FB2" w:rsidRPr="0028263A" w:rsidRDefault="0028263A" w:rsidP="009007EB">
      <w:pPr>
        <w:pStyle w:val="3"/>
      </w:pPr>
      <w:bookmarkStart w:id="10" w:name="_Toc56497617"/>
      <w:r w:rsidRPr="0028263A">
        <w:t xml:space="preserve">2.1 </w:t>
      </w:r>
      <w:r>
        <w:t>Сведения</w:t>
      </w:r>
      <w:r w:rsidR="00B7609C" w:rsidRPr="00FE028B">
        <w:t xml:space="preserve"> о развитии дошкольного образования</w:t>
      </w:r>
      <w:bookmarkEnd w:id="10"/>
      <w:r w:rsidR="00C11FB2" w:rsidRPr="0028263A">
        <w:t xml:space="preserve"> </w:t>
      </w:r>
    </w:p>
    <w:p w14:paraId="6BD85515" w14:textId="5FA3B066" w:rsidR="00C11FB2" w:rsidRPr="0028263A" w:rsidRDefault="00C11FB2" w:rsidP="0028263A">
      <w:r w:rsidRPr="0028263A">
        <w:t xml:space="preserve">Система дошкольного образования Вичугского муниципального района включает в себя 9 дошкольных образовательных организаций, имеющих статус самостоятельных юридических лиц, и 4 дошкольные группы, функционирующие на базе 3-х общеобразовательных школ.  В 2019 году проведена реорганизация МКДОУ детский сад «Светлячок» путем присоединения к нему МКДОУ детский сад «Малыш», в результате которой все воспитанники бывшего детского сада «Малыш» зачислены в детский сад «Светлячок». </w:t>
      </w:r>
    </w:p>
    <w:p w14:paraId="654503C2" w14:textId="77777777" w:rsidR="00C11FB2" w:rsidRPr="0028263A" w:rsidRDefault="00C11FB2" w:rsidP="0028263A">
      <w:r w:rsidRPr="0028263A">
        <w:t xml:space="preserve">В районе решена проблема с устройством в дошкольные организации детей в возрасте от 1,5 до 7 лет. Актуальная очередь детей в возрасте от 1 года до 7 лет отсутствует. Удовлетворенность потребности населения в услугах дошкольного образования составляет 100%. </w:t>
      </w:r>
    </w:p>
    <w:p w14:paraId="23AE1081" w14:textId="77777777" w:rsidR="00C11FB2" w:rsidRPr="0028263A" w:rsidRDefault="00C11FB2" w:rsidP="0028263A">
      <w:r w:rsidRPr="0028263A">
        <w:t xml:space="preserve">Режим работы образовательных организаций, реализующих программу дошкольного образования, установлен с учетом трудовой деятельности родителей воспитанников: с 07-30 до 17-30. Проведенный в декабре опрос показал, что родителей устраивает такой режим работы. При возникновении единичных ситуаций (принять ребенка утром или присмотреть за ребенком в вечернее время) сотрудники детских садов идут навстречу и оперативно решают проблему. </w:t>
      </w:r>
    </w:p>
    <w:p w14:paraId="67BBF556" w14:textId="77777777" w:rsidR="00C11FB2" w:rsidRPr="0028263A" w:rsidRDefault="00C11FB2" w:rsidP="0028263A">
      <w:r w:rsidRPr="0028263A">
        <w:t xml:space="preserve">Оплата за содержание детей в дошкольных образовательных учреждениях района в 2019 году составляла 1300,00 рублей в месяц. В соответствии с постановлением администрации Вичугского муниципального района от 23.12.2019 №702-п размер родительской платы с 01 января 2020 года составляет 1364,00 руб. в месяц, и с учетом средств местного бюджета (34,00руб.) стоимость </w:t>
      </w:r>
      <w:proofErr w:type="spellStart"/>
      <w:r w:rsidRPr="0028263A">
        <w:t>детодня</w:t>
      </w:r>
      <w:proofErr w:type="spellEnd"/>
      <w:r w:rsidRPr="0028263A">
        <w:t xml:space="preserve"> составляет 100,00руб.</w:t>
      </w:r>
    </w:p>
    <w:p w14:paraId="30BFC13B" w14:textId="77777777" w:rsidR="00C11FB2" w:rsidRPr="0028263A" w:rsidRDefault="00C11FB2" w:rsidP="0028263A">
      <w:r w:rsidRPr="0028263A">
        <w:t xml:space="preserve">Доступность дошкольного образования в летнее время – особая тема. В течение нескольких лет на период временного закрытия детских садов в связи с проведением ремонтных работ и предоставлением коллективных отпусков работникам образовательных организаций дошкольники находились дома под присмотром родителей, что создавало ряд проблем по отношению к несовершеннолетним детям. В 2019 году в соответствии с постановлением администрации Вичугского муниципального района для детей из семей с трудными условиями проживания при закрытии одного детского сада были предоставлены места в других учреждениях. Подобными услугами воспользовались родители 22 </w:t>
      </w:r>
      <w:r w:rsidRPr="0028263A">
        <w:lastRenderedPageBreak/>
        <w:t>дошкольников, которые согласно разработанному графику маршрутизации временно водили своих детей в другой детский сад.   Практика показала востребованность данного опыта в последующие годы.</w:t>
      </w:r>
    </w:p>
    <w:p w14:paraId="4764B7DE" w14:textId="77777777" w:rsidR="00C11FB2" w:rsidRPr="0028263A" w:rsidRDefault="00C11FB2" w:rsidP="0028263A">
      <w:r w:rsidRPr="0028263A">
        <w:t xml:space="preserve">В настоящее время перед органами управления образованием в сфере дошкольного образования поставлены первоочередные задачи, среди которых - расширение сети службы ранней помощи и консультативных центров, обеспечивающих поддержку семейного воспитания, получение родителями детей дошкольного возраста, в т.ч. с ограниченными возможностями здоровья методической психолого-педагогической, диагностической и консультативной помощи. На территории района с 2018 года функционирует Консультативный пункт в МКДОУ детский сад «Колокольчик» в поселке Каменка, который создан в целях обеспечения единства и преемственности семейного и общественного воспитания; оказания психолого-педагогической помощи родителям; поддержки всестороннего развития личности детей, не посещающих образовательные учреждения. Частично, в рамках компетенций имеющихся специалистов, осуществляется работа с семьями, в которых воспитывается ребенок с ОВЗ. </w:t>
      </w:r>
    </w:p>
    <w:p w14:paraId="7DEEABC4" w14:textId="77777777" w:rsidR="00C11FB2" w:rsidRPr="0028263A" w:rsidRDefault="00C11FB2" w:rsidP="0028263A">
      <w:r w:rsidRPr="0028263A">
        <w:t xml:space="preserve">В ходе областного совещания, проходившего в июне 2019 года, участники обсуждали вопросы межведомственного взаимодействия при организации комплексной помощи детям раннего возраста с нарушениями в развитии. Опыт работы службы ранней помощи для детей с ограниченными возможностями здоровья на базе муниципального дошкольного образовательного учреждения представила педагог-психолог МКДОУ детский сад «Колокольчик» </w:t>
      </w:r>
      <w:proofErr w:type="spellStart"/>
      <w:r w:rsidRPr="0028263A">
        <w:t>п.Каменка</w:t>
      </w:r>
      <w:proofErr w:type="spellEnd"/>
      <w:r w:rsidRPr="0028263A">
        <w:t xml:space="preserve"> Белова Наталия Валерьевна (рук. Беляева Т.Л.).</w:t>
      </w:r>
    </w:p>
    <w:p w14:paraId="48408287" w14:textId="77777777" w:rsidR="00C11FB2" w:rsidRPr="0028263A" w:rsidRDefault="00C11FB2" w:rsidP="0028263A">
      <w:r w:rsidRPr="0028263A">
        <w:t xml:space="preserve">С октября 2019 года в целях оказания психолого-педагогической помощи родителям детей в возрасте от 2-х месяцев до 3-х лет функционирует еще один Консультативный пункт в МКДОУ детский сад «Солнышко» в поселке Старая Вичуга. </w:t>
      </w:r>
    </w:p>
    <w:p w14:paraId="6DDC467D" w14:textId="77777777" w:rsidR="00C11FB2" w:rsidRPr="0028263A" w:rsidRDefault="00C11FB2" w:rsidP="0028263A">
      <w:r w:rsidRPr="0028263A">
        <w:t>Наряду с положительными результатами деятельности дошкольных образовательных организаций следует отметить направления предстоящей работы: активизация работы по привлечению педагогических коллективов к участию в конкурсном движении разного уровня; систематизация работы по повышению профессиональной компетенции руководителей в вопросах преемственности и непрерывности дошкольного и начального образования; развитие кадрового потенциала для оказания помощи детям от рождения до 3-х лет с нарушениями в развитии.</w:t>
      </w:r>
    </w:p>
    <w:p w14:paraId="43DB02B7" w14:textId="77777777" w:rsidR="00C11FB2" w:rsidRPr="008628DA" w:rsidRDefault="00C11FB2" w:rsidP="00C61D24">
      <w:pPr>
        <w:shd w:val="clear" w:color="auto" w:fill="FFFFFF"/>
        <w:spacing w:line="240" w:lineRule="auto"/>
        <w:rPr>
          <w:rFonts w:eastAsia="Times New Roman"/>
          <w:color w:val="000000"/>
          <w:sz w:val="28"/>
          <w:szCs w:val="28"/>
          <w:lang w:eastAsia="ru-RU"/>
        </w:rPr>
      </w:pPr>
    </w:p>
    <w:sdt>
      <w:sdtPr>
        <w:rPr>
          <w:rFonts w:eastAsiaTheme="majorEastAsia" w:cstheme="majorBidi"/>
          <w:i/>
          <w:iCs/>
          <w:u w:val="single"/>
        </w:rPr>
        <w:id w:val="-869763606"/>
        <w:lock w:val="contentLocked"/>
      </w:sdtPr>
      <w:sdtEndPr/>
      <w:sdtContent>
        <w:p w14:paraId="4403FF0C" w14:textId="77777777" w:rsidR="00C11FB2" w:rsidRPr="00AF3D15" w:rsidRDefault="00C11FB2" w:rsidP="00C61D24">
          <w:pPr>
            <w:keepNext/>
            <w:keepLines/>
            <w:spacing w:before="40"/>
            <w:outlineLvl w:val="3"/>
            <w:rPr>
              <w:rFonts w:eastAsia="Times New Roman"/>
              <w:i/>
              <w:iCs/>
              <w:color w:val="000000"/>
              <w:sz w:val="28"/>
              <w:szCs w:val="28"/>
              <w:u w:val="single"/>
              <w:lang w:eastAsia="ru-RU"/>
            </w:rPr>
          </w:pPr>
          <w:r w:rsidRPr="00AF3D15">
            <w:rPr>
              <w:rFonts w:eastAsiaTheme="majorEastAsia" w:cstheme="majorBidi"/>
              <w:i/>
              <w:iCs/>
              <w:u w:val="single"/>
            </w:rPr>
            <w:t>Выводы</w:t>
          </w:r>
        </w:p>
      </w:sdtContent>
    </w:sdt>
    <w:p w14:paraId="685C3DA8" w14:textId="77777777" w:rsidR="00C11FB2" w:rsidRPr="00AF3D15" w:rsidRDefault="00C11FB2" w:rsidP="00E3066A">
      <w:pPr>
        <w:rPr>
          <w:rFonts w:eastAsia="Times New Roman"/>
          <w:i/>
          <w:iCs/>
          <w:color w:val="000000"/>
          <w:sz w:val="28"/>
          <w:szCs w:val="28"/>
          <w:lang w:eastAsia="ru-RU"/>
        </w:rPr>
      </w:pPr>
      <w:r w:rsidRPr="00AF3D15">
        <w:rPr>
          <w:rFonts w:eastAsia="Times New Roman"/>
          <w:i/>
          <w:iCs/>
          <w:color w:val="000000"/>
          <w:sz w:val="28"/>
          <w:szCs w:val="28"/>
          <w:lang w:eastAsia="ru-RU"/>
        </w:rPr>
        <w:t>Перспективы развития дошкольного образования:</w:t>
      </w:r>
    </w:p>
    <w:p w14:paraId="35B64F1E" w14:textId="77777777" w:rsidR="00C11FB2" w:rsidRPr="00B000FE" w:rsidRDefault="00C11FB2" w:rsidP="00E3066A">
      <w:r w:rsidRPr="00B000FE">
        <w:lastRenderedPageBreak/>
        <w:t>- сохранение сети образовательных организаций, реализующих программу дошкольного образования в районе;</w:t>
      </w:r>
    </w:p>
    <w:p w14:paraId="2E05F9C2" w14:textId="77777777" w:rsidR="00C11FB2" w:rsidRPr="00B000FE" w:rsidRDefault="00C11FB2" w:rsidP="00E3066A">
      <w:r w:rsidRPr="00B000FE">
        <w:t>- сохранение стабильной доступности дошкольного образования детей дошкольного возраста;</w:t>
      </w:r>
    </w:p>
    <w:p w14:paraId="364B425F" w14:textId="77777777" w:rsidR="00C11FB2" w:rsidRPr="00B000FE" w:rsidRDefault="00C11FB2" w:rsidP="00E3066A">
      <w:r w:rsidRPr="00B000FE">
        <w:t>- развитие вариативных форм дошкольного образования;</w:t>
      </w:r>
    </w:p>
    <w:p w14:paraId="003E0783" w14:textId="77777777" w:rsidR="00C11FB2" w:rsidRPr="00B000FE" w:rsidRDefault="00C11FB2" w:rsidP="00E3066A">
      <w:r w:rsidRPr="00B000FE">
        <w:t>- создание условий для повышения уровня профессиональной компетентности и формирования творчески работающих педагогов;</w:t>
      </w:r>
    </w:p>
    <w:p w14:paraId="66B2EDA0" w14:textId="77777777" w:rsidR="00C11FB2" w:rsidRPr="00B000FE" w:rsidRDefault="00C11FB2" w:rsidP="00E3066A">
      <w:r w:rsidRPr="00B000FE">
        <w:t>- внедрение педагогами в образовательный процесс инновационных образовательных программ, технологий, методов и приемов обучения в соответствии с ФГОС дошкольного образования;</w:t>
      </w:r>
    </w:p>
    <w:p w14:paraId="79530670" w14:textId="77777777" w:rsidR="00C11FB2" w:rsidRPr="00B000FE" w:rsidRDefault="00C11FB2" w:rsidP="00E3066A">
      <w:r w:rsidRPr="00B000FE">
        <w:t>- диссеминация лучшего педагогического опыта через активные формы методической работы.</w:t>
      </w:r>
    </w:p>
    <w:p w14:paraId="012AF3D2" w14:textId="77777777" w:rsidR="00B7609C" w:rsidRDefault="00B7609C" w:rsidP="00F4493E">
      <w:pPr>
        <w:pStyle w:val="3"/>
      </w:pPr>
    </w:p>
    <w:p w14:paraId="67D87FF3" w14:textId="77777777" w:rsidR="00B7609C" w:rsidRDefault="00B7609C" w:rsidP="00F4493E">
      <w:pPr>
        <w:pStyle w:val="3"/>
      </w:pPr>
      <w:bookmarkStart w:id="11" w:name="_Toc56497618"/>
      <w:r>
        <w:t xml:space="preserve">2.2. </w:t>
      </w:r>
      <w:r w:rsidRPr="00FE028B">
        <w:t>Сведения о развитии начального общего образования, основного общего образования и среднего общего образования</w:t>
      </w:r>
      <w:bookmarkEnd w:id="11"/>
    </w:p>
    <w:p w14:paraId="77B1841D" w14:textId="77777777" w:rsidR="00B7609C" w:rsidRDefault="00B7609C" w:rsidP="00EF6E3C">
      <w:pPr>
        <w:pStyle w:val="aff0"/>
      </w:pPr>
    </w:p>
    <w:p w14:paraId="0F65F6BF" w14:textId="476F4825" w:rsidR="00B7609C" w:rsidRPr="00560EC9" w:rsidRDefault="00C61D24" w:rsidP="00EF6E3C">
      <w:pPr>
        <w:pStyle w:val="aff0"/>
        <w:rPr>
          <w:i/>
        </w:rPr>
      </w:pPr>
      <w:r>
        <w:t>В 2019</w:t>
      </w:r>
      <w:r w:rsidR="00B7609C" w:rsidRPr="00560EC9">
        <w:t xml:space="preserve"> году в дневных ш</w:t>
      </w:r>
      <w:r>
        <w:t>колах приступили к занятиям 1329 обучающихся.</w:t>
      </w:r>
      <w:r w:rsidR="00B000FE">
        <w:t xml:space="preserve"> </w:t>
      </w:r>
      <w:r w:rsidR="00B7609C" w:rsidRPr="00560EC9">
        <w:t>Количество классов и классов-комплектов составило 83.</w:t>
      </w:r>
      <w:r w:rsidR="00B000FE">
        <w:t xml:space="preserve"> </w:t>
      </w:r>
      <w:r w:rsidR="00540848">
        <w:t>В первый класс в 2019</w:t>
      </w:r>
      <w:r w:rsidR="00B7609C" w:rsidRPr="00560EC9">
        <w:t xml:space="preserve"> году было принято 13</w:t>
      </w:r>
      <w:r w:rsidR="005C43A4">
        <w:t>0</w:t>
      </w:r>
      <w:r w:rsidR="00B7609C" w:rsidRPr="00560EC9">
        <w:t xml:space="preserve"> человек.</w:t>
      </w:r>
    </w:p>
    <w:p w14:paraId="55B7C6AA" w14:textId="77777777" w:rsidR="003B483C" w:rsidRPr="00B000FE" w:rsidRDefault="003B483C" w:rsidP="00B000FE">
      <w:pPr>
        <w:pStyle w:val="aff0"/>
      </w:pPr>
      <w:r w:rsidRPr="00B000FE">
        <w:t xml:space="preserve">В 2018-2019 учебном году новый стандарт реализовывался в начальных классах, а также с 5 по 8 класс во всех школах района и в 9-х классах МБОУ Старовичугская средняя школа им. Г.В. Писарева. </w:t>
      </w:r>
      <w:r w:rsidR="00195552" w:rsidRPr="00B000FE">
        <w:t xml:space="preserve"> Также</w:t>
      </w:r>
      <w:r w:rsidRPr="00B000FE">
        <w:t xml:space="preserve"> по образовательному стандарту среднего общего образования обучались ученики 10 класса в МБОУ Старовичугская средняя школа им. Г.В. Писарева. Всего по ФГОС обучались 1184 школьника, это 88 процентов от общей численности обучающихся. </w:t>
      </w:r>
      <w:r w:rsidR="00195552" w:rsidRPr="00B000FE">
        <w:t xml:space="preserve">С 1 сентября 2019 года ФГОС реализовывался на уровнях начального образования 100% (537 </w:t>
      </w:r>
      <w:proofErr w:type="spellStart"/>
      <w:r w:rsidR="00195552" w:rsidRPr="00B000FE">
        <w:t>обуч</w:t>
      </w:r>
      <w:proofErr w:type="spellEnd"/>
      <w:r w:rsidR="00195552" w:rsidRPr="00B000FE">
        <w:t xml:space="preserve">.), основного образования 100% (712 ч.), среднего образования в пилотном режиме в МБОУ Старовичугская средняя школа им. Г.В. Писарева в 10 и 11 классах  - 41,3 % (33 ч.). Общее количество обучающихся по ФГОС составило 96,5% (1282 ч.). </w:t>
      </w:r>
    </w:p>
    <w:p w14:paraId="28FB47F2" w14:textId="77777777" w:rsidR="00B000FE" w:rsidRDefault="00B000FE" w:rsidP="003B483C">
      <w:pPr>
        <w:shd w:val="clear" w:color="auto" w:fill="FFFFFF"/>
        <w:spacing w:line="276" w:lineRule="auto"/>
        <w:jc w:val="center"/>
        <w:rPr>
          <w:rFonts w:eastAsia="Times New Roman"/>
          <w:b/>
          <w:sz w:val="28"/>
          <w:szCs w:val="28"/>
          <w:lang w:eastAsia="ru-RU"/>
        </w:rPr>
      </w:pPr>
    </w:p>
    <w:p w14:paraId="064D5A54" w14:textId="7199811E" w:rsidR="003B483C" w:rsidRPr="009A1361" w:rsidRDefault="003B483C" w:rsidP="003B483C">
      <w:pPr>
        <w:shd w:val="clear" w:color="auto" w:fill="FFFFFF"/>
        <w:spacing w:line="276" w:lineRule="auto"/>
        <w:jc w:val="center"/>
        <w:rPr>
          <w:rFonts w:eastAsia="Times New Roman"/>
          <w:b/>
          <w:sz w:val="28"/>
          <w:szCs w:val="28"/>
          <w:lang w:eastAsia="ru-RU"/>
        </w:rPr>
      </w:pPr>
      <w:r w:rsidRPr="009A1361">
        <w:rPr>
          <w:rFonts w:eastAsia="Times New Roman"/>
          <w:b/>
          <w:sz w:val="28"/>
          <w:szCs w:val="28"/>
          <w:lang w:eastAsia="ru-RU"/>
        </w:rPr>
        <w:t>Качество образования</w:t>
      </w:r>
    </w:p>
    <w:p w14:paraId="608EF193" w14:textId="77777777" w:rsidR="003B483C" w:rsidRPr="009A1361" w:rsidRDefault="003B483C" w:rsidP="003B483C">
      <w:pPr>
        <w:shd w:val="clear" w:color="auto" w:fill="FFFFFF"/>
        <w:spacing w:line="276" w:lineRule="auto"/>
        <w:jc w:val="center"/>
        <w:rPr>
          <w:rFonts w:eastAsia="Times New Roman"/>
          <w:b/>
          <w:sz w:val="28"/>
          <w:szCs w:val="28"/>
          <w:lang w:eastAsia="ru-RU"/>
        </w:rPr>
      </w:pPr>
    </w:p>
    <w:p w14:paraId="66D682EB" w14:textId="77777777" w:rsidR="003B483C" w:rsidRPr="00B000FE" w:rsidRDefault="003B483C" w:rsidP="00B000FE">
      <w:r w:rsidRPr="00B000FE">
        <w:t>Ежегодно с целью получения объективной информации о состоянии качества образования, тенденциях его изменения, причинах, влияющих на его уровень, для принятия обоснованных управленческих решений, в общеобразовательных организациях проводится мониторинг качества образования.</w:t>
      </w:r>
    </w:p>
    <w:p w14:paraId="4E696E80" w14:textId="77777777" w:rsidR="003B483C" w:rsidRPr="00B000FE" w:rsidRDefault="003B483C" w:rsidP="00B000FE">
      <w:r w:rsidRPr="00B000FE">
        <w:lastRenderedPageBreak/>
        <w:t xml:space="preserve">Анализ мониторинга по результатам этого учебного года показал, что процент успеваемости в районе составил 99 %, этот показатель на уровне прошлого года. Неуспевающих в этом году у нас 13 человек, из них пятеро девятиклассников, которых не допустили до государственной итоговой аттестации. </w:t>
      </w:r>
    </w:p>
    <w:p w14:paraId="3DC10B61" w14:textId="77777777" w:rsidR="003B483C" w:rsidRPr="00B000FE" w:rsidRDefault="003B483C" w:rsidP="00B000FE">
      <w:r w:rsidRPr="00B000FE">
        <w:t xml:space="preserve">На протяжении нескольких лет качество обучения в районе оставалось стабильным, процент обучающихся на «4» и «5» – 50,49 %. Но в этом году несколько снизилось по сравнению с прошлым годом (52,14%) на всех уровнях образования. </w:t>
      </w:r>
    </w:p>
    <w:p w14:paraId="31DE4AC7" w14:textId="77777777" w:rsidR="003B483C" w:rsidRPr="009A1361" w:rsidRDefault="003B483C" w:rsidP="003B483C">
      <w:pPr>
        <w:shd w:val="clear" w:color="auto" w:fill="FFFFFF"/>
        <w:spacing w:line="276" w:lineRule="auto"/>
        <w:ind w:firstLine="567"/>
        <w:jc w:val="center"/>
        <w:rPr>
          <w:rFonts w:eastAsia="Times New Roman"/>
          <w:color w:val="000000"/>
          <w:sz w:val="28"/>
          <w:szCs w:val="28"/>
          <w:lang w:eastAsia="ru-RU"/>
        </w:rPr>
      </w:pPr>
      <w:r w:rsidRPr="00222A7F">
        <w:rPr>
          <w:rFonts w:eastAsia="Times New Roman"/>
          <w:noProof/>
          <w:color w:val="000000"/>
          <w:sz w:val="28"/>
          <w:szCs w:val="28"/>
          <w:lang w:eastAsia="ru-RU"/>
        </w:rPr>
        <w:drawing>
          <wp:inline distT="0" distB="0" distL="0" distR="0" wp14:anchorId="5D23A075" wp14:editId="3ACF9321">
            <wp:extent cx="3228974" cy="2421731"/>
            <wp:effectExtent l="76200" t="76200" r="67310" b="7429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9663" cy="2429748"/>
                    </a:xfrm>
                    <a:prstGeom prst="rect">
                      <a:avLst/>
                    </a:prstGeom>
                    <a:effectLst>
                      <a:glow rad="63500">
                        <a:schemeClr val="accent1">
                          <a:satMod val="175000"/>
                          <a:alpha val="40000"/>
                        </a:schemeClr>
                      </a:glow>
                    </a:effectLst>
                  </pic:spPr>
                </pic:pic>
              </a:graphicData>
            </a:graphic>
          </wp:inline>
        </w:drawing>
      </w:r>
    </w:p>
    <w:p w14:paraId="37E77329" w14:textId="77777777" w:rsidR="003B483C" w:rsidRPr="00B000FE" w:rsidRDefault="003B483C" w:rsidP="00B000FE">
      <w:r w:rsidRPr="00B000FE">
        <w:t xml:space="preserve">Самый высокий показатель качества обучения в МБОУ Старовичугская средняя школа им. Г.В. Писарева – 54. </w:t>
      </w:r>
    </w:p>
    <w:p w14:paraId="4539AE95" w14:textId="77777777" w:rsidR="003B483C" w:rsidRPr="00B000FE" w:rsidRDefault="003B483C" w:rsidP="00B000FE">
      <w:r w:rsidRPr="00B000FE">
        <w:t>Необходимо на всех уровнях: методических объединениях, педсоветах, районных семинарах, проанализировать сложившуюся ситуацию, выяснить причины и составить план действия.</w:t>
      </w:r>
    </w:p>
    <w:p w14:paraId="50EB56EE" w14:textId="77777777" w:rsidR="003B483C" w:rsidRDefault="003B483C" w:rsidP="003B483C">
      <w:pPr>
        <w:rPr>
          <w:szCs w:val="24"/>
        </w:rPr>
      </w:pPr>
      <w:r>
        <w:rPr>
          <w:szCs w:val="24"/>
        </w:rPr>
        <w:t xml:space="preserve"> </w:t>
      </w:r>
    </w:p>
    <w:p w14:paraId="6F72C944" w14:textId="77777777" w:rsidR="003B483C" w:rsidRDefault="003B483C" w:rsidP="003B483C">
      <w:pPr>
        <w:ind w:firstLine="567"/>
        <w:jc w:val="center"/>
        <w:rPr>
          <w:b/>
          <w:sz w:val="28"/>
          <w:szCs w:val="28"/>
        </w:rPr>
      </w:pPr>
      <w:r w:rsidRPr="00F641AB">
        <w:rPr>
          <w:b/>
          <w:sz w:val="28"/>
          <w:szCs w:val="28"/>
        </w:rPr>
        <w:t>Всероссийские проверочные работы</w:t>
      </w:r>
    </w:p>
    <w:p w14:paraId="21A0299F" w14:textId="77777777" w:rsidR="003B483C" w:rsidRPr="00F641AB" w:rsidRDefault="003B483C" w:rsidP="003B483C">
      <w:pPr>
        <w:ind w:firstLine="567"/>
        <w:jc w:val="center"/>
        <w:rPr>
          <w:b/>
          <w:sz w:val="28"/>
          <w:szCs w:val="28"/>
        </w:rPr>
      </w:pPr>
    </w:p>
    <w:p w14:paraId="18696C3D" w14:textId="77777777" w:rsidR="003B483C" w:rsidRPr="00B000FE" w:rsidRDefault="003B483C" w:rsidP="00B000FE">
      <w:r w:rsidRPr="00B000FE">
        <w:t xml:space="preserve">Уровень освоения основных образовательных программ - важнейший критерий качества образования в образовательной организации. </w:t>
      </w:r>
    </w:p>
    <w:p w14:paraId="1F6A31D6" w14:textId="77777777" w:rsidR="003B483C" w:rsidRPr="00B000FE" w:rsidRDefault="003B483C" w:rsidP="00B000FE">
      <w:r w:rsidRPr="00B000FE">
        <w:t xml:space="preserve">Четвертый год образовательные организации района участвовали во Всероссийских проверочных работах (далее ВПР) по различным предметам, проводимым по единым заданиям и оцениваемым по единым критериям, разработанным для всей РФ с учетом требований ФГОС, которые являются частью системы внешней оценки качества образования. </w:t>
      </w:r>
    </w:p>
    <w:p w14:paraId="480691C5" w14:textId="77777777" w:rsidR="003B483C" w:rsidRPr="00B000FE" w:rsidRDefault="003B483C" w:rsidP="00B000FE">
      <w:r w:rsidRPr="00B000FE">
        <w:t>В 2019 году приняли участие в ВПР в штатном режиме обучающиеся 4-х,5-х, 6-х классов, а в режиме апробации - обучающиеся 7-х, 11-х классов.</w:t>
      </w:r>
    </w:p>
    <w:p w14:paraId="3F1300CB" w14:textId="77777777" w:rsidR="003B483C" w:rsidRPr="00B000FE" w:rsidRDefault="003B483C" w:rsidP="00B000FE">
      <w:r w:rsidRPr="00B000FE">
        <w:t>4-е классы – по русскому языку, математике, окружающему миру;</w:t>
      </w:r>
    </w:p>
    <w:p w14:paraId="5712377F" w14:textId="77777777" w:rsidR="003B483C" w:rsidRPr="00B000FE" w:rsidRDefault="003B483C" w:rsidP="00B000FE">
      <w:r w:rsidRPr="00B000FE">
        <w:lastRenderedPageBreak/>
        <w:t>5-е классы – по русскому языку, математике, биологии, истории;</w:t>
      </w:r>
    </w:p>
    <w:p w14:paraId="70E7F57A" w14:textId="77777777" w:rsidR="003B483C" w:rsidRPr="00B000FE" w:rsidRDefault="003B483C" w:rsidP="00B000FE">
      <w:r w:rsidRPr="00B000FE">
        <w:t>6-е классы - по русскому языку, математике, биологии, географии, обществознанию, истории;</w:t>
      </w:r>
    </w:p>
    <w:p w14:paraId="0DC12A35" w14:textId="77777777" w:rsidR="003B483C" w:rsidRPr="00B000FE" w:rsidRDefault="003B483C" w:rsidP="00B000FE">
      <w:r w:rsidRPr="00B000FE">
        <w:t xml:space="preserve">7-е классы – по русскому языку, математике, биологии, географии, обществознанию, истории, физике и иностранному языку; </w:t>
      </w:r>
    </w:p>
    <w:p w14:paraId="467CE17C" w14:textId="77777777" w:rsidR="003B483C" w:rsidRPr="00B000FE" w:rsidRDefault="003B483C" w:rsidP="00B000FE">
      <w:r w:rsidRPr="00B000FE">
        <w:t>11-е классы – географии.</w:t>
      </w:r>
    </w:p>
    <w:p w14:paraId="3FE32EA9" w14:textId="77777777" w:rsidR="003B483C" w:rsidRPr="00B000FE" w:rsidRDefault="003B483C" w:rsidP="00B000FE">
      <w:r w:rsidRPr="00B000FE">
        <w:t xml:space="preserve">В целом по итогам ВПР наши школьники показали хорошие результаты. Отрадно, что ни одна наша школа не попала в число школ с признаками необъективности ВПР. </w:t>
      </w:r>
    </w:p>
    <w:p w14:paraId="0981D05B" w14:textId="77777777" w:rsidR="003B483C" w:rsidRPr="00B000FE" w:rsidRDefault="003B483C" w:rsidP="00B000FE">
      <w:r w:rsidRPr="00B000FE">
        <w:t>Объективность оценки становится ответственностью педагогического коллектива школы.</w:t>
      </w:r>
    </w:p>
    <w:p w14:paraId="5422E70F" w14:textId="77777777" w:rsidR="003B483C" w:rsidRPr="00B000FE" w:rsidRDefault="003B483C" w:rsidP="00B000FE">
      <w:r w:rsidRPr="00B000FE">
        <w:t>Все результаты ВПР в преддверии нового учебного года должны быть проанализированы, в первую очередь, в педагогических коллективах и методических объединениях школ, в муниципальных методических службах и учтены при определении программ повышения квалификации педагогов. Администрациям школ необходимо взять на контроль выполнение мероприятий по устранению выявленных пробелов в знаниях школьников, а также усилить контроль за работой со слабоуспевающими и неуспевающими учащимися.</w:t>
      </w:r>
    </w:p>
    <w:p w14:paraId="5A070689" w14:textId="77777777" w:rsidR="003B483C" w:rsidRPr="00EB4B42" w:rsidRDefault="003B483C" w:rsidP="003B483C">
      <w:pPr>
        <w:widowControl w:val="0"/>
        <w:autoSpaceDE w:val="0"/>
        <w:autoSpaceDN w:val="0"/>
        <w:spacing w:line="240" w:lineRule="auto"/>
        <w:ind w:right="551"/>
        <w:rPr>
          <w:rFonts w:eastAsia="Times New Roman"/>
          <w:b/>
          <w:sz w:val="28"/>
          <w:szCs w:val="28"/>
        </w:rPr>
      </w:pPr>
    </w:p>
    <w:p w14:paraId="5A9298AC" w14:textId="77777777" w:rsidR="003B483C" w:rsidRPr="00EB4B42" w:rsidRDefault="003B483C" w:rsidP="003B483C">
      <w:pPr>
        <w:widowControl w:val="0"/>
        <w:autoSpaceDE w:val="0"/>
        <w:autoSpaceDN w:val="0"/>
        <w:spacing w:line="240" w:lineRule="auto"/>
        <w:ind w:right="551" w:firstLine="544"/>
        <w:jc w:val="center"/>
        <w:rPr>
          <w:rFonts w:eastAsia="Times New Roman"/>
          <w:b/>
          <w:sz w:val="28"/>
          <w:szCs w:val="28"/>
        </w:rPr>
      </w:pPr>
      <w:r w:rsidRPr="00EB4B42">
        <w:rPr>
          <w:rFonts w:eastAsia="Times New Roman"/>
          <w:b/>
          <w:sz w:val="28"/>
          <w:szCs w:val="28"/>
        </w:rPr>
        <w:t>ГИА</w:t>
      </w:r>
    </w:p>
    <w:p w14:paraId="44F7F5B2" w14:textId="77777777" w:rsidR="003B483C" w:rsidRPr="00EB4B42" w:rsidRDefault="003B483C" w:rsidP="003B483C">
      <w:pPr>
        <w:widowControl w:val="0"/>
        <w:autoSpaceDE w:val="0"/>
        <w:autoSpaceDN w:val="0"/>
        <w:spacing w:line="240" w:lineRule="auto"/>
        <w:ind w:right="551" w:firstLine="544"/>
        <w:rPr>
          <w:rFonts w:eastAsia="Times New Roman"/>
          <w:sz w:val="28"/>
          <w:szCs w:val="28"/>
        </w:rPr>
      </w:pPr>
    </w:p>
    <w:p w14:paraId="77998720" w14:textId="77777777" w:rsidR="003B483C" w:rsidRPr="00B000FE" w:rsidRDefault="003B483C" w:rsidP="00B000FE">
      <w:r w:rsidRPr="00B000FE">
        <w:t>Объективными показателями качества образования, являются результаты государственной итоговой аттестации выпускников. – это, инструмент по улучшению качества образовательного процесса, позволяющий проанализировать личные достижения выпускников и выявить слабые места в подготовке их к экзаменам.</w:t>
      </w:r>
    </w:p>
    <w:p w14:paraId="57E1D22E" w14:textId="77777777" w:rsidR="003B483C" w:rsidRPr="00B000FE" w:rsidRDefault="003B483C" w:rsidP="00B000FE">
      <w:r w:rsidRPr="00B000FE">
        <w:t>Для получения высоких баллов на государственной итоговой аттестации необходимо продемонстрировать высокий уровень освоения школьной программы.</w:t>
      </w:r>
    </w:p>
    <w:p w14:paraId="0D491CC9" w14:textId="77777777" w:rsidR="003B483C" w:rsidRPr="00B000FE" w:rsidRDefault="003B483C" w:rsidP="00B000FE">
      <w:r w:rsidRPr="00B000FE">
        <w:t xml:space="preserve">В 2019 году государственную итоговую аттестацию в форме ЕГЭ проходили 38 выпускников. </w:t>
      </w:r>
    </w:p>
    <w:p w14:paraId="48E1F7FA" w14:textId="77777777" w:rsidR="003B483C" w:rsidRPr="00B000FE" w:rsidRDefault="003B483C" w:rsidP="00B000FE">
      <w:r w:rsidRPr="00B000FE">
        <w:t>Одним из условий допуска к государственной итоговой аттестации по программам среднего общего образования является успешная сдача сочинения. Все одиннадцатиклассники района получили «зачет» с первого раза.</w:t>
      </w:r>
    </w:p>
    <w:p w14:paraId="1FF30B10" w14:textId="77777777" w:rsidR="003B483C" w:rsidRPr="00B000FE" w:rsidRDefault="003B483C" w:rsidP="00B000FE">
      <w:r w:rsidRPr="00B000FE">
        <w:t xml:space="preserve">Единый государственный экзамен выпускники сдавали по 11 предметам из 12 возможных. </w:t>
      </w:r>
    </w:p>
    <w:p w14:paraId="49FC251A" w14:textId="77777777" w:rsidR="003B483C" w:rsidRPr="00B000FE" w:rsidRDefault="003B483C" w:rsidP="00B000FE">
      <w:r w:rsidRPr="00B000FE">
        <w:lastRenderedPageBreak/>
        <w:t>В этом году новшеством был выбор математики. Для получения аттестата можно было сдавать только одну: либо базовую, либо профильную. 16 выпускников сдавали базовый уровень, 22 человека – профильный.</w:t>
      </w:r>
    </w:p>
    <w:p w14:paraId="69282A70" w14:textId="77777777" w:rsidR="003B483C" w:rsidRPr="00B000FE" w:rsidRDefault="003B483C" w:rsidP="00B000FE">
      <w:r w:rsidRPr="00B000FE">
        <w:t>Наибольшее количество выпускников предпочли обществознание (17), на втором месте физика (12) и биология (10), на третьем информатика и ИКТ -8, история (7), английский язык (6).</w:t>
      </w:r>
    </w:p>
    <w:p w14:paraId="44F0FC47" w14:textId="77777777" w:rsidR="003B483C" w:rsidRPr="00B000FE" w:rsidRDefault="003B483C" w:rsidP="00B000FE">
      <w:r w:rsidRPr="00B000FE">
        <w:t>Результаты ЕГЭ показывают, что средний балл по 6 предметам из 11: математике базового уровня, биологии, физике, информатике, истории, химии ниже показателя прошлого года. Отдельно хочется остановиться на результатах по химии. Таких результатов не было никогда! Средний балл по району составляет 27,25 балла. Обращаю внимание администраций школ, руководителей МО, учителей химии на эту проблему. Необходимо установить причины таких низких результатов, разработать дальнейший план действий и принять необходимые управленческие решения.</w:t>
      </w:r>
    </w:p>
    <w:p w14:paraId="6C0B17B7" w14:textId="77777777" w:rsidR="003B483C" w:rsidRPr="00B000FE" w:rsidRDefault="003B483C" w:rsidP="00B000FE">
      <w:r w:rsidRPr="00B000FE">
        <w:t xml:space="preserve">Порадовали результаты по русскому языку – средний балл по району составил 76,50 (72,80 в 2018). Выше районного показателя результаты по данному предмету у выпускников МБОУ «Каменская средняя школа» - 79,56. </w:t>
      </w:r>
    </w:p>
    <w:p w14:paraId="0099C537" w14:textId="77777777" w:rsidR="003B483C" w:rsidRPr="00B000FE" w:rsidRDefault="003B483C" w:rsidP="00B000FE">
      <w:r w:rsidRPr="00B000FE">
        <w:t>Стали выше результаты по профильной математике -56,82 (49,56 в 2018), обществознанию – 63,65 (60,35 в 2018), по литературе – 75,5 (53 в 2017). По математике базового уровня результаты снизились, а профильного уровня улучшились. Выше районного показателя результаты по математике базового уровня в МБОУ «Каменская средняя школа» (4,83), а профильного уровня в МБОУ «Каменская средняя школа» (72) и МКОУ «Новописцовская средняя школа» (60,5).</w:t>
      </w:r>
    </w:p>
    <w:p w14:paraId="262F7AAA" w14:textId="77777777" w:rsidR="003B483C" w:rsidRPr="00B000FE" w:rsidRDefault="003B483C" w:rsidP="00B000FE">
      <w:r w:rsidRPr="00B000FE">
        <w:t>В этом году не преодолели порог по профильной математике – 4 человека (поэтому они пересдали экзамен в резервные сроки по базовому уровню), по информатике и ИКТ – 1 человек, по обществознанию – 1 человек, по биологии -1 человек, по истории – 1 человек, по химии из четверых заявившихся на экзамен не сдали 3 человека.</w:t>
      </w:r>
    </w:p>
    <w:p w14:paraId="0681A1A1" w14:textId="77777777" w:rsidR="003B483C" w:rsidRPr="009A1361" w:rsidRDefault="003B483C" w:rsidP="003B483C">
      <w:pPr>
        <w:shd w:val="clear" w:color="auto" w:fill="FFFFFF"/>
        <w:spacing w:line="276" w:lineRule="auto"/>
        <w:ind w:firstLine="567"/>
        <w:jc w:val="center"/>
        <w:rPr>
          <w:rFonts w:eastAsia="Times New Roman"/>
          <w:color w:val="000000"/>
          <w:sz w:val="28"/>
          <w:szCs w:val="28"/>
          <w:lang w:eastAsia="ru-RU"/>
        </w:rPr>
      </w:pPr>
      <w:r w:rsidRPr="00222A7F">
        <w:rPr>
          <w:rFonts w:eastAsia="Times New Roman"/>
          <w:noProof/>
          <w:color w:val="000000"/>
          <w:sz w:val="28"/>
          <w:szCs w:val="28"/>
          <w:lang w:eastAsia="ru-RU"/>
        </w:rPr>
        <w:lastRenderedPageBreak/>
        <w:drawing>
          <wp:inline distT="0" distB="0" distL="0" distR="0" wp14:anchorId="484C1EAC" wp14:editId="37F671FB">
            <wp:extent cx="5524499" cy="4143375"/>
            <wp:effectExtent l="76200" t="76200" r="76835" b="666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4499" cy="4143375"/>
                    </a:xfrm>
                    <a:prstGeom prst="rect">
                      <a:avLst/>
                    </a:prstGeom>
                    <a:effectLst>
                      <a:glow rad="63500">
                        <a:schemeClr val="accent1">
                          <a:satMod val="175000"/>
                          <a:alpha val="40000"/>
                        </a:schemeClr>
                      </a:glow>
                    </a:effectLst>
                  </pic:spPr>
                </pic:pic>
              </a:graphicData>
            </a:graphic>
          </wp:inline>
        </w:drawing>
      </w:r>
    </w:p>
    <w:p w14:paraId="3622629C" w14:textId="0EEFDAC1" w:rsidR="003B483C" w:rsidRPr="00B000FE" w:rsidRDefault="003B483C" w:rsidP="00B000FE">
      <w:r w:rsidRPr="00B000FE">
        <w:t xml:space="preserve">К сожалению, </w:t>
      </w:r>
      <w:proofErr w:type="spellStart"/>
      <w:r w:rsidRPr="00B000FE">
        <w:t>стобальников</w:t>
      </w:r>
      <w:proofErr w:type="spellEnd"/>
      <w:r w:rsidRPr="00B000FE">
        <w:t xml:space="preserve"> в районе нет, но высокие результаты по русскому языку (Головкин Артем МКОУ «Новописцовская средняя школа» -94 балла, Галкина Юлия МБОУ Старовичугская средняя школа им. Г.В. Писарева – 98 баллов, </w:t>
      </w:r>
      <w:proofErr w:type="spellStart"/>
      <w:r w:rsidRPr="00B000FE">
        <w:t>Лакомская</w:t>
      </w:r>
      <w:proofErr w:type="spellEnd"/>
      <w:r w:rsidRPr="00B000FE">
        <w:t xml:space="preserve"> Алена МБОУ «Каменская средняя школа» – 96</w:t>
      </w:r>
      <w:r w:rsidR="00B000FE">
        <w:t xml:space="preserve"> </w:t>
      </w:r>
      <w:r w:rsidRPr="00B000FE">
        <w:t>баллов) и обществознанию (Головкин Артем МКОУ «Новописцовская средняя школа» – 96 баллов) есть.</w:t>
      </w:r>
    </w:p>
    <w:p w14:paraId="602DD6F2" w14:textId="77777777" w:rsidR="003B483C" w:rsidRPr="00B000FE" w:rsidRDefault="003B483C" w:rsidP="00B000FE">
      <w:r w:rsidRPr="00B000FE">
        <w:t>В итоге все одиннадцатиклассники получили аттестаты, 8 из них получили аттестат особого образца и медали «За особые успехи в учении». Это два выпускника МКОУ «Новописцовская средняя школа», два выпускника МБОУ Старовичугская средняя школа им. Г.В. Писарева и четыре выпускника из МБОУ «Каменская средняя школа».</w:t>
      </w:r>
    </w:p>
    <w:p w14:paraId="599BE305" w14:textId="77777777" w:rsidR="003B483C" w:rsidRPr="00B000FE" w:rsidRDefault="003B483C" w:rsidP="00B000FE">
      <w:r w:rsidRPr="00B000FE">
        <w:t xml:space="preserve">О качественной подготовке к ЕГЭ в общеобразовательных организациях муниципалитета говорят результаты выбора учебных заведений наших выпускников. Проведенный анализ показал, что продолжат своё обучение на уровне высшего образования 27 человек, 10 поступили в колледжи. </w:t>
      </w:r>
    </w:p>
    <w:p w14:paraId="4C61203D" w14:textId="77777777" w:rsidR="003B483C" w:rsidRPr="009A1361" w:rsidRDefault="003B483C" w:rsidP="003B483C">
      <w:pPr>
        <w:shd w:val="clear" w:color="auto" w:fill="FFFFFF"/>
        <w:spacing w:line="276" w:lineRule="auto"/>
        <w:ind w:firstLine="567"/>
        <w:rPr>
          <w:rFonts w:eastAsia="Times New Roman"/>
          <w:color w:val="000000"/>
          <w:sz w:val="28"/>
          <w:szCs w:val="28"/>
          <w:lang w:eastAsia="ru-RU"/>
        </w:rPr>
      </w:pPr>
    </w:p>
    <w:p w14:paraId="451EB3CE" w14:textId="77777777" w:rsidR="003B483C" w:rsidRPr="009A1361" w:rsidRDefault="003B483C" w:rsidP="003B483C">
      <w:pPr>
        <w:shd w:val="clear" w:color="auto" w:fill="FFFFFF"/>
        <w:spacing w:line="276" w:lineRule="auto"/>
        <w:jc w:val="center"/>
        <w:rPr>
          <w:rFonts w:eastAsia="Times New Roman"/>
          <w:b/>
          <w:sz w:val="28"/>
          <w:szCs w:val="28"/>
          <w:lang w:eastAsia="ar-SA"/>
        </w:rPr>
      </w:pPr>
      <w:r w:rsidRPr="009A1361">
        <w:rPr>
          <w:rFonts w:eastAsia="Times New Roman"/>
          <w:b/>
          <w:sz w:val="28"/>
          <w:szCs w:val="28"/>
          <w:lang w:eastAsia="ru-RU"/>
        </w:rPr>
        <w:t>ОГЭ</w:t>
      </w:r>
    </w:p>
    <w:p w14:paraId="45E4B20A" w14:textId="77777777" w:rsidR="003B483C" w:rsidRPr="00EB4B42" w:rsidRDefault="003B483C" w:rsidP="003B483C">
      <w:pPr>
        <w:suppressAutoHyphens/>
        <w:spacing w:line="240" w:lineRule="auto"/>
        <w:ind w:firstLine="708"/>
        <w:rPr>
          <w:rFonts w:eastAsia="Times New Roman"/>
          <w:b/>
          <w:sz w:val="28"/>
          <w:szCs w:val="28"/>
          <w:lang w:eastAsia="ar-SA"/>
        </w:rPr>
      </w:pPr>
    </w:p>
    <w:p w14:paraId="718EF90E" w14:textId="77777777" w:rsidR="003B483C" w:rsidRPr="00B000FE" w:rsidRDefault="003B483C" w:rsidP="00B000FE">
      <w:r w:rsidRPr="00B000FE">
        <w:t xml:space="preserve">Условием для получения аттестата об основном общем образовании является полное усвоение программного материала, получение зачета по итоговому собеседованию по </w:t>
      </w:r>
      <w:r w:rsidRPr="00B000FE">
        <w:lastRenderedPageBreak/>
        <w:t>русскому языку и успешное прохождение ГИА по русскому языку, математике и двум предметам по выбору обучающихся.</w:t>
      </w:r>
    </w:p>
    <w:p w14:paraId="14F57C9C" w14:textId="77777777" w:rsidR="003B483C" w:rsidRPr="00B000FE" w:rsidRDefault="003B483C" w:rsidP="00B000FE">
      <w:r w:rsidRPr="00B000FE">
        <w:t>Из 136 обучающихся 9 классов приняли участие в ГИА 132, четверо не были допущены к экзаменам. Аттестат об основном общем образовании с отличием получили 3 человека (2 человека из МБОУ Старовичугская средняя школа им. Г.В. Писарева и один из МБОУ «Каменская средняя школа»).</w:t>
      </w:r>
    </w:p>
    <w:p w14:paraId="28BA1D27" w14:textId="77777777" w:rsidR="003B483C" w:rsidRPr="00B000FE" w:rsidRDefault="003B483C" w:rsidP="00B000FE">
      <w:r w:rsidRPr="00B000FE">
        <w:t xml:space="preserve">Рейтинг предметов </w:t>
      </w:r>
      <w:proofErr w:type="gramStart"/>
      <w:r w:rsidRPr="00B000FE">
        <w:t>по выбору</w:t>
      </w:r>
      <w:proofErr w:type="gramEnd"/>
      <w:r w:rsidRPr="00B000FE">
        <w:t xml:space="preserve"> следующий:</w:t>
      </w:r>
    </w:p>
    <w:p w14:paraId="06FD28A7" w14:textId="77777777" w:rsidR="003B483C" w:rsidRPr="00B000FE" w:rsidRDefault="003B483C" w:rsidP="00B000FE">
      <w:r w:rsidRPr="00B000FE">
        <w:t>59,1% выбрали обществознание,</w:t>
      </w:r>
    </w:p>
    <w:p w14:paraId="390D4D16" w14:textId="77777777" w:rsidR="003B483C" w:rsidRPr="00B000FE" w:rsidRDefault="003B483C" w:rsidP="00B000FE">
      <w:r w:rsidRPr="00B000FE">
        <w:t>45,45% - биологию,</w:t>
      </w:r>
    </w:p>
    <w:p w14:paraId="4E53043B" w14:textId="77777777" w:rsidR="003B483C" w:rsidRPr="00B000FE" w:rsidRDefault="003B483C" w:rsidP="00B000FE">
      <w:r w:rsidRPr="00B000FE">
        <w:t>40,15% - географию;</w:t>
      </w:r>
    </w:p>
    <w:p w14:paraId="61D630F6" w14:textId="77777777" w:rsidR="003B483C" w:rsidRPr="00B000FE" w:rsidRDefault="003B483C" w:rsidP="00B000FE">
      <w:r w:rsidRPr="00B000FE">
        <w:t>25% - информатика и ИКТ</w:t>
      </w:r>
    </w:p>
    <w:p w14:paraId="71212BED" w14:textId="77777777" w:rsidR="003B483C" w:rsidRPr="00B000FE" w:rsidRDefault="003B483C" w:rsidP="00B000FE">
      <w:r w:rsidRPr="00B000FE">
        <w:t>15,91% - физику</w:t>
      </w:r>
    </w:p>
    <w:p w14:paraId="209F05C8" w14:textId="77777777" w:rsidR="003B483C" w:rsidRPr="00B000FE" w:rsidRDefault="003B483C" w:rsidP="00B000FE">
      <w:r w:rsidRPr="00B000FE">
        <w:t>7,58% -химию,</w:t>
      </w:r>
    </w:p>
    <w:p w14:paraId="0FAD85AD" w14:textId="77777777" w:rsidR="003B483C" w:rsidRPr="00B000FE" w:rsidRDefault="003B483C" w:rsidP="00B000FE">
      <w:r w:rsidRPr="00B000FE">
        <w:t xml:space="preserve">-меньше всего выбрали английский язык – 4 человека, историю – 3 человека и литературу – 2 человека. </w:t>
      </w:r>
    </w:p>
    <w:p w14:paraId="0EEE0449" w14:textId="77777777" w:rsidR="003B483C" w:rsidRPr="00B000FE" w:rsidRDefault="003B483C" w:rsidP="00B000FE">
      <w:r w:rsidRPr="00B000FE">
        <w:t xml:space="preserve">Результаты основного государственного экзамена (ОГЭ) показывают, что средний балл этого года только по 4 предметам из 11 сдаваемых, выше прошлогоднего показателя: по русскому языку, биологии, английскому языку и литературе. При сравнении с областными показателями районные ниже по восьми предметам. </w:t>
      </w:r>
    </w:p>
    <w:p w14:paraId="5C270E1A" w14:textId="77777777" w:rsidR="003B483C" w:rsidRPr="00B000FE" w:rsidRDefault="003B483C" w:rsidP="00B000FE">
      <w:r w:rsidRPr="00B000FE">
        <w:t>Средняя оценка по результатам сданных экзаменов по русскому языку составила 3,86, в 2017-2018 учебном году 3,78. Хочется отметить, что выше районного показатели в МБОУ Старовичугская средняя школа им. Г.В. Писарева, МБОУ «Каменская средняя школа», МКОУ «</w:t>
      </w:r>
      <w:proofErr w:type="spellStart"/>
      <w:r w:rsidRPr="00B000FE">
        <w:t>Сошниковская</w:t>
      </w:r>
      <w:proofErr w:type="spellEnd"/>
      <w:r w:rsidRPr="00B000FE">
        <w:t xml:space="preserve"> основная школа», МКОУ Старогольчихинская основная школа. </w:t>
      </w:r>
    </w:p>
    <w:p w14:paraId="6154F461" w14:textId="77777777" w:rsidR="003B483C" w:rsidRPr="00B000FE" w:rsidRDefault="003B483C" w:rsidP="00B000FE">
      <w:r w:rsidRPr="00B000FE">
        <w:t xml:space="preserve">Результаты основного государственного экзамена в 9 классах свидетельствуют о том, что математика остается для школьников самым трудным для освоения предметом, средняя отметка по математике - 3, 43 (в прошлом году - 3,48). </w:t>
      </w:r>
    </w:p>
    <w:p w14:paraId="13300D86" w14:textId="77777777" w:rsidR="003B483C" w:rsidRPr="00B000FE" w:rsidRDefault="003B483C" w:rsidP="00B000FE">
      <w:r w:rsidRPr="00B000FE">
        <w:t>По математике выше районного показателя только в МБОУ «Каменская средняя школа» - 3,74.</w:t>
      </w:r>
    </w:p>
    <w:p w14:paraId="358390D1" w14:textId="77777777" w:rsidR="003B483C" w:rsidRPr="00B000FE" w:rsidRDefault="003B483C" w:rsidP="00B000FE">
      <w:r w:rsidRPr="00B000FE">
        <w:t xml:space="preserve">Ниже средняя оценка по химии (3,30), сравнивая с прошлым годом (4) и с областным показателем (4,11). </w:t>
      </w:r>
    </w:p>
    <w:p w14:paraId="1357722D" w14:textId="77777777" w:rsidR="003B483C" w:rsidRDefault="003B483C" w:rsidP="003B483C">
      <w:pPr>
        <w:shd w:val="clear" w:color="auto" w:fill="FFFFFF"/>
        <w:spacing w:line="276" w:lineRule="auto"/>
        <w:ind w:firstLine="567"/>
        <w:jc w:val="center"/>
        <w:rPr>
          <w:rFonts w:eastAsia="Times New Roman"/>
          <w:color w:val="000000"/>
          <w:sz w:val="28"/>
          <w:szCs w:val="28"/>
          <w:lang w:eastAsia="ru-RU"/>
        </w:rPr>
      </w:pPr>
    </w:p>
    <w:p w14:paraId="1CC3F06E" w14:textId="77777777" w:rsidR="003B483C" w:rsidRDefault="003B483C" w:rsidP="003B483C">
      <w:pPr>
        <w:shd w:val="clear" w:color="auto" w:fill="FFFFFF"/>
        <w:spacing w:line="276" w:lineRule="auto"/>
        <w:ind w:firstLine="567"/>
        <w:jc w:val="center"/>
        <w:rPr>
          <w:rFonts w:eastAsia="Times New Roman"/>
          <w:color w:val="000000"/>
          <w:sz w:val="28"/>
          <w:szCs w:val="28"/>
          <w:lang w:eastAsia="ru-RU"/>
        </w:rPr>
      </w:pPr>
      <w:r w:rsidRPr="00222A7F">
        <w:rPr>
          <w:rFonts w:eastAsia="Times New Roman"/>
          <w:noProof/>
          <w:color w:val="000000"/>
          <w:sz w:val="28"/>
          <w:szCs w:val="28"/>
          <w:lang w:eastAsia="ru-RU"/>
        </w:rPr>
        <w:lastRenderedPageBreak/>
        <w:drawing>
          <wp:inline distT="0" distB="0" distL="0" distR="0" wp14:anchorId="0B5DB4BE" wp14:editId="24EB9333">
            <wp:extent cx="5537199" cy="4152900"/>
            <wp:effectExtent l="76200" t="76200" r="83185" b="762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2677" cy="4157008"/>
                    </a:xfrm>
                    <a:prstGeom prst="rect">
                      <a:avLst/>
                    </a:prstGeom>
                    <a:effectLst>
                      <a:glow rad="63500">
                        <a:schemeClr val="accent1">
                          <a:satMod val="175000"/>
                          <a:alpha val="40000"/>
                        </a:schemeClr>
                      </a:glow>
                    </a:effectLst>
                  </pic:spPr>
                </pic:pic>
              </a:graphicData>
            </a:graphic>
          </wp:inline>
        </w:drawing>
      </w:r>
    </w:p>
    <w:p w14:paraId="23EB7BC3" w14:textId="77777777" w:rsidR="003B483C" w:rsidRDefault="003B483C" w:rsidP="003B483C">
      <w:pPr>
        <w:shd w:val="clear" w:color="auto" w:fill="FFFFFF"/>
        <w:spacing w:line="276" w:lineRule="auto"/>
        <w:ind w:firstLine="567"/>
        <w:jc w:val="center"/>
        <w:rPr>
          <w:rFonts w:eastAsia="Times New Roman"/>
          <w:color w:val="000000"/>
          <w:sz w:val="28"/>
          <w:szCs w:val="28"/>
          <w:lang w:eastAsia="ru-RU"/>
        </w:rPr>
      </w:pPr>
    </w:p>
    <w:p w14:paraId="1BF7AC7A" w14:textId="77777777" w:rsidR="003B483C" w:rsidRPr="00B000FE" w:rsidRDefault="003B483C" w:rsidP="00B000FE">
      <w:r w:rsidRPr="00B000FE">
        <w:t>К сожалению, при сдаче экзаменов в основной период неудовлетворительных результатов по предметам было значительно больше, чем в прошлом году. Пять человек не сдали экзамены по трем предметам, девять человек не сдали по двум предметам и 16 человек – по одному предмету. Одиннадцати из них была предоставлена возможность пересдать экзамены в резервные дни основного периода</w:t>
      </w:r>
    </w:p>
    <w:p w14:paraId="07A0867C" w14:textId="77777777" w:rsidR="003B483C" w:rsidRPr="00B000FE" w:rsidRDefault="003B483C" w:rsidP="00B000FE">
      <w:r w:rsidRPr="00B000FE">
        <w:t xml:space="preserve">Двадцать выпускников 9 классов, не преодолевшие минимальный порог по трем и более предметам, и не пересдавшие в резервные сроки остались без документа об образовании. Но они смогут получить аттестат после успешной сдачи экзаменов в дополнительные (сентябрьские) сроки. </w:t>
      </w:r>
    </w:p>
    <w:p w14:paraId="3454056F" w14:textId="77777777" w:rsidR="003B483C" w:rsidRPr="00B000FE" w:rsidRDefault="003B483C" w:rsidP="00B000FE">
      <w:r w:rsidRPr="00B000FE">
        <w:t>Результаты единого государственного экзамена и основного государственного экзамена настораживают и требуют качественных изменений в процессе преподавания предметов. Приведённые выше цифры говорят о необходимости подробного педагогического анализа используемых методических, информационных и других ресурсов для построения образовательного маршрута каждого ребёнка.</w:t>
      </w:r>
    </w:p>
    <w:p w14:paraId="16614A9E" w14:textId="77777777" w:rsidR="003B483C" w:rsidRPr="00B000FE" w:rsidRDefault="003B483C" w:rsidP="00B000FE">
      <w:r w:rsidRPr="00B000FE">
        <w:t xml:space="preserve">С целью обеспечения условий для успешной сдачи ГИА в будущем году отделу образования, руководителям школ, руководителям районных предметных методических </w:t>
      </w:r>
      <w:r w:rsidRPr="00B000FE">
        <w:lastRenderedPageBreak/>
        <w:t>объединений необходимо разработать и реализовать комплекс мер по повышению качества обучения по всем преподаваемым предметам учебного плана не только в выпускных классах.</w:t>
      </w:r>
    </w:p>
    <w:p w14:paraId="7D2E1490" w14:textId="77777777" w:rsidR="009D2CC2" w:rsidRPr="009D2CC2" w:rsidRDefault="009D2CC2" w:rsidP="009D2CC2">
      <w:pPr>
        <w:pStyle w:val="aff0"/>
        <w:rPr>
          <w:i/>
        </w:rPr>
      </w:pPr>
      <w:r w:rsidRPr="009D2CC2">
        <w:t>В образовательных организациях Вичугского муниципального района в 2019 году трудилось 226 педагогических работника:</w:t>
      </w:r>
    </w:p>
    <w:p w14:paraId="6BD7E686" w14:textId="77777777" w:rsidR="009D2CC2" w:rsidRPr="009D2CC2" w:rsidRDefault="009D2CC2" w:rsidP="009D2CC2">
      <w:pPr>
        <w:pStyle w:val="aff0"/>
        <w:rPr>
          <w:i/>
        </w:rPr>
      </w:pPr>
      <w:r w:rsidRPr="009D2CC2">
        <w:t>в школах – 145 человека;</w:t>
      </w:r>
    </w:p>
    <w:p w14:paraId="54B39997" w14:textId="77777777" w:rsidR="009D2CC2" w:rsidRPr="009D2CC2" w:rsidRDefault="009D2CC2" w:rsidP="009D2CC2">
      <w:pPr>
        <w:pStyle w:val="aff0"/>
        <w:rPr>
          <w:i/>
        </w:rPr>
      </w:pPr>
      <w:r w:rsidRPr="009D2CC2">
        <w:t>в детских садах – 72 человек;</w:t>
      </w:r>
    </w:p>
    <w:p w14:paraId="091819E3" w14:textId="77777777" w:rsidR="009D2CC2" w:rsidRPr="009D2CC2" w:rsidRDefault="009D2CC2" w:rsidP="009D2CC2">
      <w:pPr>
        <w:pStyle w:val="aff0"/>
        <w:rPr>
          <w:i/>
        </w:rPr>
      </w:pPr>
      <w:r w:rsidRPr="009D2CC2">
        <w:t>в ДДТ – 9 человек.</w:t>
      </w:r>
    </w:p>
    <w:p w14:paraId="7CA5DFBF" w14:textId="77777777" w:rsidR="009D2CC2" w:rsidRPr="009D2CC2" w:rsidRDefault="009D2CC2" w:rsidP="009D2CC2">
      <w:pPr>
        <w:pStyle w:val="aff0"/>
        <w:rPr>
          <w:i/>
        </w:rPr>
      </w:pPr>
      <w:r w:rsidRPr="009D2CC2">
        <w:t>Из них 206 женщины и 20 мужчина.</w:t>
      </w:r>
    </w:p>
    <w:p w14:paraId="02858AC4" w14:textId="77777777" w:rsidR="009D2CC2" w:rsidRPr="009D2CC2" w:rsidRDefault="009D2CC2" w:rsidP="009D2CC2">
      <w:pPr>
        <w:pStyle w:val="aff0"/>
        <w:rPr>
          <w:i/>
        </w:rPr>
      </w:pPr>
      <w:r w:rsidRPr="009D2CC2">
        <w:t>Несмотря на сокращение дефицита педагогических кадров, сохраняется возрастная диспропорция персонала - доля молодых педагогов значительно ниже доли педагогов пенсионного и предпенсионного возраста:</w:t>
      </w:r>
    </w:p>
    <w:p w14:paraId="582935BA" w14:textId="77777777" w:rsidR="009D2CC2" w:rsidRPr="009D2CC2" w:rsidRDefault="009D2CC2" w:rsidP="009D2CC2">
      <w:pPr>
        <w:pStyle w:val="aff0"/>
        <w:rPr>
          <w:i/>
        </w:rPr>
      </w:pPr>
      <w:r w:rsidRPr="009D2CC2">
        <w:t xml:space="preserve">в возрасте до 30 лет – 13 человек </w:t>
      </w:r>
    </w:p>
    <w:p w14:paraId="3FFF0713" w14:textId="77777777" w:rsidR="009D2CC2" w:rsidRPr="009D2CC2" w:rsidRDefault="009D2CC2" w:rsidP="009D2CC2">
      <w:pPr>
        <w:pStyle w:val="aff0"/>
        <w:rPr>
          <w:i/>
        </w:rPr>
      </w:pPr>
      <w:r w:rsidRPr="009D2CC2">
        <w:t>в школах – 7 человек;</w:t>
      </w:r>
    </w:p>
    <w:p w14:paraId="35BF40F7" w14:textId="77777777" w:rsidR="009D2CC2" w:rsidRPr="009D2CC2" w:rsidRDefault="009D2CC2" w:rsidP="009D2CC2">
      <w:pPr>
        <w:pStyle w:val="aff0"/>
        <w:rPr>
          <w:i/>
        </w:rPr>
      </w:pPr>
      <w:r w:rsidRPr="009D2CC2">
        <w:t>в детских садах – 5 человек;</w:t>
      </w:r>
    </w:p>
    <w:p w14:paraId="052C0E23" w14:textId="77777777" w:rsidR="009D2CC2" w:rsidRPr="009D2CC2" w:rsidRDefault="009D2CC2" w:rsidP="009D2CC2">
      <w:pPr>
        <w:pStyle w:val="aff0"/>
        <w:rPr>
          <w:i/>
        </w:rPr>
      </w:pPr>
      <w:r w:rsidRPr="009D2CC2">
        <w:t>в ДДТ –1 человек;</w:t>
      </w:r>
    </w:p>
    <w:p w14:paraId="0627165B" w14:textId="77777777" w:rsidR="009D2CC2" w:rsidRPr="009D2CC2" w:rsidRDefault="009D2CC2" w:rsidP="009D2CC2">
      <w:pPr>
        <w:pStyle w:val="aff0"/>
        <w:rPr>
          <w:i/>
        </w:rPr>
      </w:pPr>
      <w:r w:rsidRPr="009D2CC2">
        <w:t>в возрасте от 30 лет до 35 лет – 12 человек</w:t>
      </w:r>
    </w:p>
    <w:p w14:paraId="24915908" w14:textId="77777777" w:rsidR="009D2CC2" w:rsidRPr="009D2CC2" w:rsidRDefault="009D2CC2" w:rsidP="009D2CC2">
      <w:pPr>
        <w:pStyle w:val="aff0"/>
        <w:rPr>
          <w:i/>
        </w:rPr>
      </w:pPr>
      <w:r w:rsidRPr="009D2CC2">
        <w:t>в школах – 9 человек;</w:t>
      </w:r>
    </w:p>
    <w:p w14:paraId="771155AE" w14:textId="77777777" w:rsidR="009D2CC2" w:rsidRPr="009D2CC2" w:rsidRDefault="009D2CC2" w:rsidP="009D2CC2">
      <w:pPr>
        <w:pStyle w:val="aff0"/>
        <w:rPr>
          <w:i/>
        </w:rPr>
      </w:pPr>
      <w:r w:rsidRPr="009D2CC2">
        <w:t>в детских садах – 1 человек;</w:t>
      </w:r>
    </w:p>
    <w:p w14:paraId="6F10E2E1" w14:textId="77777777" w:rsidR="009D2CC2" w:rsidRPr="009D2CC2" w:rsidRDefault="009D2CC2" w:rsidP="009D2CC2">
      <w:pPr>
        <w:pStyle w:val="aff0"/>
        <w:rPr>
          <w:i/>
        </w:rPr>
      </w:pPr>
      <w:r w:rsidRPr="009D2CC2">
        <w:t>в ДДТ –2 человека;</w:t>
      </w:r>
    </w:p>
    <w:p w14:paraId="75DCB684" w14:textId="77777777" w:rsidR="009D2CC2" w:rsidRPr="009D2CC2" w:rsidRDefault="009D2CC2" w:rsidP="009D2CC2">
      <w:pPr>
        <w:pStyle w:val="aff0"/>
        <w:rPr>
          <w:i/>
        </w:rPr>
      </w:pPr>
      <w:r w:rsidRPr="009D2CC2">
        <w:t>в возрасте от 35 лет до 55 лет – 117 человека</w:t>
      </w:r>
    </w:p>
    <w:p w14:paraId="2F52CBA2" w14:textId="77777777" w:rsidR="009D2CC2" w:rsidRPr="009D2CC2" w:rsidRDefault="009D2CC2" w:rsidP="009D2CC2">
      <w:pPr>
        <w:pStyle w:val="aff0"/>
        <w:rPr>
          <w:i/>
        </w:rPr>
      </w:pPr>
      <w:r w:rsidRPr="009D2CC2">
        <w:t>в школах – 60 человек;</w:t>
      </w:r>
    </w:p>
    <w:p w14:paraId="165ACC10" w14:textId="77777777" w:rsidR="009D2CC2" w:rsidRPr="009D2CC2" w:rsidRDefault="009D2CC2" w:rsidP="009D2CC2">
      <w:pPr>
        <w:pStyle w:val="aff0"/>
        <w:rPr>
          <w:i/>
        </w:rPr>
      </w:pPr>
      <w:r w:rsidRPr="009D2CC2">
        <w:t>в детских садах – 54 человека;</w:t>
      </w:r>
    </w:p>
    <w:p w14:paraId="34533CDB" w14:textId="77777777" w:rsidR="009D2CC2" w:rsidRPr="009D2CC2" w:rsidRDefault="009D2CC2" w:rsidP="009D2CC2">
      <w:pPr>
        <w:pStyle w:val="aff0"/>
        <w:rPr>
          <w:i/>
        </w:rPr>
      </w:pPr>
      <w:r w:rsidRPr="009D2CC2">
        <w:t>в ДДТ – 3 человека;</w:t>
      </w:r>
    </w:p>
    <w:p w14:paraId="78527C7D" w14:textId="77777777" w:rsidR="009D2CC2" w:rsidRPr="009D2CC2" w:rsidRDefault="009D2CC2" w:rsidP="009D2CC2">
      <w:pPr>
        <w:pStyle w:val="aff0"/>
        <w:rPr>
          <w:i/>
        </w:rPr>
      </w:pPr>
      <w:r w:rsidRPr="009D2CC2">
        <w:t>в возрасте от 55 лет до 60 лет – 46 человек</w:t>
      </w:r>
    </w:p>
    <w:p w14:paraId="0F7ECCF0" w14:textId="77777777" w:rsidR="009D2CC2" w:rsidRPr="009D2CC2" w:rsidRDefault="009D2CC2" w:rsidP="009D2CC2">
      <w:pPr>
        <w:pStyle w:val="aff0"/>
        <w:rPr>
          <w:i/>
        </w:rPr>
      </w:pPr>
      <w:r w:rsidRPr="009D2CC2">
        <w:t>в школах – 35 человек;</w:t>
      </w:r>
    </w:p>
    <w:p w14:paraId="0E88BAAE" w14:textId="77777777" w:rsidR="009D2CC2" w:rsidRPr="009D2CC2" w:rsidRDefault="009D2CC2" w:rsidP="009D2CC2">
      <w:pPr>
        <w:pStyle w:val="aff0"/>
        <w:rPr>
          <w:i/>
        </w:rPr>
      </w:pPr>
      <w:r w:rsidRPr="009D2CC2">
        <w:t>в детских садах – 9 человек;</w:t>
      </w:r>
    </w:p>
    <w:p w14:paraId="2E6E4E20" w14:textId="44B26DC6" w:rsidR="009D2CC2" w:rsidRPr="009D2CC2" w:rsidRDefault="009D2CC2" w:rsidP="009D2CC2">
      <w:pPr>
        <w:pStyle w:val="aff0"/>
        <w:rPr>
          <w:i/>
        </w:rPr>
      </w:pPr>
      <w:r w:rsidRPr="009D2CC2">
        <w:t>в ДДТ – 2 человека;</w:t>
      </w:r>
    </w:p>
    <w:p w14:paraId="58B7DBD8" w14:textId="77777777" w:rsidR="009D2CC2" w:rsidRPr="009D2CC2" w:rsidRDefault="009D2CC2" w:rsidP="009D2CC2">
      <w:pPr>
        <w:pStyle w:val="aff0"/>
        <w:rPr>
          <w:i/>
        </w:rPr>
      </w:pPr>
      <w:r w:rsidRPr="009D2CC2">
        <w:t>в возрасте старше 60 лет – 38 человек</w:t>
      </w:r>
    </w:p>
    <w:p w14:paraId="2079CC7B" w14:textId="77777777" w:rsidR="009D2CC2" w:rsidRPr="009D2CC2" w:rsidRDefault="009D2CC2" w:rsidP="009D2CC2">
      <w:pPr>
        <w:pStyle w:val="aff0"/>
        <w:rPr>
          <w:i/>
        </w:rPr>
      </w:pPr>
      <w:r w:rsidRPr="009D2CC2">
        <w:t>в школах – 34 человека;</w:t>
      </w:r>
    </w:p>
    <w:p w14:paraId="7BA64A72" w14:textId="77777777" w:rsidR="009D2CC2" w:rsidRPr="009D2CC2" w:rsidRDefault="009D2CC2" w:rsidP="009D2CC2">
      <w:pPr>
        <w:pStyle w:val="aff0"/>
        <w:rPr>
          <w:i/>
        </w:rPr>
      </w:pPr>
      <w:r w:rsidRPr="009D2CC2">
        <w:t>в детских садах – 3 человека;</w:t>
      </w:r>
    </w:p>
    <w:p w14:paraId="3582E75C" w14:textId="77777777" w:rsidR="009D2CC2" w:rsidRPr="009D2CC2" w:rsidRDefault="009D2CC2" w:rsidP="009D2CC2">
      <w:pPr>
        <w:pStyle w:val="aff0"/>
        <w:rPr>
          <w:i/>
        </w:rPr>
      </w:pPr>
      <w:r w:rsidRPr="009D2CC2">
        <w:t>в ДДТ – 1 человек.</w:t>
      </w:r>
    </w:p>
    <w:p w14:paraId="79F27648" w14:textId="77777777" w:rsidR="009D2CC2" w:rsidRPr="009D2CC2" w:rsidRDefault="009D2CC2" w:rsidP="009D2CC2">
      <w:pPr>
        <w:pStyle w:val="aff0"/>
        <w:rPr>
          <w:i/>
        </w:rPr>
      </w:pPr>
      <w:r w:rsidRPr="009D2CC2">
        <w:t>Средний возраст педагогических работников района составляет 46 лет</w:t>
      </w:r>
    </w:p>
    <w:p w14:paraId="65B09B65" w14:textId="77777777" w:rsidR="009D2CC2" w:rsidRPr="009D2CC2" w:rsidRDefault="009D2CC2" w:rsidP="009D2CC2">
      <w:pPr>
        <w:pStyle w:val="aff0"/>
        <w:rPr>
          <w:i/>
        </w:rPr>
      </w:pPr>
      <w:r w:rsidRPr="009D2CC2">
        <w:t>в школах – 48 лет;</w:t>
      </w:r>
    </w:p>
    <w:p w14:paraId="4346599E" w14:textId="77777777" w:rsidR="009D2CC2" w:rsidRPr="009D2CC2" w:rsidRDefault="009D2CC2" w:rsidP="009D2CC2">
      <w:pPr>
        <w:pStyle w:val="aff0"/>
        <w:rPr>
          <w:i/>
        </w:rPr>
      </w:pPr>
      <w:r w:rsidRPr="009D2CC2">
        <w:t>в детских садах – 46 лет;</w:t>
      </w:r>
    </w:p>
    <w:p w14:paraId="7CE8D9C3" w14:textId="77777777" w:rsidR="009D2CC2" w:rsidRPr="009D2CC2" w:rsidRDefault="009D2CC2" w:rsidP="009D2CC2">
      <w:pPr>
        <w:pStyle w:val="aff0"/>
        <w:rPr>
          <w:i/>
        </w:rPr>
      </w:pPr>
      <w:r w:rsidRPr="009D2CC2">
        <w:t>в ДДТ – 43 лет.</w:t>
      </w:r>
    </w:p>
    <w:p w14:paraId="0BF7061A" w14:textId="77777777" w:rsidR="009D2CC2" w:rsidRPr="00B000FE" w:rsidRDefault="009D2CC2" w:rsidP="00B000FE">
      <w:r w:rsidRPr="009D2CC2">
        <w:lastRenderedPageBreak/>
        <w:t>В настоящее время из 226 педагогических работников имеют квалификационные категории 143 человек:</w:t>
      </w:r>
    </w:p>
    <w:p w14:paraId="1EB1DB74" w14:textId="77777777" w:rsidR="009D2CC2" w:rsidRPr="00B000FE" w:rsidRDefault="009D2CC2" w:rsidP="00B000FE">
      <w:r w:rsidRPr="009D2CC2">
        <w:t>высшую квалификационную категорию – 31 человек;</w:t>
      </w:r>
    </w:p>
    <w:p w14:paraId="283CB9F9" w14:textId="77777777" w:rsidR="009D2CC2" w:rsidRPr="00B000FE" w:rsidRDefault="009D2CC2" w:rsidP="00B000FE">
      <w:r w:rsidRPr="009D2CC2">
        <w:t>первую квалификационную категорию – 112 человек;</w:t>
      </w:r>
    </w:p>
    <w:p w14:paraId="3CB74E37" w14:textId="77777777" w:rsidR="009D2CC2" w:rsidRPr="00B000FE" w:rsidRDefault="009D2CC2" w:rsidP="00B000FE">
      <w:r w:rsidRPr="009D2CC2">
        <w:t>Соответствуют занимаемой должности – 73 человека</w:t>
      </w:r>
    </w:p>
    <w:p w14:paraId="5F4055C4" w14:textId="77777777" w:rsidR="009D2CC2" w:rsidRPr="00B000FE" w:rsidRDefault="009D2CC2" w:rsidP="00B000FE">
      <w:r w:rsidRPr="009D2CC2">
        <w:t>Не имеют категории или СЗД – 8 человек.</w:t>
      </w:r>
    </w:p>
    <w:p w14:paraId="42272C7A" w14:textId="77777777" w:rsidR="009D2CC2" w:rsidRPr="00B000FE" w:rsidRDefault="009D2CC2" w:rsidP="00B000FE">
      <w:r w:rsidRPr="009D2CC2">
        <w:t>В 2018 году прошли аттестацию 14 педагогов:</w:t>
      </w:r>
    </w:p>
    <w:p w14:paraId="73E209DA" w14:textId="77777777" w:rsidR="009D2CC2" w:rsidRPr="00B000FE" w:rsidRDefault="009D2CC2" w:rsidP="00B000FE">
      <w:r w:rsidRPr="009D2CC2">
        <w:t xml:space="preserve">На </w:t>
      </w:r>
      <w:r w:rsidRPr="00B000FE">
        <w:rPr>
          <w:b/>
          <w:bCs/>
        </w:rPr>
        <w:t>высшую</w:t>
      </w:r>
      <w:r w:rsidRPr="009D2CC2">
        <w:t xml:space="preserve"> квалификационную категорию – 1 человек </w:t>
      </w:r>
    </w:p>
    <w:p w14:paraId="41A0DF9D" w14:textId="77777777" w:rsidR="009D2CC2" w:rsidRPr="00B000FE" w:rsidRDefault="009D2CC2" w:rsidP="00B000FE">
      <w:r w:rsidRPr="009D2CC2">
        <w:t xml:space="preserve">На </w:t>
      </w:r>
      <w:r w:rsidRPr="00B000FE">
        <w:rPr>
          <w:b/>
          <w:bCs/>
        </w:rPr>
        <w:t>первую</w:t>
      </w:r>
      <w:r w:rsidRPr="009D2CC2">
        <w:t xml:space="preserve"> квалификационную категорию – 13 человек (11 – льготно)</w:t>
      </w:r>
    </w:p>
    <w:p w14:paraId="53AF67C5" w14:textId="77777777" w:rsidR="009D2CC2" w:rsidRPr="00B000FE" w:rsidRDefault="009D2CC2" w:rsidP="00B000FE">
      <w:r w:rsidRPr="009D2CC2">
        <w:t>На соответствие занимаемой должности – 0 человек.</w:t>
      </w:r>
    </w:p>
    <w:p w14:paraId="0B2CD353" w14:textId="77777777" w:rsidR="009D2CC2" w:rsidRPr="00B000FE" w:rsidRDefault="009D2CC2" w:rsidP="00B000FE">
      <w:r w:rsidRPr="009D2CC2">
        <w:t>Курсовую подготовку имеют все работники.</w:t>
      </w:r>
    </w:p>
    <w:p w14:paraId="51B3DA10" w14:textId="77777777" w:rsidR="009D2CC2" w:rsidRPr="00B000FE" w:rsidRDefault="009D2CC2" w:rsidP="00B000FE">
      <w:r w:rsidRPr="009D2CC2">
        <w:t>В 2019 году курсовую подготовку прошли 93 человека.</w:t>
      </w:r>
    </w:p>
    <w:p w14:paraId="7BC17984" w14:textId="77777777" w:rsidR="00B7609C" w:rsidRPr="009D2CC2" w:rsidRDefault="009D2CC2" w:rsidP="00B000FE">
      <w:r w:rsidRPr="00B000FE">
        <w:t>В 2019 году Почетной грамотой Министерства просвещения Российской Федерации были награждены 3 педагогических работника.</w:t>
      </w:r>
    </w:p>
    <w:p w14:paraId="485FB7C3" w14:textId="77777777" w:rsidR="00B7609C" w:rsidRPr="00B000FE" w:rsidRDefault="00B7609C" w:rsidP="00B000FE">
      <w:r w:rsidRPr="00560EC9">
        <w:t>В районе продолжается систематическая работа по подготовке педагогов к реализации федерального государственного образовательного стандарта основного общего образования.</w:t>
      </w:r>
    </w:p>
    <w:p w14:paraId="1B198298" w14:textId="77777777" w:rsidR="009D2CC2" w:rsidRDefault="00B7609C" w:rsidP="00B000FE">
      <w:r w:rsidRPr="00560EC9">
        <w:t>Курсовая подготовка в полном объеме удовлетворяет образовательные потребности педагогов и руководителей, обеспечивая их личностный, профессиональный рост.</w:t>
      </w:r>
    </w:p>
    <w:p w14:paraId="3CB3B106" w14:textId="1A21106A" w:rsidR="009D2CC2" w:rsidRDefault="009D2CC2" w:rsidP="00B000FE">
      <w:r w:rsidRPr="00B000FE">
        <w:t xml:space="preserve"> Для педагогов Вичугского муниципального района в рамках инновационной </w:t>
      </w:r>
      <w:proofErr w:type="gramStart"/>
      <w:r w:rsidRPr="00B000FE">
        <w:t>деятельности  было</w:t>
      </w:r>
      <w:proofErr w:type="gramEnd"/>
      <w:r w:rsidRPr="00B000FE">
        <w:t xml:space="preserve"> проведено 7 мероприятий. Мероприятия проходили в форме методических мастерских, семинаров, методических квестов. </w:t>
      </w:r>
    </w:p>
    <w:p w14:paraId="017F83F6" w14:textId="77777777" w:rsidR="00B000FE" w:rsidRPr="00B000FE" w:rsidRDefault="00B000FE" w:rsidP="00B000FE">
      <w:pPr>
        <w:rPr>
          <w:sz w:val="16"/>
          <w:szCs w:val="16"/>
        </w:rPr>
      </w:pPr>
    </w:p>
    <w:p w14:paraId="549B08AC" w14:textId="13F6127E" w:rsidR="009D2CC2" w:rsidRDefault="009D2CC2" w:rsidP="009D2CC2">
      <w:pPr>
        <w:spacing w:after="200" w:line="276" w:lineRule="auto"/>
        <w:ind w:firstLine="0"/>
        <w:jc w:val="center"/>
        <w:rPr>
          <w:b/>
          <w:szCs w:val="24"/>
        </w:rPr>
      </w:pPr>
      <w:r w:rsidRPr="009D2CC2">
        <w:rPr>
          <w:b/>
          <w:szCs w:val="24"/>
        </w:rPr>
        <w:t>Мероприятия в рамках инновационной деятельности</w:t>
      </w:r>
    </w:p>
    <w:p w14:paraId="62301FFF" w14:textId="77777777" w:rsidR="00B000FE" w:rsidRPr="00B000FE" w:rsidRDefault="00B000FE" w:rsidP="00B000FE">
      <w:pPr>
        <w:spacing w:after="200" w:line="276" w:lineRule="auto"/>
        <w:ind w:firstLine="0"/>
        <w:jc w:val="center"/>
        <w:rPr>
          <w:b/>
          <w:szCs w:val="24"/>
        </w:rPr>
      </w:pPr>
    </w:p>
    <w:tbl>
      <w:tblPr>
        <w:tblStyle w:val="16"/>
        <w:tblW w:w="9600" w:type="dxa"/>
        <w:tblLayout w:type="fixed"/>
        <w:tblLook w:val="04A0" w:firstRow="1" w:lastRow="0" w:firstColumn="1" w:lastColumn="0" w:noHBand="0" w:noVBand="1"/>
      </w:tblPr>
      <w:tblGrid>
        <w:gridCol w:w="1404"/>
        <w:gridCol w:w="3662"/>
        <w:gridCol w:w="2334"/>
        <w:gridCol w:w="2200"/>
      </w:tblGrid>
      <w:tr w:rsidR="009D2CC2" w:rsidRPr="00B000FE" w14:paraId="45B1860F"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5AA891FD" w14:textId="77777777" w:rsidR="009D2CC2" w:rsidRPr="00B000FE" w:rsidRDefault="009D2CC2" w:rsidP="00B000FE">
            <w:pPr>
              <w:spacing w:line="240" w:lineRule="auto"/>
              <w:ind w:firstLine="0"/>
              <w:jc w:val="center"/>
              <w:rPr>
                <w:b/>
                <w:szCs w:val="24"/>
              </w:rPr>
            </w:pPr>
            <w:r w:rsidRPr="00B000FE">
              <w:rPr>
                <w:b/>
                <w:szCs w:val="24"/>
              </w:rPr>
              <w:t>Дата</w:t>
            </w:r>
          </w:p>
        </w:tc>
        <w:tc>
          <w:tcPr>
            <w:tcW w:w="3664" w:type="dxa"/>
            <w:tcBorders>
              <w:top w:val="single" w:sz="4" w:space="0" w:color="auto"/>
              <w:left w:val="single" w:sz="4" w:space="0" w:color="auto"/>
              <w:bottom w:val="single" w:sz="4" w:space="0" w:color="auto"/>
              <w:right w:val="single" w:sz="4" w:space="0" w:color="auto"/>
            </w:tcBorders>
            <w:hideMark/>
          </w:tcPr>
          <w:p w14:paraId="0FF57925" w14:textId="77777777" w:rsidR="009D2CC2" w:rsidRPr="00B000FE" w:rsidRDefault="009D2CC2" w:rsidP="00B000FE">
            <w:pPr>
              <w:spacing w:line="240" w:lineRule="auto"/>
              <w:ind w:firstLine="0"/>
              <w:jc w:val="center"/>
              <w:rPr>
                <w:b/>
                <w:szCs w:val="24"/>
              </w:rPr>
            </w:pPr>
            <w:r w:rsidRPr="00B000FE">
              <w:rPr>
                <w:b/>
                <w:szCs w:val="24"/>
              </w:rPr>
              <w:t>Название</w:t>
            </w:r>
          </w:p>
        </w:tc>
        <w:tc>
          <w:tcPr>
            <w:tcW w:w="2335" w:type="dxa"/>
            <w:tcBorders>
              <w:top w:val="single" w:sz="4" w:space="0" w:color="auto"/>
              <w:left w:val="single" w:sz="4" w:space="0" w:color="auto"/>
              <w:bottom w:val="single" w:sz="4" w:space="0" w:color="auto"/>
              <w:right w:val="single" w:sz="4" w:space="0" w:color="auto"/>
            </w:tcBorders>
            <w:hideMark/>
          </w:tcPr>
          <w:p w14:paraId="573538F0" w14:textId="77777777" w:rsidR="009D2CC2" w:rsidRPr="00B000FE" w:rsidRDefault="009D2CC2" w:rsidP="00B000FE">
            <w:pPr>
              <w:spacing w:line="240" w:lineRule="auto"/>
              <w:ind w:firstLine="0"/>
              <w:jc w:val="center"/>
              <w:rPr>
                <w:b/>
                <w:szCs w:val="24"/>
              </w:rPr>
            </w:pPr>
            <w:r w:rsidRPr="00B000FE">
              <w:rPr>
                <w:b/>
                <w:szCs w:val="24"/>
              </w:rPr>
              <w:t>Место проведения</w:t>
            </w:r>
          </w:p>
        </w:tc>
        <w:tc>
          <w:tcPr>
            <w:tcW w:w="2201" w:type="dxa"/>
            <w:tcBorders>
              <w:top w:val="single" w:sz="4" w:space="0" w:color="auto"/>
              <w:left w:val="single" w:sz="4" w:space="0" w:color="auto"/>
              <w:bottom w:val="single" w:sz="4" w:space="0" w:color="auto"/>
              <w:right w:val="single" w:sz="4" w:space="0" w:color="auto"/>
            </w:tcBorders>
            <w:hideMark/>
          </w:tcPr>
          <w:p w14:paraId="2FD62761" w14:textId="77777777" w:rsidR="009D2CC2" w:rsidRPr="00B000FE" w:rsidRDefault="009D2CC2" w:rsidP="00B000FE">
            <w:pPr>
              <w:spacing w:line="240" w:lineRule="auto"/>
              <w:ind w:firstLine="0"/>
              <w:jc w:val="center"/>
              <w:rPr>
                <w:b/>
                <w:szCs w:val="24"/>
              </w:rPr>
            </w:pPr>
            <w:r w:rsidRPr="00B000FE">
              <w:rPr>
                <w:b/>
                <w:szCs w:val="24"/>
              </w:rPr>
              <w:t>Категория участников</w:t>
            </w:r>
          </w:p>
        </w:tc>
      </w:tr>
      <w:tr w:rsidR="009D2CC2" w:rsidRPr="009D2CC2" w14:paraId="3E180A7A"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4670D4C6" w14:textId="77777777" w:rsidR="009D2CC2" w:rsidRPr="009D2CC2" w:rsidRDefault="009D2CC2" w:rsidP="0076486B">
            <w:pPr>
              <w:spacing w:line="240" w:lineRule="auto"/>
              <w:ind w:firstLine="0"/>
              <w:jc w:val="left"/>
              <w:rPr>
                <w:szCs w:val="24"/>
              </w:rPr>
            </w:pPr>
            <w:r w:rsidRPr="009D2CC2">
              <w:rPr>
                <w:szCs w:val="24"/>
              </w:rPr>
              <w:t>25.01.19</w:t>
            </w:r>
          </w:p>
        </w:tc>
        <w:tc>
          <w:tcPr>
            <w:tcW w:w="3664" w:type="dxa"/>
            <w:tcBorders>
              <w:top w:val="single" w:sz="4" w:space="0" w:color="auto"/>
              <w:left w:val="single" w:sz="4" w:space="0" w:color="auto"/>
              <w:bottom w:val="single" w:sz="4" w:space="0" w:color="auto"/>
              <w:right w:val="single" w:sz="4" w:space="0" w:color="auto"/>
            </w:tcBorders>
            <w:hideMark/>
          </w:tcPr>
          <w:p w14:paraId="719F9C46" w14:textId="77777777" w:rsidR="009D2CC2" w:rsidRPr="009D2CC2" w:rsidRDefault="009D2CC2" w:rsidP="0076486B">
            <w:pPr>
              <w:spacing w:line="240" w:lineRule="auto"/>
              <w:ind w:firstLine="0"/>
              <w:jc w:val="left"/>
              <w:rPr>
                <w:szCs w:val="24"/>
              </w:rPr>
            </w:pPr>
            <w:r w:rsidRPr="009D2CC2">
              <w:rPr>
                <w:szCs w:val="24"/>
              </w:rPr>
              <w:t>Семинар</w:t>
            </w:r>
          </w:p>
          <w:p w14:paraId="133B1C4C" w14:textId="77777777" w:rsidR="009D2CC2" w:rsidRPr="009D2CC2" w:rsidRDefault="009D2CC2" w:rsidP="0076486B">
            <w:pPr>
              <w:spacing w:line="240" w:lineRule="auto"/>
              <w:ind w:firstLine="0"/>
              <w:jc w:val="left"/>
              <w:rPr>
                <w:szCs w:val="24"/>
              </w:rPr>
            </w:pPr>
            <w:r w:rsidRPr="009D2CC2">
              <w:rPr>
                <w:szCs w:val="24"/>
              </w:rPr>
              <w:t>«Решение проблемы выбора измерительных материалов для организации внутришкольного мониторинга сформированности метапредметных результатов.</w:t>
            </w:r>
          </w:p>
          <w:p w14:paraId="5DB9549E" w14:textId="77777777" w:rsidR="009D2CC2" w:rsidRPr="009D2CC2" w:rsidRDefault="009D2CC2" w:rsidP="0076486B">
            <w:pPr>
              <w:spacing w:line="240" w:lineRule="auto"/>
              <w:ind w:firstLine="0"/>
              <w:jc w:val="left"/>
              <w:rPr>
                <w:szCs w:val="24"/>
              </w:rPr>
            </w:pPr>
            <w:r w:rsidRPr="009D2CC2">
              <w:rPr>
                <w:szCs w:val="24"/>
              </w:rPr>
              <w:t>Работа с базами данных мониторинга в программе «</w:t>
            </w:r>
            <w:proofErr w:type="spellStart"/>
            <w:r w:rsidRPr="009D2CC2">
              <w:rPr>
                <w:szCs w:val="24"/>
              </w:rPr>
              <w:t>Аccess</w:t>
            </w:r>
            <w:proofErr w:type="spellEnd"/>
            <w:r w:rsidRPr="009D2CC2">
              <w:rPr>
                <w:szCs w:val="24"/>
              </w:rPr>
              <w:t>»</w:t>
            </w:r>
          </w:p>
        </w:tc>
        <w:tc>
          <w:tcPr>
            <w:tcW w:w="2335" w:type="dxa"/>
            <w:tcBorders>
              <w:top w:val="single" w:sz="4" w:space="0" w:color="auto"/>
              <w:left w:val="single" w:sz="4" w:space="0" w:color="auto"/>
              <w:bottom w:val="single" w:sz="4" w:space="0" w:color="auto"/>
              <w:right w:val="single" w:sz="4" w:space="0" w:color="auto"/>
            </w:tcBorders>
            <w:hideMark/>
          </w:tcPr>
          <w:p w14:paraId="29F01667" w14:textId="77777777" w:rsidR="009D2CC2" w:rsidRPr="009D2CC2" w:rsidRDefault="009D2CC2" w:rsidP="0076486B">
            <w:pPr>
              <w:spacing w:line="240" w:lineRule="auto"/>
              <w:ind w:firstLine="0"/>
              <w:jc w:val="left"/>
              <w:rPr>
                <w:szCs w:val="24"/>
              </w:rPr>
            </w:pPr>
            <w:r w:rsidRPr="009D2CC2">
              <w:rPr>
                <w:szCs w:val="24"/>
              </w:rPr>
              <w:t>МБОУ «Каменская средняя школа»</w:t>
            </w:r>
          </w:p>
        </w:tc>
        <w:tc>
          <w:tcPr>
            <w:tcW w:w="2201" w:type="dxa"/>
            <w:tcBorders>
              <w:top w:val="single" w:sz="4" w:space="0" w:color="auto"/>
              <w:left w:val="single" w:sz="4" w:space="0" w:color="auto"/>
              <w:bottom w:val="single" w:sz="4" w:space="0" w:color="auto"/>
              <w:right w:val="single" w:sz="4" w:space="0" w:color="auto"/>
            </w:tcBorders>
            <w:hideMark/>
          </w:tcPr>
          <w:p w14:paraId="7A98418F" w14:textId="77777777" w:rsidR="009D2CC2" w:rsidRPr="009D2CC2" w:rsidRDefault="009D2CC2" w:rsidP="0076486B">
            <w:pPr>
              <w:spacing w:line="240" w:lineRule="auto"/>
              <w:ind w:firstLine="0"/>
              <w:jc w:val="left"/>
              <w:rPr>
                <w:szCs w:val="24"/>
              </w:rPr>
            </w:pPr>
            <w:r w:rsidRPr="009D2CC2">
              <w:rPr>
                <w:szCs w:val="24"/>
              </w:rPr>
              <w:t>Зам. директора по УВР, преподаватели информатики</w:t>
            </w:r>
          </w:p>
        </w:tc>
      </w:tr>
      <w:tr w:rsidR="009D2CC2" w:rsidRPr="009D2CC2" w14:paraId="7EFA40B0"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3B56CA27" w14:textId="77777777" w:rsidR="009D2CC2" w:rsidRPr="009D2CC2" w:rsidRDefault="009D2CC2" w:rsidP="0076486B">
            <w:pPr>
              <w:spacing w:line="240" w:lineRule="auto"/>
              <w:ind w:firstLine="0"/>
              <w:jc w:val="left"/>
              <w:rPr>
                <w:szCs w:val="24"/>
              </w:rPr>
            </w:pPr>
            <w:r w:rsidRPr="009D2CC2">
              <w:rPr>
                <w:szCs w:val="24"/>
              </w:rPr>
              <w:t xml:space="preserve">30.01.19 </w:t>
            </w:r>
          </w:p>
        </w:tc>
        <w:tc>
          <w:tcPr>
            <w:tcW w:w="3664" w:type="dxa"/>
            <w:tcBorders>
              <w:top w:val="single" w:sz="4" w:space="0" w:color="auto"/>
              <w:left w:val="single" w:sz="4" w:space="0" w:color="auto"/>
              <w:bottom w:val="single" w:sz="4" w:space="0" w:color="auto"/>
              <w:right w:val="single" w:sz="4" w:space="0" w:color="auto"/>
            </w:tcBorders>
            <w:hideMark/>
          </w:tcPr>
          <w:p w14:paraId="0B962039" w14:textId="77777777" w:rsidR="009D2CC2" w:rsidRPr="009D2CC2" w:rsidRDefault="009D2CC2" w:rsidP="0076486B">
            <w:pPr>
              <w:spacing w:line="240" w:lineRule="auto"/>
              <w:ind w:firstLine="0"/>
              <w:jc w:val="left"/>
              <w:rPr>
                <w:szCs w:val="24"/>
              </w:rPr>
            </w:pPr>
            <w:r w:rsidRPr="009D2CC2">
              <w:rPr>
                <w:szCs w:val="24"/>
              </w:rPr>
              <w:t>Семинар «Механизмы организации внеурочной деятельности в условиях ФГОС»</w:t>
            </w:r>
          </w:p>
        </w:tc>
        <w:tc>
          <w:tcPr>
            <w:tcW w:w="2335" w:type="dxa"/>
            <w:tcBorders>
              <w:top w:val="single" w:sz="4" w:space="0" w:color="auto"/>
              <w:left w:val="single" w:sz="4" w:space="0" w:color="auto"/>
              <w:bottom w:val="single" w:sz="4" w:space="0" w:color="auto"/>
              <w:right w:val="single" w:sz="4" w:space="0" w:color="auto"/>
            </w:tcBorders>
            <w:hideMark/>
          </w:tcPr>
          <w:p w14:paraId="195EED52"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69C3289F" w14:textId="77777777" w:rsidR="009D2CC2" w:rsidRPr="009D2CC2" w:rsidRDefault="009D2CC2" w:rsidP="0076486B">
            <w:pPr>
              <w:spacing w:line="240" w:lineRule="auto"/>
              <w:ind w:firstLine="0"/>
              <w:jc w:val="left"/>
              <w:rPr>
                <w:szCs w:val="24"/>
              </w:rPr>
            </w:pPr>
            <w:r w:rsidRPr="009D2CC2">
              <w:rPr>
                <w:szCs w:val="24"/>
              </w:rPr>
              <w:t>Заместители директоров по УВР, педагоги школ района</w:t>
            </w:r>
          </w:p>
        </w:tc>
      </w:tr>
      <w:tr w:rsidR="009D2CC2" w:rsidRPr="009D2CC2" w14:paraId="14C01224"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6190937A" w14:textId="77777777" w:rsidR="009D2CC2" w:rsidRPr="009D2CC2" w:rsidRDefault="009D2CC2" w:rsidP="0076486B">
            <w:pPr>
              <w:spacing w:line="240" w:lineRule="auto"/>
              <w:ind w:firstLine="0"/>
              <w:jc w:val="left"/>
              <w:rPr>
                <w:szCs w:val="24"/>
              </w:rPr>
            </w:pPr>
            <w:r w:rsidRPr="009D2CC2">
              <w:rPr>
                <w:szCs w:val="24"/>
              </w:rPr>
              <w:lastRenderedPageBreak/>
              <w:t>19.02.19</w:t>
            </w:r>
          </w:p>
        </w:tc>
        <w:tc>
          <w:tcPr>
            <w:tcW w:w="3664" w:type="dxa"/>
            <w:tcBorders>
              <w:top w:val="single" w:sz="4" w:space="0" w:color="auto"/>
              <w:left w:val="single" w:sz="4" w:space="0" w:color="auto"/>
              <w:bottom w:val="single" w:sz="4" w:space="0" w:color="auto"/>
              <w:right w:val="single" w:sz="4" w:space="0" w:color="auto"/>
            </w:tcBorders>
            <w:hideMark/>
          </w:tcPr>
          <w:p w14:paraId="02768CC3" w14:textId="77777777" w:rsidR="009D2CC2" w:rsidRPr="009D2CC2" w:rsidRDefault="009D2CC2" w:rsidP="0076486B">
            <w:pPr>
              <w:spacing w:line="240" w:lineRule="auto"/>
              <w:ind w:firstLine="0"/>
              <w:jc w:val="left"/>
              <w:rPr>
                <w:szCs w:val="24"/>
              </w:rPr>
            </w:pPr>
            <w:r w:rsidRPr="009D2CC2">
              <w:rPr>
                <w:rFonts w:eastAsia="Times New Roman"/>
                <w:szCs w:val="24"/>
                <w:lang w:eastAsia="ru-RU"/>
              </w:rPr>
              <w:t>Педагогический квест «Школа сегодня…»</w:t>
            </w:r>
          </w:p>
        </w:tc>
        <w:tc>
          <w:tcPr>
            <w:tcW w:w="2335" w:type="dxa"/>
            <w:tcBorders>
              <w:top w:val="single" w:sz="4" w:space="0" w:color="auto"/>
              <w:left w:val="single" w:sz="4" w:space="0" w:color="auto"/>
              <w:bottom w:val="single" w:sz="4" w:space="0" w:color="auto"/>
              <w:right w:val="single" w:sz="4" w:space="0" w:color="auto"/>
            </w:tcBorders>
            <w:hideMark/>
          </w:tcPr>
          <w:p w14:paraId="1902B55D"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17F45DD2" w14:textId="77777777" w:rsidR="009D2CC2" w:rsidRPr="009D2CC2" w:rsidRDefault="009D2CC2" w:rsidP="0076486B">
            <w:pPr>
              <w:spacing w:line="240" w:lineRule="auto"/>
              <w:ind w:firstLine="0"/>
              <w:jc w:val="left"/>
              <w:rPr>
                <w:szCs w:val="24"/>
              </w:rPr>
            </w:pPr>
            <w:r w:rsidRPr="009D2CC2">
              <w:rPr>
                <w:szCs w:val="24"/>
              </w:rPr>
              <w:t>Заместители директоров по УВР, педагоги школ района</w:t>
            </w:r>
          </w:p>
        </w:tc>
      </w:tr>
      <w:tr w:rsidR="009D2CC2" w:rsidRPr="009D2CC2" w14:paraId="089FF1C9"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2784A22E" w14:textId="77777777" w:rsidR="009D2CC2" w:rsidRPr="009D2CC2" w:rsidRDefault="009D2CC2" w:rsidP="0076486B">
            <w:pPr>
              <w:spacing w:line="240" w:lineRule="auto"/>
              <w:ind w:firstLine="0"/>
              <w:jc w:val="left"/>
              <w:rPr>
                <w:b/>
                <w:szCs w:val="24"/>
              </w:rPr>
            </w:pPr>
            <w:r w:rsidRPr="009D2CC2">
              <w:rPr>
                <w:szCs w:val="24"/>
              </w:rPr>
              <w:t>28.02.19</w:t>
            </w:r>
          </w:p>
        </w:tc>
        <w:tc>
          <w:tcPr>
            <w:tcW w:w="3664" w:type="dxa"/>
            <w:tcBorders>
              <w:top w:val="single" w:sz="4" w:space="0" w:color="auto"/>
              <w:left w:val="single" w:sz="4" w:space="0" w:color="auto"/>
              <w:bottom w:val="single" w:sz="4" w:space="0" w:color="auto"/>
              <w:right w:val="single" w:sz="4" w:space="0" w:color="auto"/>
            </w:tcBorders>
            <w:hideMark/>
          </w:tcPr>
          <w:p w14:paraId="264E93E8" w14:textId="77777777" w:rsidR="009D2CC2" w:rsidRPr="009D2CC2" w:rsidRDefault="009D2CC2" w:rsidP="0076486B">
            <w:pPr>
              <w:spacing w:line="240" w:lineRule="auto"/>
              <w:ind w:firstLine="0"/>
              <w:jc w:val="left"/>
              <w:rPr>
                <w:szCs w:val="24"/>
              </w:rPr>
            </w:pPr>
            <w:r w:rsidRPr="009D2CC2">
              <w:rPr>
                <w:szCs w:val="24"/>
              </w:rPr>
              <w:t>Семинар-практикум «Деловая игра, как форма взаимодействия педагога и обучающегося в условия реализации ФГОС»</w:t>
            </w:r>
          </w:p>
        </w:tc>
        <w:tc>
          <w:tcPr>
            <w:tcW w:w="2335" w:type="dxa"/>
            <w:tcBorders>
              <w:top w:val="single" w:sz="4" w:space="0" w:color="auto"/>
              <w:left w:val="single" w:sz="4" w:space="0" w:color="auto"/>
              <w:bottom w:val="single" w:sz="4" w:space="0" w:color="auto"/>
              <w:right w:val="single" w:sz="4" w:space="0" w:color="auto"/>
            </w:tcBorders>
            <w:hideMark/>
          </w:tcPr>
          <w:p w14:paraId="2F8CF2EA"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4D4FC75C" w14:textId="77777777" w:rsidR="009D2CC2" w:rsidRPr="009D2CC2" w:rsidRDefault="009D2CC2" w:rsidP="0076486B">
            <w:pPr>
              <w:spacing w:line="240" w:lineRule="auto"/>
              <w:ind w:firstLine="0"/>
              <w:jc w:val="left"/>
              <w:rPr>
                <w:szCs w:val="24"/>
              </w:rPr>
            </w:pPr>
            <w:r w:rsidRPr="009D2CC2">
              <w:rPr>
                <w:szCs w:val="24"/>
              </w:rPr>
              <w:t>Заместители директоров по УВР, педагоги школ района</w:t>
            </w:r>
          </w:p>
        </w:tc>
      </w:tr>
      <w:tr w:rsidR="009D2CC2" w:rsidRPr="009D2CC2" w14:paraId="3CCD3345"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7B0B6BEE" w14:textId="77777777" w:rsidR="009D2CC2" w:rsidRPr="009D2CC2" w:rsidRDefault="009D2CC2" w:rsidP="0076486B">
            <w:pPr>
              <w:spacing w:line="240" w:lineRule="auto"/>
              <w:ind w:firstLine="0"/>
              <w:jc w:val="left"/>
              <w:rPr>
                <w:szCs w:val="24"/>
              </w:rPr>
            </w:pPr>
            <w:r w:rsidRPr="009D2CC2">
              <w:rPr>
                <w:szCs w:val="24"/>
              </w:rPr>
              <w:t>21.03.19</w:t>
            </w:r>
          </w:p>
        </w:tc>
        <w:tc>
          <w:tcPr>
            <w:tcW w:w="3664" w:type="dxa"/>
            <w:tcBorders>
              <w:top w:val="single" w:sz="4" w:space="0" w:color="auto"/>
              <w:left w:val="single" w:sz="4" w:space="0" w:color="auto"/>
              <w:bottom w:val="single" w:sz="4" w:space="0" w:color="auto"/>
              <w:right w:val="single" w:sz="4" w:space="0" w:color="auto"/>
            </w:tcBorders>
            <w:hideMark/>
          </w:tcPr>
          <w:p w14:paraId="00388758" w14:textId="77777777" w:rsidR="009D2CC2" w:rsidRPr="009D2CC2" w:rsidRDefault="009D2CC2" w:rsidP="0076486B">
            <w:pPr>
              <w:spacing w:line="240" w:lineRule="auto"/>
              <w:ind w:firstLine="0"/>
              <w:jc w:val="left"/>
              <w:rPr>
                <w:szCs w:val="24"/>
              </w:rPr>
            </w:pPr>
            <w:r w:rsidRPr="009D2CC2">
              <w:rPr>
                <w:szCs w:val="24"/>
              </w:rPr>
              <w:t xml:space="preserve">Проектно-исследовательская деятельность </w:t>
            </w:r>
          </w:p>
          <w:p w14:paraId="13ACF471" w14:textId="77777777" w:rsidR="009D2CC2" w:rsidRPr="009D2CC2" w:rsidRDefault="009D2CC2" w:rsidP="0076486B">
            <w:pPr>
              <w:spacing w:line="240" w:lineRule="auto"/>
              <w:ind w:firstLine="0"/>
              <w:jc w:val="left"/>
              <w:rPr>
                <w:szCs w:val="24"/>
              </w:rPr>
            </w:pPr>
            <w:r w:rsidRPr="009D2CC2">
              <w:rPr>
                <w:szCs w:val="24"/>
              </w:rPr>
              <w:t>как средство реализации системно-деятельностного подхода в образовательном процессе при реализации ФГОС СОО</w:t>
            </w:r>
          </w:p>
        </w:tc>
        <w:tc>
          <w:tcPr>
            <w:tcW w:w="2335" w:type="dxa"/>
            <w:tcBorders>
              <w:top w:val="single" w:sz="4" w:space="0" w:color="auto"/>
              <w:left w:val="single" w:sz="4" w:space="0" w:color="auto"/>
              <w:bottom w:val="single" w:sz="4" w:space="0" w:color="auto"/>
              <w:right w:val="single" w:sz="4" w:space="0" w:color="auto"/>
            </w:tcBorders>
            <w:hideMark/>
          </w:tcPr>
          <w:p w14:paraId="6D2A52BD"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0BB51401" w14:textId="77777777" w:rsidR="009D2CC2" w:rsidRPr="009D2CC2" w:rsidRDefault="009D2CC2" w:rsidP="0076486B">
            <w:pPr>
              <w:spacing w:line="240" w:lineRule="auto"/>
              <w:ind w:firstLine="0"/>
              <w:jc w:val="left"/>
              <w:rPr>
                <w:szCs w:val="24"/>
              </w:rPr>
            </w:pPr>
            <w:r w:rsidRPr="009D2CC2">
              <w:rPr>
                <w:szCs w:val="24"/>
              </w:rPr>
              <w:t>Заместители директоров по УВР, педагоги школ района</w:t>
            </w:r>
          </w:p>
        </w:tc>
      </w:tr>
      <w:tr w:rsidR="009D2CC2" w:rsidRPr="009D2CC2" w14:paraId="0A8B384B"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2734ADCB" w14:textId="77777777" w:rsidR="009D2CC2" w:rsidRPr="009D2CC2" w:rsidRDefault="009D2CC2" w:rsidP="0076486B">
            <w:pPr>
              <w:spacing w:line="240" w:lineRule="auto"/>
              <w:ind w:firstLine="0"/>
              <w:jc w:val="left"/>
              <w:rPr>
                <w:szCs w:val="24"/>
              </w:rPr>
            </w:pPr>
            <w:r w:rsidRPr="009D2CC2">
              <w:rPr>
                <w:szCs w:val="24"/>
              </w:rPr>
              <w:t>11 апреля 2019 года</w:t>
            </w:r>
          </w:p>
        </w:tc>
        <w:tc>
          <w:tcPr>
            <w:tcW w:w="3664" w:type="dxa"/>
            <w:tcBorders>
              <w:top w:val="single" w:sz="4" w:space="0" w:color="auto"/>
              <w:left w:val="single" w:sz="4" w:space="0" w:color="auto"/>
              <w:bottom w:val="single" w:sz="4" w:space="0" w:color="auto"/>
              <w:right w:val="single" w:sz="4" w:space="0" w:color="auto"/>
            </w:tcBorders>
            <w:hideMark/>
          </w:tcPr>
          <w:p w14:paraId="2AFC026A" w14:textId="77777777" w:rsidR="009D2CC2" w:rsidRPr="009D2CC2" w:rsidRDefault="009D2CC2" w:rsidP="0076486B">
            <w:pPr>
              <w:spacing w:line="240" w:lineRule="auto"/>
              <w:ind w:firstLine="0"/>
              <w:jc w:val="left"/>
              <w:rPr>
                <w:szCs w:val="24"/>
              </w:rPr>
            </w:pPr>
            <w:r w:rsidRPr="009D2CC2">
              <w:rPr>
                <w:color w:val="000000"/>
                <w:szCs w:val="24"/>
              </w:rPr>
              <w:t>Семинар – практикум «Приемы создания положительной учебной мотивации на уроке, как средство повышения качества образования»</w:t>
            </w:r>
          </w:p>
        </w:tc>
        <w:tc>
          <w:tcPr>
            <w:tcW w:w="2335" w:type="dxa"/>
            <w:tcBorders>
              <w:top w:val="single" w:sz="4" w:space="0" w:color="auto"/>
              <w:left w:val="single" w:sz="4" w:space="0" w:color="auto"/>
              <w:bottom w:val="single" w:sz="4" w:space="0" w:color="auto"/>
              <w:right w:val="single" w:sz="4" w:space="0" w:color="auto"/>
            </w:tcBorders>
            <w:hideMark/>
          </w:tcPr>
          <w:p w14:paraId="20F562CB" w14:textId="77777777" w:rsidR="009D2CC2" w:rsidRPr="009D2CC2" w:rsidRDefault="009D2CC2" w:rsidP="0076486B">
            <w:pPr>
              <w:spacing w:line="240" w:lineRule="auto"/>
              <w:ind w:firstLine="0"/>
              <w:jc w:val="left"/>
              <w:rPr>
                <w:szCs w:val="24"/>
              </w:rPr>
            </w:pPr>
            <w:r w:rsidRPr="009D2CC2">
              <w:rPr>
                <w:szCs w:val="24"/>
              </w:rPr>
              <w:t>МКОУ «Новописцовская средняя школа»</w:t>
            </w:r>
          </w:p>
        </w:tc>
        <w:tc>
          <w:tcPr>
            <w:tcW w:w="2201" w:type="dxa"/>
            <w:tcBorders>
              <w:top w:val="single" w:sz="4" w:space="0" w:color="auto"/>
              <w:left w:val="single" w:sz="4" w:space="0" w:color="auto"/>
              <w:bottom w:val="single" w:sz="4" w:space="0" w:color="auto"/>
              <w:right w:val="single" w:sz="4" w:space="0" w:color="auto"/>
            </w:tcBorders>
            <w:hideMark/>
          </w:tcPr>
          <w:p w14:paraId="00DBC7C3" w14:textId="77777777" w:rsidR="009D2CC2" w:rsidRPr="009D2CC2" w:rsidRDefault="009D2CC2" w:rsidP="0076486B">
            <w:pPr>
              <w:spacing w:line="240" w:lineRule="auto"/>
              <w:ind w:firstLine="0"/>
              <w:jc w:val="left"/>
              <w:rPr>
                <w:szCs w:val="24"/>
              </w:rPr>
            </w:pPr>
            <w:r w:rsidRPr="009D2CC2">
              <w:rPr>
                <w:szCs w:val="24"/>
              </w:rPr>
              <w:t>Педагоги школ района</w:t>
            </w:r>
          </w:p>
        </w:tc>
      </w:tr>
      <w:tr w:rsidR="009D2CC2" w:rsidRPr="009D2CC2" w14:paraId="6E6093D6" w14:textId="77777777" w:rsidTr="0076486B">
        <w:tc>
          <w:tcPr>
            <w:tcW w:w="1406" w:type="dxa"/>
            <w:tcBorders>
              <w:top w:val="single" w:sz="4" w:space="0" w:color="auto"/>
              <w:left w:val="single" w:sz="4" w:space="0" w:color="auto"/>
              <w:bottom w:val="single" w:sz="4" w:space="0" w:color="auto"/>
              <w:right w:val="single" w:sz="4" w:space="0" w:color="auto"/>
            </w:tcBorders>
            <w:hideMark/>
          </w:tcPr>
          <w:p w14:paraId="19FB4E6C" w14:textId="77777777" w:rsidR="009D2CC2" w:rsidRPr="009D2CC2" w:rsidRDefault="009D2CC2" w:rsidP="0076486B">
            <w:pPr>
              <w:spacing w:line="240" w:lineRule="auto"/>
              <w:ind w:firstLine="0"/>
              <w:jc w:val="left"/>
              <w:rPr>
                <w:szCs w:val="24"/>
              </w:rPr>
            </w:pPr>
            <w:r w:rsidRPr="009D2CC2">
              <w:rPr>
                <w:szCs w:val="24"/>
              </w:rPr>
              <w:t>12.04.19</w:t>
            </w:r>
          </w:p>
        </w:tc>
        <w:tc>
          <w:tcPr>
            <w:tcW w:w="3664" w:type="dxa"/>
            <w:tcBorders>
              <w:top w:val="single" w:sz="4" w:space="0" w:color="auto"/>
              <w:left w:val="single" w:sz="4" w:space="0" w:color="auto"/>
              <w:bottom w:val="single" w:sz="4" w:space="0" w:color="auto"/>
              <w:right w:val="single" w:sz="4" w:space="0" w:color="auto"/>
            </w:tcBorders>
            <w:hideMark/>
          </w:tcPr>
          <w:p w14:paraId="58FC348D" w14:textId="77777777" w:rsidR="009D2CC2" w:rsidRPr="009D2CC2" w:rsidRDefault="009D2CC2" w:rsidP="0076486B">
            <w:pPr>
              <w:spacing w:before="100" w:beforeAutospacing="1" w:after="100" w:afterAutospacing="1" w:line="240" w:lineRule="auto"/>
              <w:ind w:firstLine="0"/>
              <w:jc w:val="left"/>
              <w:rPr>
                <w:rFonts w:eastAsia="Times New Roman"/>
                <w:szCs w:val="24"/>
                <w:lang w:eastAsia="ru-RU"/>
              </w:rPr>
            </w:pPr>
            <w:r w:rsidRPr="009D2CC2">
              <w:rPr>
                <w:rFonts w:eastAsia="Times New Roman"/>
                <w:color w:val="000000"/>
                <w:szCs w:val="24"/>
                <w:lang w:eastAsia="ru-RU"/>
              </w:rPr>
              <w:t>«Инновационные педагогические технологии как средство повышения качества начального образования»</w:t>
            </w:r>
          </w:p>
        </w:tc>
        <w:tc>
          <w:tcPr>
            <w:tcW w:w="2335" w:type="dxa"/>
            <w:tcBorders>
              <w:top w:val="single" w:sz="4" w:space="0" w:color="auto"/>
              <w:left w:val="single" w:sz="4" w:space="0" w:color="auto"/>
              <w:bottom w:val="single" w:sz="4" w:space="0" w:color="auto"/>
              <w:right w:val="single" w:sz="4" w:space="0" w:color="auto"/>
            </w:tcBorders>
            <w:hideMark/>
          </w:tcPr>
          <w:p w14:paraId="5E78E6F7" w14:textId="77777777" w:rsidR="009D2CC2" w:rsidRPr="009D2CC2" w:rsidRDefault="009D2CC2" w:rsidP="0076486B">
            <w:pPr>
              <w:spacing w:line="240" w:lineRule="auto"/>
              <w:ind w:firstLine="0"/>
              <w:jc w:val="left"/>
              <w:rPr>
                <w:szCs w:val="24"/>
              </w:rPr>
            </w:pPr>
            <w:r w:rsidRPr="009D2CC2">
              <w:rPr>
                <w:szCs w:val="24"/>
              </w:rPr>
              <w:t xml:space="preserve">МБОУ Старовичугская средняя школа им. </w:t>
            </w:r>
            <w:proofErr w:type="spellStart"/>
            <w:r w:rsidRPr="009D2CC2">
              <w:rPr>
                <w:szCs w:val="24"/>
              </w:rPr>
              <w:t>Г.В.Писарева</w:t>
            </w:r>
            <w:proofErr w:type="spellEnd"/>
          </w:p>
        </w:tc>
        <w:tc>
          <w:tcPr>
            <w:tcW w:w="2201" w:type="dxa"/>
            <w:tcBorders>
              <w:top w:val="single" w:sz="4" w:space="0" w:color="auto"/>
              <w:left w:val="single" w:sz="4" w:space="0" w:color="auto"/>
              <w:bottom w:val="single" w:sz="4" w:space="0" w:color="auto"/>
              <w:right w:val="single" w:sz="4" w:space="0" w:color="auto"/>
            </w:tcBorders>
            <w:hideMark/>
          </w:tcPr>
          <w:p w14:paraId="5F417CE0" w14:textId="77777777" w:rsidR="009D2CC2" w:rsidRPr="009D2CC2" w:rsidRDefault="009D2CC2" w:rsidP="0076486B">
            <w:pPr>
              <w:spacing w:line="240" w:lineRule="auto"/>
              <w:ind w:firstLine="0"/>
              <w:jc w:val="left"/>
              <w:rPr>
                <w:szCs w:val="24"/>
              </w:rPr>
            </w:pPr>
            <w:r w:rsidRPr="009D2CC2">
              <w:rPr>
                <w:szCs w:val="24"/>
              </w:rPr>
              <w:t>Учителя начальных классов ОУ района</w:t>
            </w:r>
          </w:p>
        </w:tc>
      </w:tr>
    </w:tbl>
    <w:p w14:paraId="5392E9F9" w14:textId="77777777" w:rsidR="00B000FE" w:rsidRDefault="00B000FE" w:rsidP="009D2CC2">
      <w:pPr>
        <w:spacing w:after="200" w:line="276" w:lineRule="auto"/>
        <w:ind w:firstLine="708"/>
        <w:rPr>
          <w:szCs w:val="24"/>
        </w:rPr>
      </w:pPr>
    </w:p>
    <w:p w14:paraId="49B0C44A" w14:textId="00B24F25" w:rsidR="009D2CC2" w:rsidRPr="009D2CC2" w:rsidRDefault="009D2CC2" w:rsidP="009D2CC2">
      <w:pPr>
        <w:spacing w:after="200" w:line="276" w:lineRule="auto"/>
        <w:ind w:firstLine="708"/>
        <w:rPr>
          <w:szCs w:val="24"/>
        </w:rPr>
      </w:pPr>
      <w:r w:rsidRPr="009D2CC2">
        <w:rPr>
          <w:szCs w:val="24"/>
        </w:rPr>
        <w:t>Педагоги Вичугского муниципального района принимали активное участие в региональных и федеральных конкурсах.</w:t>
      </w:r>
    </w:p>
    <w:p w14:paraId="1D673522" w14:textId="77777777" w:rsidR="009D2CC2" w:rsidRPr="009D2CC2" w:rsidRDefault="009D2CC2" w:rsidP="009D2CC2">
      <w:pPr>
        <w:spacing w:after="200" w:line="276" w:lineRule="auto"/>
        <w:ind w:firstLine="0"/>
        <w:rPr>
          <w:szCs w:val="24"/>
        </w:rPr>
      </w:pPr>
    </w:p>
    <w:tbl>
      <w:tblPr>
        <w:tblStyle w:val="16"/>
        <w:tblW w:w="0" w:type="auto"/>
        <w:tblLook w:val="04A0" w:firstRow="1" w:lastRow="0" w:firstColumn="1" w:lastColumn="0" w:noHBand="0" w:noVBand="1"/>
      </w:tblPr>
      <w:tblGrid>
        <w:gridCol w:w="1296"/>
        <w:gridCol w:w="2878"/>
        <w:gridCol w:w="2197"/>
        <w:gridCol w:w="1499"/>
        <w:gridCol w:w="1701"/>
      </w:tblGrid>
      <w:tr w:rsidR="009D2CC2" w:rsidRPr="009D2CC2" w14:paraId="11DFBA08"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B6E228F" w14:textId="77777777" w:rsidR="009D2CC2" w:rsidRPr="009D2CC2" w:rsidRDefault="009D2CC2" w:rsidP="0076486B">
            <w:pPr>
              <w:spacing w:line="240" w:lineRule="auto"/>
              <w:ind w:firstLine="0"/>
              <w:rPr>
                <w:b/>
                <w:szCs w:val="24"/>
              </w:rPr>
            </w:pPr>
            <w:r w:rsidRPr="009D2CC2">
              <w:rPr>
                <w:b/>
                <w:szCs w:val="24"/>
              </w:rPr>
              <w:t>Сроки</w:t>
            </w:r>
          </w:p>
        </w:tc>
        <w:tc>
          <w:tcPr>
            <w:tcW w:w="2878" w:type="dxa"/>
            <w:tcBorders>
              <w:top w:val="single" w:sz="4" w:space="0" w:color="auto"/>
              <w:left w:val="single" w:sz="4" w:space="0" w:color="auto"/>
              <w:bottom w:val="single" w:sz="4" w:space="0" w:color="auto"/>
              <w:right w:val="single" w:sz="4" w:space="0" w:color="auto"/>
            </w:tcBorders>
            <w:hideMark/>
          </w:tcPr>
          <w:p w14:paraId="6B308D2E" w14:textId="77777777" w:rsidR="009D2CC2" w:rsidRPr="009D2CC2" w:rsidRDefault="009D2CC2" w:rsidP="0076486B">
            <w:pPr>
              <w:spacing w:line="240" w:lineRule="auto"/>
              <w:ind w:firstLine="0"/>
              <w:rPr>
                <w:b/>
                <w:szCs w:val="24"/>
              </w:rPr>
            </w:pPr>
            <w:r w:rsidRPr="009D2CC2">
              <w:rPr>
                <w:b/>
                <w:szCs w:val="24"/>
              </w:rPr>
              <w:t>Название</w:t>
            </w:r>
          </w:p>
        </w:tc>
        <w:tc>
          <w:tcPr>
            <w:tcW w:w="2197" w:type="dxa"/>
            <w:tcBorders>
              <w:top w:val="single" w:sz="4" w:space="0" w:color="auto"/>
              <w:left w:val="single" w:sz="4" w:space="0" w:color="auto"/>
              <w:bottom w:val="single" w:sz="4" w:space="0" w:color="auto"/>
              <w:right w:val="single" w:sz="4" w:space="0" w:color="auto"/>
            </w:tcBorders>
            <w:hideMark/>
          </w:tcPr>
          <w:p w14:paraId="40A5179F" w14:textId="77777777" w:rsidR="009D2CC2" w:rsidRPr="009D2CC2" w:rsidRDefault="009D2CC2" w:rsidP="0076486B">
            <w:pPr>
              <w:spacing w:line="240" w:lineRule="auto"/>
              <w:ind w:firstLine="0"/>
              <w:rPr>
                <w:b/>
                <w:szCs w:val="24"/>
              </w:rPr>
            </w:pPr>
            <w:r w:rsidRPr="009D2CC2">
              <w:rPr>
                <w:b/>
                <w:szCs w:val="24"/>
              </w:rPr>
              <w:t>Место проведения</w:t>
            </w:r>
          </w:p>
        </w:tc>
        <w:tc>
          <w:tcPr>
            <w:tcW w:w="1499" w:type="dxa"/>
            <w:tcBorders>
              <w:top w:val="single" w:sz="4" w:space="0" w:color="auto"/>
              <w:left w:val="single" w:sz="4" w:space="0" w:color="auto"/>
              <w:bottom w:val="single" w:sz="4" w:space="0" w:color="auto"/>
              <w:right w:val="single" w:sz="4" w:space="0" w:color="auto"/>
            </w:tcBorders>
            <w:hideMark/>
          </w:tcPr>
          <w:p w14:paraId="1887F69F" w14:textId="77777777" w:rsidR="009D2CC2" w:rsidRPr="009D2CC2" w:rsidRDefault="009D2CC2" w:rsidP="0076486B">
            <w:pPr>
              <w:spacing w:line="240" w:lineRule="auto"/>
              <w:ind w:firstLine="0"/>
              <w:rPr>
                <w:b/>
                <w:szCs w:val="24"/>
              </w:rPr>
            </w:pPr>
            <w:r w:rsidRPr="009D2CC2">
              <w:rPr>
                <w:b/>
                <w:szCs w:val="24"/>
              </w:rPr>
              <w:t>Количество участников</w:t>
            </w:r>
          </w:p>
        </w:tc>
        <w:tc>
          <w:tcPr>
            <w:tcW w:w="1701" w:type="dxa"/>
            <w:tcBorders>
              <w:top w:val="single" w:sz="4" w:space="0" w:color="auto"/>
              <w:left w:val="single" w:sz="4" w:space="0" w:color="auto"/>
              <w:bottom w:val="single" w:sz="4" w:space="0" w:color="auto"/>
              <w:right w:val="single" w:sz="4" w:space="0" w:color="auto"/>
            </w:tcBorders>
            <w:hideMark/>
          </w:tcPr>
          <w:p w14:paraId="330CECA8" w14:textId="77777777" w:rsidR="009D2CC2" w:rsidRPr="009D2CC2" w:rsidRDefault="009D2CC2" w:rsidP="0076486B">
            <w:pPr>
              <w:spacing w:line="240" w:lineRule="auto"/>
              <w:ind w:firstLine="0"/>
              <w:rPr>
                <w:b/>
                <w:szCs w:val="24"/>
              </w:rPr>
            </w:pPr>
            <w:r w:rsidRPr="009D2CC2">
              <w:rPr>
                <w:b/>
                <w:szCs w:val="24"/>
              </w:rPr>
              <w:t>Результат участия</w:t>
            </w:r>
          </w:p>
        </w:tc>
      </w:tr>
      <w:tr w:rsidR="009D2CC2" w:rsidRPr="009D2CC2" w14:paraId="4BD98194" w14:textId="77777777" w:rsidTr="0076486B">
        <w:tc>
          <w:tcPr>
            <w:tcW w:w="1296" w:type="dxa"/>
            <w:tcBorders>
              <w:top w:val="single" w:sz="4" w:space="0" w:color="auto"/>
              <w:left w:val="single" w:sz="4" w:space="0" w:color="auto"/>
              <w:bottom w:val="single" w:sz="4" w:space="0" w:color="auto"/>
              <w:right w:val="single" w:sz="4" w:space="0" w:color="auto"/>
            </w:tcBorders>
          </w:tcPr>
          <w:p w14:paraId="4EF085F2" w14:textId="77777777" w:rsidR="009D2CC2" w:rsidRPr="009D2CC2" w:rsidRDefault="009D2CC2" w:rsidP="0076486B">
            <w:pPr>
              <w:spacing w:line="240" w:lineRule="auto"/>
              <w:ind w:firstLine="0"/>
              <w:jc w:val="left"/>
              <w:rPr>
                <w:szCs w:val="24"/>
              </w:rPr>
            </w:pPr>
          </w:p>
        </w:tc>
        <w:tc>
          <w:tcPr>
            <w:tcW w:w="2878" w:type="dxa"/>
            <w:tcBorders>
              <w:top w:val="single" w:sz="4" w:space="0" w:color="auto"/>
              <w:left w:val="single" w:sz="4" w:space="0" w:color="auto"/>
              <w:bottom w:val="single" w:sz="4" w:space="0" w:color="auto"/>
              <w:right w:val="single" w:sz="4" w:space="0" w:color="auto"/>
            </w:tcBorders>
          </w:tcPr>
          <w:p w14:paraId="7C4F61DD" w14:textId="77777777" w:rsidR="009D2CC2" w:rsidRPr="009D2CC2" w:rsidRDefault="009D2CC2" w:rsidP="0076486B">
            <w:pPr>
              <w:spacing w:line="240" w:lineRule="auto"/>
              <w:ind w:firstLine="0"/>
              <w:jc w:val="left"/>
              <w:rPr>
                <w:szCs w:val="24"/>
              </w:rPr>
            </w:pPr>
          </w:p>
        </w:tc>
        <w:tc>
          <w:tcPr>
            <w:tcW w:w="2197" w:type="dxa"/>
            <w:tcBorders>
              <w:top w:val="single" w:sz="4" w:space="0" w:color="auto"/>
              <w:left w:val="single" w:sz="4" w:space="0" w:color="auto"/>
              <w:bottom w:val="single" w:sz="4" w:space="0" w:color="auto"/>
              <w:right w:val="single" w:sz="4" w:space="0" w:color="auto"/>
            </w:tcBorders>
          </w:tcPr>
          <w:p w14:paraId="0C6A4A08" w14:textId="77777777" w:rsidR="009D2CC2" w:rsidRPr="009D2CC2" w:rsidRDefault="009D2CC2" w:rsidP="0076486B">
            <w:pPr>
              <w:spacing w:line="240" w:lineRule="auto"/>
              <w:ind w:firstLine="0"/>
              <w:jc w:val="left"/>
              <w:rPr>
                <w:szCs w:val="24"/>
              </w:rPr>
            </w:pPr>
          </w:p>
        </w:tc>
        <w:tc>
          <w:tcPr>
            <w:tcW w:w="1499" w:type="dxa"/>
            <w:tcBorders>
              <w:top w:val="single" w:sz="4" w:space="0" w:color="auto"/>
              <w:left w:val="single" w:sz="4" w:space="0" w:color="auto"/>
              <w:bottom w:val="single" w:sz="4" w:space="0" w:color="auto"/>
              <w:right w:val="single" w:sz="4" w:space="0" w:color="auto"/>
            </w:tcBorders>
          </w:tcPr>
          <w:p w14:paraId="64A6DA5D" w14:textId="77777777" w:rsidR="009D2CC2" w:rsidRPr="009D2CC2" w:rsidRDefault="009D2CC2" w:rsidP="0076486B">
            <w:pPr>
              <w:spacing w:line="240" w:lineRule="auto"/>
              <w:ind w:firstLine="0"/>
              <w:jc w:val="left"/>
              <w:rPr>
                <w:szCs w:val="24"/>
              </w:rPr>
            </w:pPr>
          </w:p>
        </w:tc>
        <w:tc>
          <w:tcPr>
            <w:tcW w:w="1701" w:type="dxa"/>
            <w:tcBorders>
              <w:top w:val="single" w:sz="4" w:space="0" w:color="auto"/>
              <w:left w:val="single" w:sz="4" w:space="0" w:color="auto"/>
              <w:bottom w:val="single" w:sz="4" w:space="0" w:color="auto"/>
              <w:right w:val="single" w:sz="4" w:space="0" w:color="auto"/>
            </w:tcBorders>
          </w:tcPr>
          <w:p w14:paraId="70140A3C" w14:textId="77777777" w:rsidR="009D2CC2" w:rsidRPr="009D2CC2" w:rsidRDefault="009D2CC2" w:rsidP="0076486B">
            <w:pPr>
              <w:spacing w:line="240" w:lineRule="auto"/>
              <w:ind w:firstLine="0"/>
              <w:jc w:val="left"/>
              <w:rPr>
                <w:szCs w:val="24"/>
              </w:rPr>
            </w:pPr>
          </w:p>
        </w:tc>
      </w:tr>
      <w:tr w:rsidR="009D2CC2" w:rsidRPr="009D2CC2" w14:paraId="1B912C72"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724CE640" w14:textId="77777777" w:rsidR="009D2CC2" w:rsidRPr="009D2CC2" w:rsidRDefault="009D2CC2" w:rsidP="0076486B">
            <w:pPr>
              <w:spacing w:line="240" w:lineRule="auto"/>
              <w:ind w:firstLine="0"/>
              <w:jc w:val="left"/>
              <w:rPr>
                <w:szCs w:val="24"/>
              </w:rPr>
            </w:pPr>
            <w:r w:rsidRPr="009D2CC2">
              <w:rPr>
                <w:szCs w:val="24"/>
              </w:rPr>
              <w:t>Март 2019</w:t>
            </w:r>
          </w:p>
        </w:tc>
        <w:tc>
          <w:tcPr>
            <w:tcW w:w="2878" w:type="dxa"/>
            <w:tcBorders>
              <w:top w:val="single" w:sz="4" w:space="0" w:color="auto"/>
              <w:left w:val="single" w:sz="4" w:space="0" w:color="auto"/>
              <w:bottom w:val="single" w:sz="4" w:space="0" w:color="auto"/>
              <w:right w:val="single" w:sz="4" w:space="0" w:color="auto"/>
            </w:tcBorders>
            <w:hideMark/>
          </w:tcPr>
          <w:p w14:paraId="0B2A1D24" w14:textId="77777777" w:rsidR="009D2CC2" w:rsidRPr="009D2CC2" w:rsidRDefault="009D2CC2" w:rsidP="0076486B">
            <w:pPr>
              <w:spacing w:line="240" w:lineRule="auto"/>
              <w:ind w:firstLine="0"/>
              <w:jc w:val="left"/>
              <w:rPr>
                <w:szCs w:val="24"/>
              </w:rPr>
            </w:pPr>
            <w:r w:rsidRPr="009D2CC2">
              <w:rPr>
                <w:szCs w:val="24"/>
              </w:rPr>
              <w:t>Районный конкурс музейных экспозиций к 75-летию Победы в ВОВ</w:t>
            </w:r>
          </w:p>
        </w:tc>
        <w:tc>
          <w:tcPr>
            <w:tcW w:w="2197" w:type="dxa"/>
            <w:tcBorders>
              <w:top w:val="single" w:sz="4" w:space="0" w:color="auto"/>
              <w:left w:val="single" w:sz="4" w:space="0" w:color="auto"/>
              <w:bottom w:val="single" w:sz="4" w:space="0" w:color="auto"/>
              <w:right w:val="single" w:sz="4" w:space="0" w:color="auto"/>
            </w:tcBorders>
            <w:hideMark/>
          </w:tcPr>
          <w:p w14:paraId="69AC932A" w14:textId="77777777" w:rsidR="009D2CC2" w:rsidRPr="009D2CC2" w:rsidRDefault="009D2CC2" w:rsidP="0076486B">
            <w:pPr>
              <w:spacing w:line="240" w:lineRule="auto"/>
              <w:ind w:firstLine="0"/>
              <w:jc w:val="left"/>
              <w:rPr>
                <w:szCs w:val="24"/>
              </w:rPr>
            </w:pPr>
            <w:r w:rsidRPr="009D2CC2">
              <w:rPr>
                <w:szCs w:val="24"/>
              </w:rPr>
              <w:t>Онлайн (Вичуга)</w:t>
            </w:r>
          </w:p>
        </w:tc>
        <w:tc>
          <w:tcPr>
            <w:tcW w:w="1499" w:type="dxa"/>
            <w:tcBorders>
              <w:top w:val="single" w:sz="4" w:space="0" w:color="auto"/>
              <w:left w:val="single" w:sz="4" w:space="0" w:color="auto"/>
              <w:bottom w:val="single" w:sz="4" w:space="0" w:color="auto"/>
              <w:right w:val="single" w:sz="4" w:space="0" w:color="auto"/>
            </w:tcBorders>
            <w:hideMark/>
          </w:tcPr>
          <w:p w14:paraId="1C96AF17" w14:textId="77777777" w:rsidR="009D2CC2" w:rsidRPr="009D2CC2" w:rsidRDefault="009D2CC2" w:rsidP="0076486B">
            <w:pPr>
              <w:spacing w:line="240" w:lineRule="auto"/>
              <w:ind w:firstLine="0"/>
              <w:jc w:val="left"/>
              <w:rPr>
                <w:szCs w:val="24"/>
              </w:rPr>
            </w:pPr>
            <w:r w:rsidRPr="009D2CC2">
              <w:rPr>
                <w:szCs w:val="24"/>
              </w:rPr>
              <w:t>3</w:t>
            </w:r>
          </w:p>
        </w:tc>
        <w:tc>
          <w:tcPr>
            <w:tcW w:w="1701" w:type="dxa"/>
            <w:tcBorders>
              <w:top w:val="single" w:sz="4" w:space="0" w:color="auto"/>
              <w:left w:val="single" w:sz="4" w:space="0" w:color="auto"/>
              <w:bottom w:val="single" w:sz="4" w:space="0" w:color="auto"/>
              <w:right w:val="single" w:sz="4" w:space="0" w:color="auto"/>
            </w:tcBorders>
            <w:hideMark/>
          </w:tcPr>
          <w:p w14:paraId="5BC7D05B" w14:textId="77777777" w:rsidR="009D2CC2" w:rsidRPr="009D2CC2" w:rsidRDefault="009D2CC2" w:rsidP="0076486B">
            <w:pPr>
              <w:spacing w:line="240" w:lineRule="auto"/>
              <w:ind w:firstLine="0"/>
              <w:jc w:val="left"/>
              <w:rPr>
                <w:szCs w:val="24"/>
              </w:rPr>
            </w:pPr>
            <w:r w:rsidRPr="009D2CC2">
              <w:rPr>
                <w:szCs w:val="24"/>
              </w:rPr>
              <w:t>Участие</w:t>
            </w:r>
          </w:p>
        </w:tc>
      </w:tr>
      <w:tr w:rsidR="009D2CC2" w:rsidRPr="009D2CC2" w14:paraId="1C162BBC"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2B62CEC8" w14:textId="77777777" w:rsidR="009D2CC2" w:rsidRPr="009D2CC2" w:rsidRDefault="009D2CC2" w:rsidP="0076486B">
            <w:pPr>
              <w:spacing w:line="240" w:lineRule="auto"/>
              <w:ind w:firstLine="0"/>
              <w:jc w:val="left"/>
              <w:rPr>
                <w:szCs w:val="24"/>
              </w:rPr>
            </w:pPr>
            <w:r w:rsidRPr="009D2CC2">
              <w:rPr>
                <w:szCs w:val="24"/>
              </w:rPr>
              <w:t>30 августа 2019 года</w:t>
            </w:r>
          </w:p>
        </w:tc>
        <w:tc>
          <w:tcPr>
            <w:tcW w:w="2878" w:type="dxa"/>
            <w:tcBorders>
              <w:top w:val="single" w:sz="4" w:space="0" w:color="auto"/>
              <w:left w:val="single" w:sz="4" w:space="0" w:color="auto"/>
              <w:bottom w:val="single" w:sz="4" w:space="0" w:color="auto"/>
              <w:right w:val="single" w:sz="4" w:space="0" w:color="auto"/>
            </w:tcBorders>
            <w:hideMark/>
          </w:tcPr>
          <w:p w14:paraId="08A39F6F" w14:textId="77777777" w:rsidR="009D2CC2" w:rsidRPr="009D2CC2" w:rsidRDefault="009D2CC2" w:rsidP="0076486B">
            <w:pPr>
              <w:spacing w:line="240" w:lineRule="auto"/>
              <w:ind w:firstLine="0"/>
              <w:jc w:val="left"/>
              <w:rPr>
                <w:szCs w:val="24"/>
              </w:rPr>
            </w:pPr>
            <w:r w:rsidRPr="009D2CC2">
              <w:rPr>
                <w:szCs w:val="24"/>
              </w:rPr>
              <w:t>Всероссийское тестирование по теме: «теория и методика преподавания математики и информатики ОО»</w:t>
            </w:r>
          </w:p>
        </w:tc>
        <w:tc>
          <w:tcPr>
            <w:tcW w:w="2197" w:type="dxa"/>
            <w:tcBorders>
              <w:top w:val="single" w:sz="4" w:space="0" w:color="auto"/>
              <w:left w:val="single" w:sz="4" w:space="0" w:color="auto"/>
              <w:bottom w:val="single" w:sz="4" w:space="0" w:color="auto"/>
              <w:right w:val="single" w:sz="4" w:space="0" w:color="auto"/>
            </w:tcBorders>
            <w:hideMark/>
          </w:tcPr>
          <w:p w14:paraId="08281176" w14:textId="77777777" w:rsidR="009D2CC2" w:rsidRPr="009D2CC2" w:rsidRDefault="009D2CC2" w:rsidP="0076486B">
            <w:pPr>
              <w:spacing w:line="240" w:lineRule="auto"/>
              <w:ind w:firstLine="0"/>
              <w:jc w:val="left"/>
              <w:rPr>
                <w:szCs w:val="24"/>
              </w:rPr>
            </w:pPr>
            <w:r w:rsidRPr="009D2CC2">
              <w:rPr>
                <w:szCs w:val="24"/>
              </w:rPr>
              <w:t>ИНФОУРОК</w:t>
            </w:r>
          </w:p>
        </w:tc>
        <w:tc>
          <w:tcPr>
            <w:tcW w:w="1499" w:type="dxa"/>
            <w:tcBorders>
              <w:top w:val="single" w:sz="4" w:space="0" w:color="auto"/>
              <w:left w:val="single" w:sz="4" w:space="0" w:color="auto"/>
              <w:bottom w:val="single" w:sz="4" w:space="0" w:color="auto"/>
              <w:right w:val="single" w:sz="4" w:space="0" w:color="auto"/>
            </w:tcBorders>
            <w:hideMark/>
          </w:tcPr>
          <w:p w14:paraId="04328ED3"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229DD58C" w14:textId="77777777" w:rsidR="009D2CC2" w:rsidRPr="009D2CC2" w:rsidRDefault="009D2CC2" w:rsidP="0076486B">
            <w:pPr>
              <w:spacing w:line="240" w:lineRule="auto"/>
              <w:ind w:firstLine="0"/>
              <w:jc w:val="left"/>
              <w:rPr>
                <w:szCs w:val="24"/>
              </w:rPr>
            </w:pPr>
            <w:r w:rsidRPr="009D2CC2">
              <w:rPr>
                <w:szCs w:val="24"/>
              </w:rPr>
              <w:t>сертификат</w:t>
            </w:r>
          </w:p>
        </w:tc>
      </w:tr>
      <w:tr w:rsidR="009D2CC2" w:rsidRPr="009D2CC2" w14:paraId="0DD6E230"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99896E7" w14:textId="77777777" w:rsidR="009D2CC2" w:rsidRPr="009D2CC2" w:rsidRDefault="009D2CC2" w:rsidP="0076486B">
            <w:pPr>
              <w:spacing w:line="240" w:lineRule="auto"/>
              <w:ind w:firstLine="0"/>
              <w:jc w:val="left"/>
              <w:rPr>
                <w:szCs w:val="24"/>
              </w:rPr>
            </w:pPr>
            <w:r w:rsidRPr="009D2CC2">
              <w:rPr>
                <w:szCs w:val="24"/>
              </w:rPr>
              <w:t>Сентябрь 2019 года</w:t>
            </w:r>
          </w:p>
        </w:tc>
        <w:tc>
          <w:tcPr>
            <w:tcW w:w="2878" w:type="dxa"/>
            <w:tcBorders>
              <w:top w:val="single" w:sz="4" w:space="0" w:color="auto"/>
              <w:left w:val="single" w:sz="4" w:space="0" w:color="auto"/>
              <w:bottom w:val="single" w:sz="4" w:space="0" w:color="auto"/>
              <w:right w:val="single" w:sz="4" w:space="0" w:color="auto"/>
            </w:tcBorders>
            <w:hideMark/>
          </w:tcPr>
          <w:p w14:paraId="0DE1D9F6" w14:textId="77777777" w:rsidR="009D2CC2" w:rsidRPr="009D2CC2" w:rsidRDefault="009D2CC2" w:rsidP="0076486B">
            <w:pPr>
              <w:spacing w:line="240" w:lineRule="auto"/>
              <w:ind w:firstLine="0"/>
              <w:jc w:val="left"/>
              <w:rPr>
                <w:szCs w:val="24"/>
              </w:rPr>
            </w:pPr>
            <w:r w:rsidRPr="009D2CC2">
              <w:rPr>
                <w:szCs w:val="24"/>
              </w:rPr>
              <w:t>Всероссийское тестирование «</w:t>
            </w:r>
            <w:proofErr w:type="spellStart"/>
            <w:r w:rsidRPr="009D2CC2">
              <w:rPr>
                <w:szCs w:val="24"/>
              </w:rPr>
              <w:t>ПедЭксперт</w:t>
            </w:r>
            <w:proofErr w:type="spellEnd"/>
            <w:r w:rsidRPr="009D2CC2">
              <w:rPr>
                <w:szCs w:val="24"/>
              </w:rPr>
              <w:t>»</w:t>
            </w:r>
          </w:p>
        </w:tc>
        <w:tc>
          <w:tcPr>
            <w:tcW w:w="2197" w:type="dxa"/>
            <w:tcBorders>
              <w:top w:val="single" w:sz="4" w:space="0" w:color="auto"/>
              <w:left w:val="single" w:sz="4" w:space="0" w:color="auto"/>
              <w:bottom w:val="single" w:sz="4" w:space="0" w:color="auto"/>
              <w:right w:val="single" w:sz="4" w:space="0" w:color="auto"/>
            </w:tcBorders>
            <w:hideMark/>
          </w:tcPr>
          <w:p w14:paraId="2C737521" w14:textId="77777777" w:rsidR="009D2CC2" w:rsidRPr="009D2CC2" w:rsidRDefault="009D2CC2" w:rsidP="0076486B">
            <w:pPr>
              <w:spacing w:line="240" w:lineRule="auto"/>
              <w:ind w:firstLine="0"/>
              <w:jc w:val="left"/>
              <w:rPr>
                <w:szCs w:val="24"/>
                <w:lang w:val="en-US"/>
              </w:rPr>
            </w:pPr>
            <w:proofErr w:type="spellStart"/>
            <w:r w:rsidRPr="009D2CC2">
              <w:rPr>
                <w:szCs w:val="24"/>
              </w:rPr>
              <w:t>ПедЭксперт.ру</w:t>
            </w:r>
            <w:proofErr w:type="spellEnd"/>
          </w:p>
        </w:tc>
        <w:tc>
          <w:tcPr>
            <w:tcW w:w="1499" w:type="dxa"/>
            <w:tcBorders>
              <w:top w:val="single" w:sz="4" w:space="0" w:color="auto"/>
              <w:left w:val="single" w:sz="4" w:space="0" w:color="auto"/>
              <w:bottom w:val="single" w:sz="4" w:space="0" w:color="auto"/>
              <w:right w:val="single" w:sz="4" w:space="0" w:color="auto"/>
            </w:tcBorders>
            <w:hideMark/>
          </w:tcPr>
          <w:p w14:paraId="646146C2"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2E45D2B" w14:textId="77777777" w:rsidR="009D2CC2" w:rsidRPr="009D2CC2" w:rsidRDefault="009D2CC2" w:rsidP="0076486B">
            <w:pPr>
              <w:spacing w:line="240" w:lineRule="auto"/>
              <w:ind w:firstLine="0"/>
              <w:jc w:val="left"/>
              <w:rPr>
                <w:szCs w:val="24"/>
              </w:rPr>
            </w:pPr>
            <w:r w:rsidRPr="009D2CC2">
              <w:rPr>
                <w:szCs w:val="24"/>
              </w:rPr>
              <w:t>Победитель 2 степени</w:t>
            </w:r>
          </w:p>
        </w:tc>
      </w:tr>
      <w:tr w:rsidR="009D2CC2" w:rsidRPr="009D2CC2" w14:paraId="47408669"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07AFFB53" w14:textId="77777777" w:rsidR="009D2CC2" w:rsidRPr="009D2CC2" w:rsidRDefault="009D2CC2" w:rsidP="0076486B">
            <w:pPr>
              <w:spacing w:line="240" w:lineRule="auto"/>
              <w:ind w:firstLine="0"/>
              <w:jc w:val="left"/>
              <w:rPr>
                <w:szCs w:val="24"/>
              </w:rPr>
            </w:pPr>
            <w:r w:rsidRPr="009D2CC2">
              <w:rPr>
                <w:szCs w:val="24"/>
              </w:rPr>
              <w:t>Сентябрь 2019 года</w:t>
            </w:r>
          </w:p>
        </w:tc>
        <w:tc>
          <w:tcPr>
            <w:tcW w:w="2878" w:type="dxa"/>
            <w:tcBorders>
              <w:top w:val="single" w:sz="4" w:space="0" w:color="auto"/>
              <w:left w:val="single" w:sz="4" w:space="0" w:color="auto"/>
              <w:bottom w:val="single" w:sz="4" w:space="0" w:color="auto"/>
              <w:right w:val="single" w:sz="4" w:space="0" w:color="auto"/>
            </w:tcBorders>
            <w:hideMark/>
          </w:tcPr>
          <w:p w14:paraId="054945E5" w14:textId="77777777" w:rsidR="009D2CC2" w:rsidRPr="009D2CC2" w:rsidRDefault="009D2CC2" w:rsidP="0076486B">
            <w:pPr>
              <w:spacing w:line="240" w:lineRule="auto"/>
              <w:ind w:firstLine="0"/>
              <w:jc w:val="left"/>
              <w:rPr>
                <w:szCs w:val="24"/>
              </w:rPr>
            </w:pPr>
            <w:r w:rsidRPr="009D2CC2">
              <w:rPr>
                <w:szCs w:val="24"/>
              </w:rPr>
              <w:t xml:space="preserve"> Конкурс для школьных команд и </w:t>
            </w:r>
            <w:proofErr w:type="gramStart"/>
            <w:r w:rsidRPr="009D2CC2">
              <w:rPr>
                <w:szCs w:val="24"/>
              </w:rPr>
              <w:t>учителей  -</w:t>
            </w:r>
            <w:proofErr w:type="gramEnd"/>
            <w:r w:rsidRPr="009D2CC2">
              <w:rPr>
                <w:szCs w:val="24"/>
              </w:rPr>
              <w:t xml:space="preserve"> «школа» Рыбаков Фонда</w:t>
            </w:r>
          </w:p>
        </w:tc>
        <w:tc>
          <w:tcPr>
            <w:tcW w:w="2197" w:type="dxa"/>
            <w:tcBorders>
              <w:top w:val="single" w:sz="4" w:space="0" w:color="auto"/>
              <w:left w:val="single" w:sz="4" w:space="0" w:color="auto"/>
              <w:bottom w:val="single" w:sz="4" w:space="0" w:color="auto"/>
              <w:right w:val="single" w:sz="4" w:space="0" w:color="auto"/>
            </w:tcBorders>
            <w:hideMark/>
          </w:tcPr>
          <w:p w14:paraId="670B1225" w14:textId="77777777" w:rsidR="009D2CC2" w:rsidRPr="009D2CC2" w:rsidRDefault="009D2CC2" w:rsidP="0076486B">
            <w:pPr>
              <w:spacing w:line="240" w:lineRule="auto"/>
              <w:ind w:firstLine="0"/>
              <w:jc w:val="left"/>
              <w:rPr>
                <w:szCs w:val="24"/>
              </w:rPr>
            </w:pPr>
            <w:r w:rsidRPr="009D2CC2">
              <w:rPr>
                <w:szCs w:val="24"/>
              </w:rPr>
              <w:t>онлайн</w:t>
            </w:r>
          </w:p>
        </w:tc>
        <w:tc>
          <w:tcPr>
            <w:tcW w:w="1499" w:type="dxa"/>
            <w:tcBorders>
              <w:top w:val="single" w:sz="4" w:space="0" w:color="auto"/>
              <w:left w:val="single" w:sz="4" w:space="0" w:color="auto"/>
              <w:bottom w:val="single" w:sz="4" w:space="0" w:color="auto"/>
              <w:right w:val="single" w:sz="4" w:space="0" w:color="auto"/>
            </w:tcBorders>
            <w:hideMark/>
          </w:tcPr>
          <w:p w14:paraId="2EC3F8DF" w14:textId="77777777" w:rsidR="009D2CC2" w:rsidRPr="009D2CC2" w:rsidRDefault="009D2CC2" w:rsidP="0076486B">
            <w:pPr>
              <w:spacing w:line="240" w:lineRule="auto"/>
              <w:ind w:firstLine="0"/>
              <w:jc w:val="left"/>
              <w:rPr>
                <w:szCs w:val="24"/>
              </w:rPr>
            </w:pPr>
            <w:r w:rsidRPr="009D2CC2">
              <w:rPr>
                <w:szCs w:val="24"/>
              </w:rPr>
              <w:t>10</w:t>
            </w:r>
          </w:p>
        </w:tc>
        <w:tc>
          <w:tcPr>
            <w:tcW w:w="1701" w:type="dxa"/>
            <w:tcBorders>
              <w:top w:val="single" w:sz="4" w:space="0" w:color="auto"/>
              <w:left w:val="single" w:sz="4" w:space="0" w:color="auto"/>
              <w:bottom w:val="single" w:sz="4" w:space="0" w:color="auto"/>
              <w:right w:val="single" w:sz="4" w:space="0" w:color="auto"/>
            </w:tcBorders>
            <w:hideMark/>
          </w:tcPr>
          <w:p w14:paraId="2F2F5E47" w14:textId="77777777" w:rsidR="009D2CC2" w:rsidRPr="009D2CC2" w:rsidRDefault="009D2CC2" w:rsidP="0076486B">
            <w:pPr>
              <w:spacing w:line="240" w:lineRule="auto"/>
              <w:ind w:firstLine="0"/>
              <w:jc w:val="left"/>
              <w:rPr>
                <w:szCs w:val="24"/>
              </w:rPr>
            </w:pPr>
            <w:r w:rsidRPr="009D2CC2">
              <w:rPr>
                <w:szCs w:val="24"/>
              </w:rPr>
              <w:t>участие</w:t>
            </w:r>
          </w:p>
        </w:tc>
      </w:tr>
      <w:tr w:rsidR="009D2CC2" w:rsidRPr="009D2CC2" w14:paraId="3FA3E6D4"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17141F7" w14:textId="77777777" w:rsidR="009D2CC2" w:rsidRPr="009D2CC2" w:rsidRDefault="009D2CC2" w:rsidP="0076486B">
            <w:pPr>
              <w:spacing w:line="240" w:lineRule="auto"/>
              <w:ind w:firstLine="0"/>
              <w:jc w:val="left"/>
              <w:rPr>
                <w:szCs w:val="24"/>
              </w:rPr>
            </w:pPr>
            <w:r w:rsidRPr="009D2CC2">
              <w:rPr>
                <w:szCs w:val="24"/>
              </w:rPr>
              <w:t>сентябрь-октябрь 2019</w:t>
            </w:r>
          </w:p>
        </w:tc>
        <w:tc>
          <w:tcPr>
            <w:tcW w:w="2878" w:type="dxa"/>
            <w:tcBorders>
              <w:top w:val="single" w:sz="4" w:space="0" w:color="auto"/>
              <w:left w:val="single" w:sz="4" w:space="0" w:color="auto"/>
              <w:bottom w:val="single" w:sz="4" w:space="0" w:color="auto"/>
              <w:right w:val="single" w:sz="4" w:space="0" w:color="auto"/>
            </w:tcBorders>
            <w:hideMark/>
          </w:tcPr>
          <w:p w14:paraId="40FC4FB6" w14:textId="77777777" w:rsidR="009D2CC2" w:rsidRPr="009D2CC2" w:rsidRDefault="009D2CC2" w:rsidP="0076486B">
            <w:pPr>
              <w:spacing w:line="240" w:lineRule="auto"/>
              <w:ind w:firstLine="0"/>
              <w:jc w:val="left"/>
              <w:rPr>
                <w:szCs w:val="24"/>
              </w:rPr>
            </w:pPr>
            <w:r w:rsidRPr="009D2CC2">
              <w:rPr>
                <w:szCs w:val="24"/>
              </w:rPr>
              <w:t xml:space="preserve">Всероссийский конкурс лучших </w:t>
            </w:r>
            <w:r w:rsidRPr="009D2CC2">
              <w:rPr>
                <w:szCs w:val="24"/>
              </w:rPr>
              <w:lastRenderedPageBreak/>
              <w:t>профориентационных практик</w:t>
            </w:r>
          </w:p>
        </w:tc>
        <w:tc>
          <w:tcPr>
            <w:tcW w:w="2197" w:type="dxa"/>
            <w:tcBorders>
              <w:top w:val="single" w:sz="4" w:space="0" w:color="auto"/>
              <w:left w:val="single" w:sz="4" w:space="0" w:color="auto"/>
              <w:bottom w:val="single" w:sz="4" w:space="0" w:color="auto"/>
              <w:right w:val="single" w:sz="4" w:space="0" w:color="auto"/>
            </w:tcBorders>
            <w:hideMark/>
          </w:tcPr>
          <w:p w14:paraId="2A8ACEB0" w14:textId="77777777" w:rsidR="009D2CC2" w:rsidRPr="009D2CC2" w:rsidRDefault="009D2CC2" w:rsidP="0076486B">
            <w:pPr>
              <w:spacing w:line="240" w:lineRule="auto"/>
              <w:ind w:firstLine="0"/>
              <w:jc w:val="left"/>
              <w:rPr>
                <w:szCs w:val="24"/>
              </w:rPr>
            </w:pPr>
            <w:proofErr w:type="spellStart"/>
            <w:r w:rsidRPr="009D2CC2">
              <w:rPr>
                <w:szCs w:val="24"/>
              </w:rPr>
              <w:lastRenderedPageBreak/>
              <w:t>Проектория</w:t>
            </w:r>
            <w:proofErr w:type="spellEnd"/>
          </w:p>
        </w:tc>
        <w:tc>
          <w:tcPr>
            <w:tcW w:w="1499" w:type="dxa"/>
            <w:tcBorders>
              <w:top w:val="single" w:sz="4" w:space="0" w:color="auto"/>
              <w:left w:val="single" w:sz="4" w:space="0" w:color="auto"/>
              <w:bottom w:val="single" w:sz="4" w:space="0" w:color="auto"/>
              <w:right w:val="single" w:sz="4" w:space="0" w:color="auto"/>
            </w:tcBorders>
            <w:hideMark/>
          </w:tcPr>
          <w:p w14:paraId="2A27FA0D" w14:textId="77777777" w:rsidR="009D2CC2" w:rsidRPr="009D2CC2" w:rsidRDefault="009D2CC2" w:rsidP="0076486B">
            <w:pPr>
              <w:spacing w:line="240" w:lineRule="auto"/>
              <w:ind w:firstLine="0"/>
              <w:jc w:val="left"/>
              <w:rPr>
                <w:szCs w:val="24"/>
              </w:rPr>
            </w:pPr>
            <w:r w:rsidRPr="009D2CC2">
              <w:rPr>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5AB07C78" w14:textId="77777777" w:rsidR="009D2CC2" w:rsidRPr="009D2CC2" w:rsidRDefault="009D2CC2" w:rsidP="0076486B">
            <w:pPr>
              <w:spacing w:line="240" w:lineRule="auto"/>
              <w:ind w:firstLine="0"/>
              <w:jc w:val="left"/>
              <w:rPr>
                <w:szCs w:val="24"/>
              </w:rPr>
            </w:pPr>
            <w:r w:rsidRPr="009D2CC2">
              <w:rPr>
                <w:szCs w:val="24"/>
              </w:rPr>
              <w:t>Диплом участника</w:t>
            </w:r>
          </w:p>
        </w:tc>
      </w:tr>
      <w:tr w:rsidR="009D2CC2" w:rsidRPr="009D2CC2" w14:paraId="3FDB8EFA"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0DDB27B0" w14:textId="77777777" w:rsidR="009D2CC2" w:rsidRPr="009D2CC2" w:rsidRDefault="009D2CC2" w:rsidP="0076486B">
            <w:pPr>
              <w:spacing w:line="240" w:lineRule="auto"/>
              <w:ind w:firstLine="0"/>
              <w:jc w:val="left"/>
              <w:rPr>
                <w:szCs w:val="24"/>
              </w:rPr>
            </w:pPr>
            <w:r w:rsidRPr="009D2CC2">
              <w:rPr>
                <w:szCs w:val="24"/>
              </w:rPr>
              <w:t>02.10.2019</w:t>
            </w:r>
          </w:p>
        </w:tc>
        <w:tc>
          <w:tcPr>
            <w:tcW w:w="2878" w:type="dxa"/>
            <w:tcBorders>
              <w:top w:val="single" w:sz="4" w:space="0" w:color="auto"/>
              <w:left w:val="single" w:sz="4" w:space="0" w:color="auto"/>
              <w:bottom w:val="single" w:sz="4" w:space="0" w:color="auto"/>
              <w:right w:val="single" w:sz="4" w:space="0" w:color="auto"/>
            </w:tcBorders>
            <w:hideMark/>
          </w:tcPr>
          <w:p w14:paraId="2B8E4828" w14:textId="77777777" w:rsidR="009D2CC2" w:rsidRPr="009D2CC2" w:rsidRDefault="009D2CC2" w:rsidP="0076486B">
            <w:pPr>
              <w:spacing w:line="240" w:lineRule="auto"/>
              <w:ind w:firstLine="0"/>
              <w:jc w:val="left"/>
              <w:rPr>
                <w:szCs w:val="24"/>
              </w:rPr>
            </w:pPr>
            <w:r w:rsidRPr="009D2CC2">
              <w:rPr>
                <w:szCs w:val="24"/>
              </w:rPr>
              <w:t>Всероссийский конкурс, посвященный памяти павших на полях сражений во всех войнах «Журавлями белыми пролетают в небе» номинация «И будем помнить мы всегда»</w:t>
            </w:r>
          </w:p>
        </w:tc>
        <w:tc>
          <w:tcPr>
            <w:tcW w:w="2197" w:type="dxa"/>
            <w:tcBorders>
              <w:top w:val="single" w:sz="4" w:space="0" w:color="auto"/>
              <w:left w:val="single" w:sz="4" w:space="0" w:color="auto"/>
              <w:bottom w:val="single" w:sz="4" w:space="0" w:color="auto"/>
              <w:right w:val="single" w:sz="4" w:space="0" w:color="auto"/>
            </w:tcBorders>
            <w:hideMark/>
          </w:tcPr>
          <w:p w14:paraId="0C72E95F" w14:textId="77777777" w:rsidR="009D2CC2" w:rsidRPr="009D2CC2" w:rsidRDefault="009D2CC2" w:rsidP="0076486B">
            <w:pPr>
              <w:spacing w:line="240" w:lineRule="auto"/>
              <w:ind w:firstLine="0"/>
              <w:jc w:val="left"/>
              <w:rPr>
                <w:szCs w:val="24"/>
              </w:rPr>
            </w:pPr>
            <w:r w:rsidRPr="009D2CC2">
              <w:rPr>
                <w:szCs w:val="24"/>
              </w:rPr>
              <w:t>дистанционно</w:t>
            </w:r>
          </w:p>
        </w:tc>
        <w:tc>
          <w:tcPr>
            <w:tcW w:w="1499" w:type="dxa"/>
            <w:tcBorders>
              <w:top w:val="single" w:sz="4" w:space="0" w:color="auto"/>
              <w:left w:val="single" w:sz="4" w:space="0" w:color="auto"/>
              <w:bottom w:val="single" w:sz="4" w:space="0" w:color="auto"/>
              <w:right w:val="single" w:sz="4" w:space="0" w:color="auto"/>
            </w:tcBorders>
            <w:hideMark/>
          </w:tcPr>
          <w:p w14:paraId="2F6F95E3" w14:textId="77777777" w:rsidR="009D2CC2" w:rsidRPr="009D2CC2" w:rsidRDefault="009D2CC2" w:rsidP="0076486B">
            <w:pPr>
              <w:spacing w:line="240" w:lineRule="auto"/>
              <w:ind w:firstLine="0"/>
              <w:jc w:val="left"/>
              <w:rPr>
                <w:szCs w:val="24"/>
              </w:rPr>
            </w:pPr>
            <w:r w:rsidRPr="009D2CC2">
              <w:rPr>
                <w:szCs w:val="24"/>
              </w:rPr>
              <w:t>2</w:t>
            </w:r>
          </w:p>
        </w:tc>
        <w:tc>
          <w:tcPr>
            <w:tcW w:w="1701" w:type="dxa"/>
            <w:tcBorders>
              <w:top w:val="single" w:sz="4" w:space="0" w:color="auto"/>
              <w:left w:val="single" w:sz="4" w:space="0" w:color="auto"/>
              <w:bottom w:val="single" w:sz="4" w:space="0" w:color="auto"/>
              <w:right w:val="single" w:sz="4" w:space="0" w:color="auto"/>
            </w:tcBorders>
          </w:tcPr>
          <w:p w14:paraId="66D5FE07" w14:textId="77777777" w:rsidR="009D2CC2" w:rsidRPr="009D2CC2" w:rsidRDefault="009D2CC2" w:rsidP="0076486B">
            <w:pPr>
              <w:spacing w:line="240" w:lineRule="auto"/>
              <w:ind w:firstLine="0"/>
              <w:jc w:val="left"/>
              <w:rPr>
                <w:szCs w:val="24"/>
              </w:rPr>
            </w:pPr>
            <w:r w:rsidRPr="009D2CC2">
              <w:rPr>
                <w:szCs w:val="24"/>
              </w:rPr>
              <w:t>диплом 1 степени</w:t>
            </w:r>
          </w:p>
          <w:p w14:paraId="3A7F4735" w14:textId="77777777" w:rsidR="009D2CC2" w:rsidRPr="009D2CC2" w:rsidRDefault="009D2CC2" w:rsidP="0076486B">
            <w:pPr>
              <w:spacing w:line="240" w:lineRule="auto"/>
              <w:ind w:firstLine="0"/>
              <w:jc w:val="left"/>
              <w:rPr>
                <w:szCs w:val="24"/>
              </w:rPr>
            </w:pPr>
          </w:p>
        </w:tc>
      </w:tr>
      <w:tr w:rsidR="009D2CC2" w:rsidRPr="009D2CC2" w14:paraId="3FFCE1EB"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6508D4AD" w14:textId="77777777" w:rsidR="009D2CC2" w:rsidRPr="009D2CC2" w:rsidRDefault="009D2CC2" w:rsidP="0076486B">
            <w:pPr>
              <w:spacing w:line="240" w:lineRule="auto"/>
              <w:ind w:firstLine="0"/>
              <w:jc w:val="left"/>
              <w:rPr>
                <w:szCs w:val="24"/>
              </w:rPr>
            </w:pPr>
            <w:r w:rsidRPr="009D2CC2">
              <w:rPr>
                <w:szCs w:val="24"/>
              </w:rPr>
              <w:t>6 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1ED3D21B" w14:textId="77777777" w:rsidR="009D2CC2" w:rsidRPr="009D2CC2" w:rsidRDefault="009D2CC2" w:rsidP="0076486B">
            <w:pPr>
              <w:spacing w:line="240" w:lineRule="auto"/>
              <w:ind w:firstLine="0"/>
              <w:jc w:val="left"/>
              <w:rPr>
                <w:szCs w:val="24"/>
              </w:rPr>
            </w:pPr>
            <w:r w:rsidRPr="009D2CC2">
              <w:rPr>
                <w:szCs w:val="24"/>
              </w:rPr>
              <w:t>IV международный дистанционный конкурс «Старт»</w:t>
            </w:r>
          </w:p>
        </w:tc>
        <w:tc>
          <w:tcPr>
            <w:tcW w:w="2197" w:type="dxa"/>
            <w:tcBorders>
              <w:top w:val="single" w:sz="4" w:space="0" w:color="auto"/>
              <w:left w:val="single" w:sz="4" w:space="0" w:color="auto"/>
              <w:bottom w:val="single" w:sz="4" w:space="0" w:color="auto"/>
              <w:right w:val="single" w:sz="4" w:space="0" w:color="auto"/>
            </w:tcBorders>
            <w:hideMark/>
          </w:tcPr>
          <w:p w14:paraId="3F3026CE" w14:textId="77777777" w:rsidR="009D2CC2" w:rsidRPr="009D2CC2" w:rsidRDefault="009D2CC2" w:rsidP="0076486B">
            <w:pPr>
              <w:spacing w:line="240" w:lineRule="auto"/>
              <w:ind w:firstLine="0"/>
              <w:jc w:val="left"/>
              <w:rPr>
                <w:szCs w:val="24"/>
                <w:lang w:val="en-US"/>
              </w:rPr>
            </w:pPr>
            <w:proofErr w:type="spellStart"/>
            <w:r w:rsidRPr="009D2CC2">
              <w:rPr>
                <w:szCs w:val="24"/>
                <w:lang w:val="en-US"/>
              </w:rPr>
              <w:t>Konkurs</w:t>
            </w:r>
            <w:proofErr w:type="spellEnd"/>
            <w:r w:rsidRPr="009D2CC2">
              <w:rPr>
                <w:szCs w:val="24"/>
                <w:lang w:val="en-US"/>
              </w:rPr>
              <w:t xml:space="preserve"> start.ru</w:t>
            </w:r>
          </w:p>
        </w:tc>
        <w:tc>
          <w:tcPr>
            <w:tcW w:w="1499" w:type="dxa"/>
            <w:tcBorders>
              <w:top w:val="single" w:sz="4" w:space="0" w:color="auto"/>
              <w:left w:val="single" w:sz="4" w:space="0" w:color="auto"/>
              <w:bottom w:val="single" w:sz="4" w:space="0" w:color="auto"/>
              <w:right w:val="single" w:sz="4" w:space="0" w:color="auto"/>
            </w:tcBorders>
            <w:hideMark/>
          </w:tcPr>
          <w:p w14:paraId="354D943D" w14:textId="77777777" w:rsidR="009D2CC2" w:rsidRPr="009D2CC2" w:rsidRDefault="009D2CC2" w:rsidP="0076486B">
            <w:pPr>
              <w:spacing w:line="240" w:lineRule="auto"/>
              <w:ind w:firstLine="0"/>
              <w:jc w:val="left"/>
              <w:rPr>
                <w:szCs w:val="24"/>
                <w:lang w:val="en-US"/>
              </w:rPr>
            </w:pPr>
            <w:r w:rsidRPr="009D2CC2">
              <w:rPr>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14:paraId="7C3CB51C" w14:textId="77777777" w:rsidR="009D2CC2" w:rsidRPr="009D2CC2" w:rsidRDefault="009D2CC2" w:rsidP="0076486B">
            <w:pPr>
              <w:spacing w:line="240" w:lineRule="auto"/>
              <w:ind w:firstLine="0"/>
              <w:jc w:val="left"/>
              <w:rPr>
                <w:szCs w:val="24"/>
                <w:lang w:val="en-US"/>
              </w:rPr>
            </w:pPr>
            <w:r w:rsidRPr="009D2CC2">
              <w:rPr>
                <w:szCs w:val="24"/>
              </w:rPr>
              <w:t>благодарность</w:t>
            </w:r>
          </w:p>
        </w:tc>
      </w:tr>
      <w:tr w:rsidR="009D2CC2" w:rsidRPr="009D2CC2" w14:paraId="6D0E6E71"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6373B9D4" w14:textId="77777777" w:rsidR="009D2CC2" w:rsidRPr="009D2CC2" w:rsidRDefault="009D2CC2" w:rsidP="0076486B">
            <w:pPr>
              <w:spacing w:line="240" w:lineRule="auto"/>
              <w:ind w:firstLine="0"/>
              <w:jc w:val="left"/>
              <w:rPr>
                <w:szCs w:val="24"/>
              </w:rPr>
            </w:pPr>
            <w:r w:rsidRPr="009D2CC2">
              <w:rPr>
                <w:szCs w:val="24"/>
              </w:rPr>
              <w:t>6 ноября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69ACE277" w14:textId="77777777" w:rsidR="009D2CC2" w:rsidRPr="009D2CC2" w:rsidRDefault="009D2CC2" w:rsidP="0076486B">
            <w:pPr>
              <w:spacing w:line="240" w:lineRule="auto"/>
              <w:ind w:firstLine="0"/>
              <w:jc w:val="left"/>
              <w:rPr>
                <w:szCs w:val="24"/>
              </w:rPr>
            </w:pPr>
            <w:r w:rsidRPr="009D2CC2">
              <w:rPr>
                <w:szCs w:val="24"/>
              </w:rPr>
              <w:t>тестирование по эффективности реализации учебного курса ОРКСЭ</w:t>
            </w:r>
          </w:p>
        </w:tc>
        <w:tc>
          <w:tcPr>
            <w:tcW w:w="2197" w:type="dxa"/>
            <w:tcBorders>
              <w:top w:val="single" w:sz="4" w:space="0" w:color="auto"/>
              <w:left w:val="single" w:sz="4" w:space="0" w:color="auto"/>
              <w:bottom w:val="single" w:sz="4" w:space="0" w:color="auto"/>
              <w:right w:val="single" w:sz="4" w:space="0" w:color="auto"/>
            </w:tcBorders>
            <w:hideMark/>
          </w:tcPr>
          <w:p w14:paraId="2878D103" w14:textId="77777777" w:rsidR="009D2CC2" w:rsidRPr="009D2CC2" w:rsidRDefault="009D2CC2" w:rsidP="0076486B">
            <w:pPr>
              <w:spacing w:line="240" w:lineRule="auto"/>
              <w:ind w:firstLine="0"/>
              <w:jc w:val="left"/>
              <w:rPr>
                <w:szCs w:val="24"/>
              </w:rPr>
            </w:pPr>
            <w:r w:rsidRPr="009D2CC2">
              <w:rPr>
                <w:szCs w:val="24"/>
              </w:rPr>
              <w:t>заочно</w:t>
            </w:r>
          </w:p>
        </w:tc>
        <w:tc>
          <w:tcPr>
            <w:tcW w:w="1499" w:type="dxa"/>
            <w:tcBorders>
              <w:top w:val="single" w:sz="4" w:space="0" w:color="auto"/>
              <w:left w:val="single" w:sz="4" w:space="0" w:color="auto"/>
              <w:bottom w:val="single" w:sz="4" w:space="0" w:color="auto"/>
              <w:right w:val="single" w:sz="4" w:space="0" w:color="auto"/>
            </w:tcBorders>
            <w:hideMark/>
          </w:tcPr>
          <w:p w14:paraId="3DF73B81"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0B28E6B" w14:textId="77777777" w:rsidR="009D2CC2" w:rsidRPr="009D2CC2" w:rsidRDefault="009D2CC2" w:rsidP="0076486B">
            <w:pPr>
              <w:spacing w:line="240" w:lineRule="auto"/>
              <w:ind w:firstLine="0"/>
              <w:jc w:val="left"/>
              <w:rPr>
                <w:szCs w:val="24"/>
              </w:rPr>
            </w:pPr>
            <w:r w:rsidRPr="009D2CC2">
              <w:rPr>
                <w:szCs w:val="24"/>
              </w:rPr>
              <w:t>участник</w:t>
            </w:r>
          </w:p>
        </w:tc>
      </w:tr>
      <w:tr w:rsidR="009D2CC2" w:rsidRPr="009D2CC2" w14:paraId="7B64B439"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5DAFE181" w14:textId="77777777" w:rsidR="009D2CC2" w:rsidRPr="009D2CC2" w:rsidRDefault="009D2CC2" w:rsidP="0076486B">
            <w:pPr>
              <w:spacing w:line="240" w:lineRule="auto"/>
              <w:ind w:firstLine="0"/>
              <w:jc w:val="left"/>
              <w:rPr>
                <w:szCs w:val="24"/>
              </w:rPr>
            </w:pPr>
            <w:r w:rsidRPr="009D2CC2">
              <w:rPr>
                <w:szCs w:val="24"/>
              </w:rPr>
              <w:t>18 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3F6B06D4" w14:textId="77777777" w:rsidR="009D2CC2" w:rsidRPr="009D2CC2" w:rsidRDefault="009D2CC2" w:rsidP="0076486B">
            <w:pPr>
              <w:spacing w:line="240" w:lineRule="auto"/>
              <w:ind w:firstLine="0"/>
              <w:jc w:val="left"/>
              <w:rPr>
                <w:szCs w:val="24"/>
              </w:rPr>
            </w:pPr>
            <w:r w:rsidRPr="009D2CC2">
              <w:rPr>
                <w:szCs w:val="24"/>
              </w:rPr>
              <w:t>Участие в организации Международной профориентационной акции «День ИТ-знаний-2019»</w:t>
            </w:r>
          </w:p>
        </w:tc>
        <w:tc>
          <w:tcPr>
            <w:tcW w:w="2197" w:type="dxa"/>
            <w:tcBorders>
              <w:top w:val="single" w:sz="4" w:space="0" w:color="auto"/>
              <w:left w:val="single" w:sz="4" w:space="0" w:color="auto"/>
              <w:bottom w:val="single" w:sz="4" w:space="0" w:color="auto"/>
              <w:right w:val="single" w:sz="4" w:space="0" w:color="auto"/>
            </w:tcBorders>
            <w:hideMark/>
          </w:tcPr>
          <w:p w14:paraId="07F1BB40" w14:textId="77777777" w:rsidR="009D2CC2" w:rsidRPr="009D2CC2" w:rsidRDefault="009D2CC2" w:rsidP="0076486B">
            <w:pPr>
              <w:spacing w:line="240" w:lineRule="auto"/>
              <w:ind w:firstLine="0"/>
              <w:jc w:val="left"/>
              <w:rPr>
                <w:szCs w:val="24"/>
                <w:lang w:val="en-US"/>
              </w:rPr>
            </w:pPr>
            <w:r w:rsidRPr="009D2CC2">
              <w:rPr>
                <w:szCs w:val="24"/>
                <w:lang w:val="en-US"/>
              </w:rPr>
              <w:t>@Mai.ru Group</w:t>
            </w:r>
          </w:p>
        </w:tc>
        <w:tc>
          <w:tcPr>
            <w:tcW w:w="1499" w:type="dxa"/>
            <w:tcBorders>
              <w:top w:val="single" w:sz="4" w:space="0" w:color="auto"/>
              <w:left w:val="single" w:sz="4" w:space="0" w:color="auto"/>
              <w:bottom w:val="single" w:sz="4" w:space="0" w:color="auto"/>
              <w:right w:val="single" w:sz="4" w:space="0" w:color="auto"/>
            </w:tcBorders>
            <w:hideMark/>
          </w:tcPr>
          <w:p w14:paraId="5FA93D9F" w14:textId="77777777" w:rsidR="009D2CC2" w:rsidRPr="009D2CC2" w:rsidRDefault="009D2CC2" w:rsidP="0076486B">
            <w:pPr>
              <w:spacing w:line="240" w:lineRule="auto"/>
              <w:ind w:firstLine="0"/>
              <w:jc w:val="left"/>
              <w:rPr>
                <w:szCs w:val="24"/>
                <w:lang w:val="en-US"/>
              </w:rPr>
            </w:pPr>
            <w:r w:rsidRPr="009D2CC2">
              <w:rPr>
                <w:szCs w:val="24"/>
                <w:lang w:val="en-US"/>
              </w:rPr>
              <w:t>1</w:t>
            </w:r>
          </w:p>
        </w:tc>
        <w:tc>
          <w:tcPr>
            <w:tcW w:w="1701" w:type="dxa"/>
            <w:tcBorders>
              <w:top w:val="single" w:sz="4" w:space="0" w:color="auto"/>
              <w:left w:val="single" w:sz="4" w:space="0" w:color="auto"/>
              <w:bottom w:val="single" w:sz="4" w:space="0" w:color="auto"/>
              <w:right w:val="single" w:sz="4" w:space="0" w:color="auto"/>
            </w:tcBorders>
            <w:hideMark/>
          </w:tcPr>
          <w:p w14:paraId="7AADDF84" w14:textId="77777777" w:rsidR="009D2CC2" w:rsidRPr="009D2CC2" w:rsidRDefault="009D2CC2" w:rsidP="0076486B">
            <w:pPr>
              <w:spacing w:line="240" w:lineRule="auto"/>
              <w:ind w:firstLine="0"/>
              <w:jc w:val="left"/>
              <w:rPr>
                <w:szCs w:val="24"/>
              </w:rPr>
            </w:pPr>
            <w:r w:rsidRPr="009D2CC2">
              <w:rPr>
                <w:szCs w:val="24"/>
              </w:rPr>
              <w:t>участник</w:t>
            </w:r>
          </w:p>
        </w:tc>
      </w:tr>
      <w:tr w:rsidR="009D2CC2" w:rsidRPr="009D2CC2" w14:paraId="39BCCA2A"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6162F6DA" w14:textId="77777777" w:rsidR="009D2CC2" w:rsidRPr="009D2CC2" w:rsidRDefault="009D2CC2" w:rsidP="0076486B">
            <w:pPr>
              <w:spacing w:line="240" w:lineRule="auto"/>
              <w:ind w:firstLine="0"/>
              <w:jc w:val="left"/>
              <w:rPr>
                <w:szCs w:val="24"/>
              </w:rPr>
            </w:pPr>
            <w:r w:rsidRPr="009D2CC2">
              <w:rPr>
                <w:szCs w:val="24"/>
              </w:rPr>
              <w:t>18 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2CA4E4AF" w14:textId="77777777" w:rsidR="009D2CC2" w:rsidRPr="009D2CC2" w:rsidRDefault="009D2CC2" w:rsidP="0076486B">
            <w:pPr>
              <w:spacing w:line="240" w:lineRule="auto"/>
              <w:ind w:firstLine="0"/>
              <w:jc w:val="left"/>
              <w:rPr>
                <w:szCs w:val="24"/>
              </w:rPr>
            </w:pPr>
            <w:r w:rsidRPr="009D2CC2">
              <w:rPr>
                <w:szCs w:val="24"/>
              </w:rPr>
              <w:t>IV Международный дистанционный конкурс «Старт»</w:t>
            </w:r>
          </w:p>
        </w:tc>
        <w:tc>
          <w:tcPr>
            <w:tcW w:w="2197" w:type="dxa"/>
            <w:tcBorders>
              <w:top w:val="single" w:sz="4" w:space="0" w:color="auto"/>
              <w:left w:val="single" w:sz="4" w:space="0" w:color="auto"/>
              <w:bottom w:val="single" w:sz="4" w:space="0" w:color="auto"/>
              <w:right w:val="single" w:sz="4" w:space="0" w:color="auto"/>
            </w:tcBorders>
            <w:hideMark/>
          </w:tcPr>
          <w:p w14:paraId="4CE5DF19" w14:textId="77777777" w:rsidR="009D2CC2" w:rsidRPr="009D2CC2" w:rsidRDefault="009D2CC2" w:rsidP="0076486B">
            <w:pPr>
              <w:spacing w:line="240" w:lineRule="auto"/>
              <w:ind w:firstLine="0"/>
              <w:jc w:val="left"/>
              <w:rPr>
                <w:szCs w:val="24"/>
              </w:rPr>
            </w:pPr>
            <w:proofErr w:type="spellStart"/>
            <w:r w:rsidRPr="009D2CC2">
              <w:rPr>
                <w:szCs w:val="24"/>
                <w:lang w:val="en-US"/>
              </w:rPr>
              <w:t>Konkurs</w:t>
            </w:r>
            <w:proofErr w:type="spellEnd"/>
            <w:r w:rsidRPr="009D2CC2">
              <w:rPr>
                <w:szCs w:val="24"/>
                <w:lang w:val="en-US"/>
              </w:rPr>
              <w:t xml:space="preserve"> start.ru</w:t>
            </w:r>
          </w:p>
        </w:tc>
        <w:tc>
          <w:tcPr>
            <w:tcW w:w="1499" w:type="dxa"/>
            <w:tcBorders>
              <w:top w:val="single" w:sz="4" w:space="0" w:color="auto"/>
              <w:left w:val="single" w:sz="4" w:space="0" w:color="auto"/>
              <w:bottom w:val="single" w:sz="4" w:space="0" w:color="auto"/>
              <w:right w:val="single" w:sz="4" w:space="0" w:color="auto"/>
            </w:tcBorders>
            <w:hideMark/>
          </w:tcPr>
          <w:p w14:paraId="29AC8D89"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BBE973C" w14:textId="77777777" w:rsidR="009D2CC2" w:rsidRPr="009D2CC2" w:rsidRDefault="009D2CC2" w:rsidP="0076486B">
            <w:pPr>
              <w:spacing w:line="240" w:lineRule="auto"/>
              <w:ind w:firstLine="0"/>
              <w:jc w:val="left"/>
              <w:rPr>
                <w:szCs w:val="24"/>
              </w:rPr>
            </w:pPr>
            <w:r w:rsidRPr="009D2CC2">
              <w:rPr>
                <w:szCs w:val="24"/>
              </w:rPr>
              <w:t>победитель</w:t>
            </w:r>
          </w:p>
        </w:tc>
      </w:tr>
      <w:tr w:rsidR="009D2CC2" w:rsidRPr="009D2CC2" w14:paraId="4A879AAA"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AA48048" w14:textId="77777777" w:rsidR="009D2CC2" w:rsidRPr="009D2CC2" w:rsidRDefault="009D2CC2" w:rsidP="0076486B">
            <w:pPr>
              <w:spacing w:line="240" w:lineRule="auto"/>
              <w:ind w:firstLine="0"/>
              <w:jc w:val="left"/>
              <w:rPr>
                <w:szCs w:val="24"/>
              </w:rPr>
            </w:pPr>
            <w:r w:rsidRPr="009D2CC2">
              <w:rPr>
                <w:szCs w:val="24"/>
              </w:rPr>
              <w:t>18 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33DA0786" w14:textId="77777777" w:rsidR="009D2CC2" w:rsidRPr="009D2CC2" w:rsidRDefault="009D2CC2" w:rsidP="0076486B">
            <w:pPr>
              <w:spacing w:line="240" w:lineRule="auto"/>
              <w:ind w:firstLine="0"/>
              <w:jc w:val="left"/>
              <w:rPr>
                <w:szCs w:val="24"/>
              </w:rPr>
            </w:pPr>
            <w:r w:rsidRPr="009D2CC2">
              <w:rPr>
                <w:szCs w:val="24"/>
              </w:rPr>
              <w:t>Всероссийская акция «Урок цифры». Участие в уроке «Большие данные»</w:t>
            </w:r>
          </w:p>
        </w:tc>
        <w:tc>
          <w:tcPr>
            <w:tcW w:w="2197" w:type="dxa"/>
            <w:tcBorders>
              <w:top w:val="single" w:sz="4" w:space="0" w:color="auto"/>
              <w:left w:val="single" w:sz="4" w:space="0" w:color="auto"/>
              <w:bottom w:val="single" w:sz="4" w:space="0" w:color="auto"/>
              <w:right w:val="single" w:sz="4" w:space="0" w:color="auto"/>
            </w:tcBorders>
            <w:hideMark/>
          </w:tcPr>
          <w:p w14:paraId="4E5F7074" w14:textId="77777777" w:rsidR="009D2CC2" w:rsidRPr="009D2CC2" w:rsidRDefault="009D2CC2" w:rsidP="0076486B">
            <w:pPr>
              <w:spacing w:line="240" w:lineRule="auto"/>
              <w:ind w:firstLine="0"/>
              <w:jc w:val="left"/>
              <w:rPr>
                <w:szCs w:val="24"/>
                <w:lang w:val="en-US"/>
              </w:rPr>
            </w:pPr>
            <w:r w:rsidRPr="009D2CC2">
              <w:rPr>
                <w:szCs w:val="24"/>
                <w:lang w:val="en-US"/>
              </w:rPr>
              <w:t>@Mai.ru Group</w:t>
            </w:r>
          </w:p>
        </w:tc>
        <w:tc>
          <w:tcPr>
            <w:tcW w:w="1499" w:type="dxa"/>
            <w:tcBorders>
              <w:top w:val="single" w:sz="4" w:space="0" w:color="auto"/>
              <w:left w:val="single" w:sz="4" w:space="0" w:color="auto"/>
              <w:bottom w:val="single" w:sz="4" w:space="0" w:color="auto"/>
              <w:right w:val="single" w:sz="4" w:space="0" w:color="auto"/>
            </w:tcBorders>
            <w:hideMark/>
          </w:tcPr>
          <w:p w14:paraId="3E69E4A3" w14:textId="77777777" w:rsidR="009D2CC2" w:rsidRPr="009D2CC2" w:rsidRDefault="009D2CC2" w:rsidP="0076486B">
            <w:pPr>
              <w:spacing w:line="240" w:lineRule="auto"/>
              <w:ind w:firstLine="0"/>
              <w:jc w:val="left"/>
              <w:rPr>
                <w:szCs w:val="24"/>
              </w:rPr>
            </w:pPr>
            <w:r w:rsidRPr="009D2CC2">
              <w:rPr>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7F751A87" w14:textId="77777777" w:rsidR="009D2CC2" w:rsidRPr="009D2CC2" w:rsidRDefault="009D2CC2" w:rsidP="0076486B">
            <w:pPr>
              <w:spacing w:line="240" w:lineRule="auto"/>
              <w:ind w:firstLine="0"/>
              <w:jc w:val="left"/>
              <w:rPr>
                <w:szCs w:val="24"/>
              </w:rPr>
            </w:pPr>
            <w:r w:rsidRPr="009D2CC2">
              <w:rPr>
                <w:szCs w:val="24"/>
              </w:rPr>
              <w:t>Сертификат участника</w:t>
            </w:r>
          </w:p>
        </w:tc>
      </w:tr>
      <w:tr w:rsidR="009D2CC2" w:rsidRPr="009D2CC2" w14:paraId="71DD3FFF"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4F453BB5" w14:textId="77777777" w:rsidR="009D2CC2" w:rsidRPr="009D2CC2" w:rsidRDefault="009D2CC2" w:rsidP="0076486B">
            <w:pPr>
              <w:spacing w:line="240" w:lineRule="auto"/>
              <w:ind w:firstLine="0"/>
              <w:jc w:val="left"/>
              <w:rPr>
                <w:szCs w:val="24"/>
                <w:lang w:val="en-US"/>
              </w:rPr>
            </w:pPr>
            <w:r w:rsidRPr="009D2CC2">
              <w:rPr>
                <w:szCs w:val="24"/>
                <w:lang w:val="en-US"/>
              </w:rPr>
              <w:t xml:space="preserve">23 </w:t>
            </w:r>
            <w:r w:rsidRPr="009D2CC2">
              <w:rPr>
                <w:szCs w:val="24"/>
              </w:rPr>
              <w:t>октября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2E106154" w14:textId="77777777" w:rsidR="009D2CC2" w:rsidRPr="009D2CC2" w:rsidRDefault="009D2CC2" w:rsidP="0076486B">
            <w:pPr>
              <w:spacing w:line="240" w:lineRule="auto"/>
              <w:ind w:firstLine="0"/>
              <w:jc w:val="left"/>
              <w:rPr>
                <w:szCs w:val="24"/>
              </w:rPr>
            </w:pPr>
            <w:r w:rsidRPr="009D2CC2">
              <w:rPr>
                <w:szCs w:val="24"/>
              </w:rPr>
              <w:t>Областная стажировка «Достижение личностных результатов чрез интеграцию урочной и внеурочной деятельности»</w:t>
            </w:r>
          </w:p>
        </w:tc>
        <w:tc>
          <w:tcPr>
            <w:tcW w:w="2197" w:type="dxa"/>
            <w:tcBorders>
              <w:top w:val="single" w:sz="4" w:space="0" w:color="auto"/>
              <w:left w:val="single" w:sz="4" w:space="0" w:color="auto"/>
              <w:bottom w:val="single" w:sz="4" w:space="0" w:color="auto"/>
              <w:right w:val="single" w:sz="4" w:space="0" w:color="auto"/>
            </w:tcBorders>
            <w:hideMark/>
          </w:tcPr>
          <w:p w14:paraId="45728D6F" w14:textId="31C3701C" w:rsidR="009D2CC2" w:rsidRPr="009D2CC2" w:rsidRDefault="009A161A" w:rsidP="0076486B">
            <w:pPr>
              <w:spacing w:line="240" w:lineRule="auto"/>
              <w:ind w:firstLine="0"/>
              <w:jc w:val="left"/>
              <w:rPr>
                <w:szCs w:val="24"/>
              </w:rPr>
            </w:pPr>
            <w:r>
              <w:rPr>
                <w:szCs w:val="24"/>
              </w:rPr>
              <w:t>г</w:t>
            </w:r>
            <w:r w:rsidR="009D2CC2" w:rsidRPr="009D2CC2">
              <w:rPr>
                <w:szCs w:val="24"/>
              </w:rPr>
              <w:t>.</w:t>
            </w:r>
            <w:r>
              <w:rPr>
                <w:szCs w:val="24"/>
              </w:rPr>
              <w:t xml:space="preserve"> </w:t>
            </w:r>
            <w:r w:rsidR="009D2CC2" w:rsidRPr="009D2CC2">
              <w:rPr>
                <w:szCs w:val="24"/>
              </w:rPr>
              <w:t>Кинешма МБОУ Гимназия им. Островского</w:t>
            </w:r>
          </w:p>
        </w:tc>
        <w:tc>
          <w:tcPr>
            <w:tcW w:w="1499" w:type="dxa"/>
            <w:tcBorders>
              <w:top w:val="single" w:sz="4" w:space="0" w:color="auto"/>
              <w:left w:val="single" w:sz="4" w:space="0" w:color="auto"/>
              <w:bottom w:val="single" w:sz="4" w:space="0" w:color="auto"/>
              <w:right w:val="single" w:sz="4" w:space="0" w:color="auto"/>
            </w:tcBorders>
            <w:hideMark/>
          </w:tcPr>
          <w:p w14:paraId="56A8C4D2" w14:textId="77777777" w:rsidR="009D2CC2" w:rsidRPr="009D2CC2" w:rsidRDefault="009D2CC2" w:rsidP="0076486B">
            <w:pPr>
              <w:spacing w:line="240" w:lineRule="auto"/>
              <w:ind w:firstLine="0"/>
              <w:jc w:val="left"/>
              <w:rPr>
                <w:szCs w:val="24"/>
              </w:rPr>
            </w:pPr>
            <w:r w:rsidRPr="009D2CC2">
              <w:rPr>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2393A2E7" w14:textId="77777777" w:rsidR="009D2CC2" w:rsidRPr="009D2CC2" w:rsidRDefault="009D2CC2" w:rsidP="0076486B">
            <w:pPr>
              <w:spacing w:line="240" w:lineRule="auto"/>
              <w:ind w:firstLine="0"/>
              <w:jc w:val="left"/>
              <w:rPr>
                <w:szCs w:val="24"/>
              </w:rPr>
            </w:pPr>
            <w:r w:rsidRPr="009D2CC2">
              <w:rPr>
                <w:szCs w:val="24"/>
              </w:rPr>
              <w:t>участие</w:t>
            </w:r>
          </w:p>
        </w:tc>
      </w:tr>
      <w:tr w:rsidR="009D2CC2" w:rsidRPr="009D2CC2" w14:paraId="431296F4"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4FED0FCC" w14:textId="77777777" w:rsidR="009D2CC2" w:rsidRPr="009D2CC2" w:rsidRDefault="009D2CC2" w:rsidP="0076486B">
            <w:pPr>
              <w:spacing w:line="240" w:lineRule="auto"/>
              <w:ind w:firstLine="0"/>
              <w:jc w:val="left"/>
              <w:rPr>
                <w:szCs w:val="24"/>
              </w:rPr>
            </w:pPr>
            <w:r w:rsidRPr="009D2CC2">
              <w:rPr>
                <w:szCs w:val="24"/>
              </w:rPr>
              <w:t>октябрь 2019</w:t>
            </w:r>
          </w:p>
        </w:tc>
        <w:tc>
          <w:tcPr>
            <w:tcW w:w="2878" w:type="dxa"/>
            <w:tcBorders>
              <w:top w:val="single" w:sz="4" w:space="0" w:color="auto"/>
              <w:left w:val="single" w:sz="4" w:space="0" w:color="auto"/>
              <w:bottom w:val="single" w:sz="4" w:space="0" w:color="auto"/>
              <w:right w:val="single" w:sz="4" w:space="0" w:color="auto"/>
            </w:tcBorders>
            <w:hideMark/>
          </w:tcPr>
          <w:p w14:paraId="5483F02E" w14:textId="77777777" w:rsidR="009D2CC2" w:rsidRPr="009D2CC2" w:rsidRDefault="009D2CC2" w:rsidP="0076486B">
            <w:pPr>
              <w:spacing w:line="240" w:lineRule="auto"/>
              <w:ind w:firstLine="0"/>
              <w:jc w:val="left"/>
              <w:rPr>
                <w:szCs w:val="24"/>
              </w:rPr>
            </w:pPr>
            <w:r w:rsidRPr="009D2CC2">
              <w:rPr>
                <w:szCs w:val="24"/>
              </w:rPr>
              <w:t xml:space="preserve">Областной конкурс на лучшее экологической оформление территорий, прилегающих к мемориалам и воинским захоронениям «Чтобы помнили…» </w:t>
            </w:r>
          </w:p>
        </w:tc>
        <w:tc>
          <w:tcPr>
            <w:tcW w:w="2197" w:type="dxa"/>
            <w:tcBorders>
              <w:top w:val="single" w:sz="4" w:space="0" w:color="auto"/>
              <w:left w:val="single" w:sz="4" w:space="0" w:color="auto"/>
              <w:bottom w:val="single" w:sz="4" w:space="0" w:color="auto"/>
              <w:right w:val="single" w:sz="4" w:space="0" w:color="auto"/>
            </w:tcBorders>
          </w:tcPr>
          <w:p w14:paraId="64A20434" w14:textId="77777777" w:rsidR="009D2CC2" w:rsidRPr="009D2CC2" w:rsidRDefault="009D2CC2" w:rsidP="0076486B">
            <w:pPr>
              <w:spacing w:line="240" w:lineRule="auto"/>
              <w:ind w:firstLine="0"/>
              <w:jc w:val="left"/>
              <w:rPr>
                <w:szCs w:val="24"/>
              </w:rPr>
            </w:pPr>
          </w:p>
        </w:tc>
        <w:tc>
          <w:tcPr>
            <w:tcW w:w="1499" w:type="dxa"/>
            <w:tcBorders>
              <w:top w:val="single" w:sz="4" w:space="0" w:color="auto"/>
              <w:left w:val="single" w:sz="4" w:space="0" w:color="auto"/>
              <w:bottom w:val="single" w:sz="4" w:space="0" w:color="auto"/>
              <w:right w:val="single" w:sz="4" w:space="0" w:color="auto"/>
            </w:tcBorders>
            <w:hideMark/>
          </w:tcPr>
          <w:p w14:paraId="36882385" w14:textId="77777777" w:rsidR="009D2CC2" w:rsidRPr="009D2CC2" w:rsidRDefault="009D2CC2" w:rsidP="0076486B">
            <w:pPr>
              <w:spacing w:line="240" w:lineRule="auto"/>
              <w:ind w:firstLine="0"/>
              <w:jc w:val="left"/>
              <w:rPr>
                <w:szCs w:val="24"/>
              </w:rPr>
            </w:pPr>
            <w:r w:rsidRPr="009D2CC2">
              <w:rPr>
                <w:szCs w:val="24"/>
              </w:rPr>
              <w:t>9</w:t>
            </w:r>
          </w:p>
        </w:tc>
        <w:tc>
          <w:tcPr>
            <w:tcW w:w="1701" w:type="dxa"/>
            <w:tcBorders>
              <w:top w:val="single" w:sz="4" w:space="0" w:color="auto"/>
              <w:left w:val="single" w:sz="4" w:space="0" w:color="auto"/>
              <w:bottom w:val="single" w:sz="4" w:space="0" w:color="auto"/>
              <w:right w:val="single" w:sz="4" w:space="0" w:color="auto"/>
            </w:tcBorders>
            <w:hideMark/>
          </w:tcPr>
          <w:p w14:paraId="1FC77CFC" w14:textId="77777777" w:rsidR="009D2CC2" w:rsidRPr="009D2CC2" w:rsidRDefault="009D2CC2" w:rsidP="0076486B">
            <w:pPr>
              <w:spacing w:line="240" w:lineRule="auto"/>
              <w:ind w:firstLine="0"/>
              <w:jc w:val="left"/>
              <w:rPr>
                <w:szCs w:val="24"/>
              </w:rPr>
            </w:pPr>
            <w:r w:rsidRPr="009D2CC2">
              <w:rPr>
                <w:szCs w:val="24"/>
              </w:rPr>
              <w:t>диплом за участие</w:t>
            </w:r>
          </w:p>
        </w:tc>
      </w:tr>
      <w:tr w:rsidR="009D2CC2" w:rsidRPr="009D2CC2" w14:paraId="00C45CEC"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3B35EC74" w14:textId="77777777" w:rsidR="009D2CC2" w:rsidRPr="009D2CC2" w:rsidRDefault="009D2CC2" w:rsidP="0076486B">
            <w:pPr>
              <w:spacing w:line="240" w:lineRule="auto"/>
              <w:ind w:firstLine="0"/>
              <w:jc w:val="left"/>
              <w:rPr>
                <w:szCs w:val="24"/>
              </w:rPr>
            </w:pPr>
            <w:r w:rsidRPr="009D2CC2">
              <w:rPr>
                <w:szCs w:val="24"/>
              </w:rPr>
              <w:t>октябрь 2019</w:t>
            </w:r>
          </w:p>
        </w:tc>
        <w:tc>
          <w:tcPr>
            <w:tcW w:w="2878" w:type="dxa"/>
            <w:tcBorders>
              <w:top w:val="single" w:sz="4" w:space="0" w:color="auto"/>
              <w:left w:val="single" w:sz="4" w:space="0" w:color="auto"/>
              <w:bottom w:val="single" w:sz="4" w:space="0" w:color="auto"/>
              <w:right w:val="single" w:sz="4" w:space="0" w:color="auto"/>
            </w:tcBorders>
            <w:hideMark/>
          </w:tcPr>
          <w:p w14:paraId="1EBCE181" w14:textId="77777777" w:rsidR="009D2CC2" w:rsidRPr="009D2CC2" w:rsidRDefault="009D2CC2" w:rsidP="0076486B">
            <w:pPr>
              <w:spacing w:line="240" w:lineRule="auto"/>
              <w:ind w:firstLine="0"/>
              <w:jc w:val="left"/>
              <w:rPr>
                <w:szCs w:val="24"/>
              </w:rPr>
            </w:pPr>
            <w:r w:rsidRPr="009D2CC2">
              <w:rPr>
                <w:szCs w:val="24"/>
              </w:rPr>
              <w:t>«Всероссийский конкурс на лучшее учебное пособие»</w:t>
            </w:r>
          </w:p>
        </w:tc>
        <w:tc>
          <w:tcPr>
            <w:tcW w:w="2197" w:type="dxa"/>
            <w:tcBorders>
              <w:top w:val="single" w:sz="4" w:space="0" w:color="auto"/>
              <w:left w:val="single" w:sz="4" w:space="0" w:color="auto"/>
              <w:bottom w:val="single" w:sz="4" w:space="0" w:color="auto"/>
              <w:right w:val="single" w:sz="4" w:space="0" w:color="auto"/>
            </w:tcBorders>
            <w:hideMark/>
          </w:tcPr>
          <w:p w14:paraId="4F23D0A7" w14:textId="77777777" w:rsidR="009D2CC2" w:rsidRPr="009D2CC2" w:rsidRDefault="009D2CC2" w:rsidP="0076486B">
            <w:pPr>
              <w:spacing w:line="240" w:lineRule="auto"/>
              <w:ind w:firstLine="0"/>
              <w:jc w:val="left"/>
              <w:rPr>
                <w:szCs w:val="24"/>
              </w:rPr>
            </w:pPr>
            <w:r w:rsidRPr="009D2CC2">
              <w:rPr>
                <w:szCs w:val="24"/>
              </w:rPr>
              <w:t>дистанционно</w:t>
            </w:r>
          </w:p>
        </w:tc>
        <w:tc>
          <w:tcPr>
            <w:tcW w:w="1499" w:type="dxa"/>
            <w:tcBorders>
              <w:top w:val="single" w:sz="4" w:space="0" w:color="auto"/>
              <w:left w:val="single" w:sz="4" w:space="0" w:color="auto"/>
              <w:bottom w:val="single" w:sz="4" w:space="0" w:color="auto"/>
              <w:right w:val="single" w:sz="4" w:space="0" w:color="auto"/>
            </w:tcBorders>
            <w:hideMark/>
          </w:tcPr>
          <w:p w14:paraId="2C0878C0"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5C0D2EAC" w14:textId="77777777" w:rsidR="009D2CC2" w:rsidRPr="009D2CC2" w:rsidRDefault="009D2CC2" w:rsidP="0076486B">
            <w:pPr>
              <w:spacing w:line="240" w:lineRule="auto"/>
              <w:ind w:firstLine="0"/>
              <w:jc w:val="left"/>
              <w:rPr>
                <w:szCs w:val="24"/>
              </w:rPr>
            </w:pPr>
            <w:r w:rsidRPr="009D2CC2">
              <w:rPr>
                <w:szCs w:val="24"/>
              </w:rPr>
              <w:t>лауреат</w:t>
            </w:r>
          </w:p>
        </w:tc>
      </w:tr>
      <w:tr w:rsidR="009D2CC2" w:rsidRPr="009D2CC2" w14:paraId="1482D620"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082D7472" w14:textId="77777777" w:rsidR="009D2CC2" w:rsidRPr="009D2CC2" w:rsidRDefault="009D2CC2" w:rsidP="0076486B">
            <w:pPr>
              <w:spacing w:line="240" w:lineRule="auto"/>
              <w:ind w:firstLine="0"/>
              <w:jc w:val="left"/>
              <w:rPr>
                <w:szCs w:val="24"/>
              </w:rPr>
            </w:pPr>
            <w:r w:rsidRPr="009D2CC2">
              <w:rPr>
                <w:szCs w:val="24"/>
              </w:rPr>
              <w:t>октябрь - декабрь 2019 г.</w:t>
            </w:r>
          </w:p>
        </w:tc>
        <w:tc>
          <w:tcPr>
            <w:tcW w:w="2878" w:type="dxa"/>
            <w:tcBorders>
              <w:top w:val="single" w:sz="4" w:space="0" w:color="auto"/>
              <w:left w:val="single" w:sz="4" w:space="0" w:color="auto"/>
              <w:bottom w:val="single" w:sz="4" w:space="0" w:color="auto"/>
              <w:right w:val="single" w:sz="4" w:space="0" w:color="auto"/>
            </w:tcBorders>
            <w:hideMark/>
          </w:tcPr>
          <w:p w14:paraId="52D9016C" w14:textId="77777777" w:rsidR="009D2CC2" w:rsidRPr="009D2CC2" w:rsidRDefault="009D2CC2" w:rsidP="0076486B">
            <w:pPr>
              <w:spacing w:line="240" w:lineRule="auto"/>
              <w:ind w:firstLine="0"/>
              <w:jc w:val="left"/>
              <w:rPr>
                <w:szCs w:val="24"/>
              </w:rPr>
            </w:pPr>
            <w:r w:rsidRPr="009D2CC2">
              <w:rPr>
                <w:szCs w:val="24"/>
              </w:rPr>
              <w:t>Межрегиональный конкурс видеоклипов "С любовью о селе, школе, людях..."</w:t>
            </w:r>
          </w:p>
        </w:tc>
        <w:tc>
          <w:tcPr>
            <w:tcW w:w="2197" w:type="dxa"/>
            <w:tcBorders>
              <w:top w:val="single" w:sz="4" w:space="0" w:color="auto"/>
              <w:left w:val="single" w:sz="4" w:space="0" w:color="auto"/>
              <w:bottom w:val="single" w:sz="4" w:space="0" w:color="auto"/>
              <w:right w:val="single" w:sz="4" w:space="0" w:color="auto"/>
            </w:tcBorders>
            <w:hideMark/>
          </w:tcPr>
          <w:p w14:paraId="6A186090" w14:textId="77777777" w:rsidR="009D2CC2" w:rsidRPr="009D2CC2" w:rsidRDefault="009D2CC2" w:rsidP="0076486B">
            <w:pPr>
              <w:spacing w:line="240" w:lineRule="auto"/>
              <w:ind w:firstLine="0"/>
              <w:jc w:val="left"/>
              <w:rPr>
                <w:szCs w:val="24"/>
              </w:rPr>
            </w:pPr>
            <w:r w:rsidRPr="009D2CC2">
              <w:rPr>
                <w:szCs w:val="24"/>
              </w:rPr>
              <w:t>ОГАУ ДПО "Институт развития образования Ивановской области"</w:t>
            </w:r>
          </w:p>
        </w:tc>
        <w:tc>
          <w:tcPr>
            <w:tcW w:w="1499" w:type="dxa"/>
            <w:tcBorders>
              <w:top w:val="single" w:sz="4" w:space="0" w:color="auto"/>
              <w:left w:val="single" w:sz="4" w:space="0" w:color="auto"/>
              <w:bottom w:val="single" w:sz="4" w:space="0" w:color="auto"/>
              <w:right w:val="single" w:sz="4" w:space="0" w:color="auto"/>
            </w:tcBorders>
            <w:hideMark/>
          </w:tcPr>
          <w:p w14:paraId="443D720B"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44CE1E6" w14:textId="77777777" w:rsidR="009D2CC2" w:rsidRPr="009D2CC2" w:rsidRDefault="009D2CC2" w:rsidP="0076486B">
            <w:pPr>
              <w:spacing w:line="240" w:lineRule="auto"/>
              <w:ind w:firstLine="0"/>
              <w:jc w:val="left"/>
              <w:rPr>
                <w:szCs w:val="24"/>
              </w:rPr>
            </w:pPr>
            <w:r w:rsidRPr="009D2CC2">
              <w:rPr>
                <w:szCs w:val="24"/>
              </w:rPr>
              <w:t>Сертификат</w:t>
            </w:r>
          </w:p>
        </w:tc>
      </w:tr>
      <w:tr w:rsidR="009D2CC2" w:rsidRPr="009D2CC2" w14:paraId="13836C85"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7A5D4B7C" w14:textId="77777777" w:rsidR="009D2CC2" w:rsidRPr="009D2CC2" w:rsidRDefault="009D2CC2" w:rsidP="0076486B">
            <w:pPr>
              <w:spacing w:line="240" w:lineRule="auto"/>
              <w:ind w:firstLine="0"/>
              <w:jc w:val="left"/>
              <w:rPr>
                <w:szCs w:val="24"/>
              </w:rPr>
            </w:pPr>
            <w:r w:rsidRPr="009D2CC2">
              <w:rPr>
                <w:szCs w:val="24"/>
              </w:rPr>
              <w:lastRenderedPageBreak/>
              <w:t>Ноябрь-декабрь 2019</w:t>
            </w:r>
          </w:p>
        </w:tc>
        <w:tc>
          <w:tcPr>
            <w:tcW w:w="2878" w:type="dxa"/>
            <w:tcBorders>
              <w:top w:val="single" w:sz="4" w:space="0" w:color="auto"/>
              <w:left w:val="single" w:sz="4" w:space="0" w:color="auto"/>
              <w:bottom w:val="single" w:sz="4" w:space="0" w:color="auto"/>
              <w:right w:val="single" w:sz="4" w:space="0" w:color="auto"/>
            </w:tcBorders>
            <w:hideMark/>
          </w:tcPr>
          <w:p w14:paraId="6825C749" w14:textId="77777777" w:rsidR="009D2CC2" w:rsidRPr="009D2CC2" w:rsidRDefault="009D2CC2" w:rsidP="0076486B">
            <w:pPr>
              <w:spacing w:line="240" w:lineRule="auto"/>
              <w:ind w:firstLine="0"/>
              <w:jc w:val="left"/>
              <w:rPr>
                <w:szCs w:val="24"/>
              </w:rPr>
            </w:pPr>
            <w:r w:rsidRPr="009D2CC2">
              <w:rPr>
                <w:szCs w:val="24"/>
              </w:rPr>
              <w:t>Всероссийский конкурс «Города для детей»</w:t>
            </w:r>
          </w:p>
        </w:tc>
        <w:tc>
          <w:tcPr>
            <w:tcW w:w="2197" w:type="dxa"/>
            <w:tcBorders>
              <w:top w:val="single" w:sz="4" w:space="0" w:color="auto"/>
              <w:left w:val="single" w:sz="4" w:space="0" w:color="auto"/>
              <w:bottom w:val="single" w:sz="4" w:space="0" w:color="auto"/>
              <w:right w:val="single" w:sz="4" w:space="0" w:color="auto"/>
            </w:tcBorders>
            <w:hideMark/>
          </w:tcPr>
          <w:p w14:paraId="0C5B2373" w14:textId="77777777" w:rsidR="009D2CC2" w:rsidRPr="009D2CC2" w:rsidRDefault="009D2CC2" w:rsidP="0076486B">
            <w:pPr>
              <w:spacing w:line="240" w:lineRule="auto"/>
              <w:ind w:firstLine="0"/>
              <w:jc w:val="left"/>
              <w:rPr>
                <w:szCs w:val="24"/>
              </w:rPr>
            </w:pPr>
            <w:r w:rsidRPr="009D2CC2">
              <w:rPr>
                <w:szCs w:val="24"/>
              </w:rPr>
              <w:t>Москва</w:t>
            </w:r>
          </w:p>
        </w:tc>
        <w:tc>
          <w:tcPr>
            <w:tcW w:w="1499" w:type="dxa"/>
            <w:tcBorders>
              <w:top w:val="single" w:sz="4" w:space="0" w:color="auto"/>
              <w:left w:val="single" w:sz="4" w:space="0" w:color="auto"/>
              <w:bottom w:val="single" w:sz="4" w:space="0" w:color="auto"/>
              <w:right w:val="single" w:sz="4" w:space="0" w:color="auto"/>
            </w:tcBorders>
            <w:hideMark/>
          </w:tcPr>
          <w:p w14:paraId="1F6BA3C8" w14:textId="77777777" w:rsidR="009D2CC2" w:rsidRPr="009D2CC2" w:rsidRDefault="009D2CC2" w:rsidP="0076486B">
            <w:pPr>
              <w:spacing w:line="240" w:lineRule="auto"/>
              <w:ind w:firstLine="0"/>
              <w:jc w:val="left"/>
              <w:rPr>
                <w:szCs w:val="24"/>
              </w:rPr>
            </w:pPr>
            <w:r w:rsidRPr="009D2CC2">
              <w:rPr>
                <w:szCs w:val="24"/>
              </w:rPr>
              <w:t>8</w:t>
            </w:r>
          </w:p>
        </w:tc>
        <w:tc>
          <w:tcPr>
            <w:tcW w:w="1701" w:type="dxa"/>
            <w:tcBorders>
              <w:top w:val="single" w:sz="4" w:space="0" w:color="auto"/>
              <w:left w:val="single" w:sz="4" w:space="0" w:color="auto"/>
              <w:bottom w:val="single" w:sz="4" w:space="0" w:color="auto"/>
              <w:right w:val="single" w:sz="4" w:space="0" w:color="auto"/>
            </w:tcBorders>
            <w:hideMark/>
          </w:tcPr>
          <w:p w14:paraId="7F77018D" w14:textId="77777777" w:rsidR="009D2CC2" w:rsidRPr="009D2CC2" w:rsidRDefault="009D2CC2" w:rsidP="0076486B">
            <w:pPr>
              <w:spacing w:line="240" w:lineRule="auto"/>
              <w:ind w:firstLine="0"/>
              <w:jc w:val="left"/>
              <w:rPr>
                <w:szCs w:val="24"/>
              </w:rPr>
            </w:pPr>
            <w:r w:rsidRPr="009D2CC2">
              <w:rPr>
                <w:szCs w:val="24"/>
              </w:rPr>
              <w:t>1 место</w:t>
            </w:r>
          </w:p>
        </w:tc>
      </w:tr>
      <w:tr w:rsidR="009D2CC2" w:rsidRPr="009D2CC2" w14:paraId="0CA48BFB"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33E6EC2E" w14:textId="77777777" w:rsidR="009D2CC2" w:rsidRPr="009D2CC2" w:rsidRDefault="009D2CC2" w:rsidP="0076486B">
            <w:pPr>
              <w:spacing w:line="240" w:lineRule="auto"/>
              <w:ind w:firstLine="0"/>
              <w:jc w:val="left"/>
              <w:rPr>
                <w:szCs w:val="24"/>
              </w:rPr>
            </w:pPr>
            <w:r w:rsidRPr="009D2CC2">
              <w:rPr>
                <w:szCs w:val="24"/>
              </w:rPr>
              <w:t>2-5 декабря 2019 года</w:t>
            </w:r>
          </w:p>
        </w:tc>
        <w:tc>
          <w:tcPr>
            <w:tcW w:w="2878" w:type="dxa"/>
            <w:tcBorders>
              <w:top w:val="single" w:sz="4" w:space="0" w:color="auto"/>
              <w:left w:val="single" w:sz="4" w:space="0" w:color="auto"/>
              <w:bottom w:val="single" w:sz="4" w:space="0" w:color="auto"/>
              <w:right w:val="single" w:sz="4" w:space="0" w:color="auto"/>
            </w:tcBorders>
            <w:hideMark/>
          </w:tcPr>
          <w:p w14:paraId="3CFF6D96" w14:textId="77777777" w:rsidR="009D2CC2" w:rsidRPr="009D2CC2" w:rsidRDefault="009D2CC2" w:rsidP="0076486B">
            <w:pPr>
              <w:spacing w:line="240" w:lineRule="auto"/>
              <w:ind w:firstLine="0"/>
              <w:jc w:val="left"/>
              <w:rPr>
                <w:szCs w:val="24"/>
              </w:rPr>
            </w:pPr>
            <w:r w:rsidRPr="009D2CC2">
              <w:rPr>
                <w:szCs w:val="24"/>
              </w:rPr>
              <w:t>Церемония вручения премий «Доброволец России»</w:t>
            </w:r>
          </w:p>
        </w:tc>
        <w:tc>
          <w:tcPr>
            <w:tcW w:w="2197" w:type="dxa"/>
            <w:tcBorders>
              <w:top w:val="single" w:sz="4" w:space="0" w:color="auto"/>
              <w:left w:val="single" w:sz="4" w:space="0" w:color="auto"/>
              <w:bottom w:val="single" w:sz="4" w:space="0" w:color="auto"/>
              <w:right w:val="single" w:sz="4" w:space="0" w:color="auto"/>
            </w:tcBorders>
            <w:hideMark/>
          </w:tcPr>
          <w:p w14:paraId="2E1BFB45" w14:textId="77777777" w:rsidR="009D2CC2" w:rsidRPr="009D2CC2" w:rsidRDefault="009D2CC2" w:rsidP="0076486B">
            <w:pPr>
              <w:spacing w:line="240" w:lineRule="auto"/>
              <w:ind w:firstLine="0"/>
              <w:jc w:val="left"/>
              <w:rPr>
                <w:szCs w:val="24"/>
              </w:rPr>
            </w:pPr>
            <w:r w:rsidRPr="009D2CC2">
              <w:rPr>
                <w:szCs w:val="24"/>
              </w:rPr>
              <w:t>Москва</w:t>
            </w:r>
          </w:p>
        </w:tc>
        <w:tc>
          <w:tcPr>
            <w:tcW w:w="1499" w:type="dxa"/>
            <w:tcBorders>
              <w:top w:val="single" w:sz="4" w:space="0" w:color="auto"/>
              <w:left w:val="single" w:sz="4" w:space="0" w:color="auto"/>
              <w:bottom w:val="single" w:sz="4" w:space="0" w:color="auto"/>
              <w:right w:val="single" w:sz="4" w:space="0" w:color="auto"/>
            </w:tcBorders>
            <w:hideMark/>
          </w:tcPr>
          <w:p w14:paraId="02834F80"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28D9548" w14:textId="77777777" w:rsidR="009D2CC2" w:rsidRPr="009D2CC2" w:rsidRDefault="009D2CC2" w:rsidP="0076486B">
            <w:pPr>
              <w:spacing w:line="240" w:lineRule="auto"/>
              <w:ind w:firstLine="0"/>
              <w:jc w:val="left"/>
              <w:rPr>
                <w:szCs w:val="24"/>
              </w:rPr>
            </w:pPr>
            <w:r w:rsidRPr="009D2CC2">
              <w:rPr>
                <w:szCs w:val="24"/>
              </w:rPr>
              <w:t>участник</w:t>
            </w:r>
          </w:p>
        </w:tc>
      </w:tr>
      <w:tr w:rsidR="009D2CC2" w:rsidRPr="009D2CC2" w14:paraId="0178111E"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F9AD5BA" w14:textId="77777777" w:rsidR="009D2CC2" w:rsidRPr="009D2CC2" w:rsidRDefault="009D2CC2" w:rsidP="0076486B">
            <w:pPr>
              <w:spacing w:line="240" w:lineRule="auto"/>
              <w:ind w:firstLine="0"/>
              <w:jc w:val="left"/>
              <w:rPr>
                <w:szCs w:val="24"/>
              </w:rPr>
            </w:pPr>
            <w:r w:rsidRPr="009D2CC2">
              <w:rPr>
                <w:szCs w:val="24"/>
              </w:rPr>
              <w:t>Декабрь 2019</w:t>
            </w:r>
          </w:p>
        </w:tc>
        <w:tc>
          <w:tcPr>
            <w:tcW w:w="2878" w:type="dxa"/>
            <w:tcBorders>
              <w:top w:val="single" w:sz="4" w:space="0" w:color="auto"/>
              <w:left w:val="single" w:sz="4" w:space="0" w:color="auto"/>
              <w:bottom w:val="single" w:sz="4" w:space="0" w:color="auto"/>
              <w:right w:val="single" w:sz="4" w:space="0" w:color="auto"/>
            </w:tcBorders>
            <w:hideMark/>
          </w:tcPr>
          <w:p w14:paraId="1205FF9B" w14:textId="77777777" w:rsidR="009D2CC2" w:rsidRPr="009D2CC2" w:rsidRDefault="009D2CC2" w:rsidP="0076486B">
            <w:pPr>
              <w:spacing w:line="240" w:lineRule="auto"/>
              <w:ind w:firstLine="0"/>
              <w:jc w:val="left"/>
              <w:rPr>
                <w:szCs w:val="24"/>
              </w:rPr>
            </w:pPr>
            <w:proofErr w:type="gramStart"/>
            <w:r w:rsidRPr="009D2CC2">
              <w:rPr>
                <w:szCs w:val="24"/>
              </w:rPr>
              <w:t>Прохождение  теста</w:t>
            </w:r>
            <w:proofErr w:type="gramEnd"/>
            <w:r w:rsidRPr="009D2CC2">
              <w:rPr>
                <w:szCs w:val="24"/>
              </w:rPr>
              <w:t xml:space="preserve"> в рамках всероссийской культурно-просветительской акции «Культурный марафон»</w:t>
            </w:r>
          </w:p>
        </w:tc>
        <w:tc>
          <w:tcPr>
            <w:tcW w:w="2197" w:type="dxa"/>
            <w:tcBorders>
              <w:top w:val="single" w:sz="4" w:space="0" w:color="auto"/>
              <w:left w:val="single" w:sz="4" w:space="0" w:color="auto"/>
              <w:bottom w:val="single" w:sz="4" w:space="0" w:color="auto"/>
              <w:right w:val="single" w:sz="4" w:space="0" w:color="auto"/>
            </w:tcBorders>
            <w:hideMark/>
          </w:tcPr>
          <w:p w14:paraId="0B2BA611" w14:textId="77777777" w:rsidR="009D2CC2" w:rsidRPr="009D2CC2" w:rsidRDefault="009D2CC2" w:rsidP="0076486B">
            <w:pPr>
              <w:spacing w:line="240" w:lineRule="auto"/>
              <w:ind w:firstLine="0"/>
              <w:jc w:val="left"/>
              <w:rPr>
                <w:szCs w:val="24"/>
              </w:rPr>
            </w:pPr>
            <w:r w:rsidRPr="009D2CC2">
              <w:rPr>
                <w:szCs w:val="24"/>
              </w:rPr>
              <w:t>Москва</w:t>
            </w:r>
          </w:p>
        </w:tc>
        <w:tc>
          <w:tcPr>
            <w:tcW w:w="1499" w:type="dxa"/>
            <w:tcBorders>
              <w:top w:val="single" w:sz="4" w:space="0" w:color="auto"/>
              <w:left w:val="single" w:sz="4" w:space="0" w:color="auto"/>
              <w:bottom w:val="single" w:sz="4" w:space="0" w:color="auto"/>
              <w:right w:val="single" w:sz="4" w:space="0" w:color="auto"/>
            </w:tcBorders>
            <w:hideMark/>
          </w:tcPr>
          <w:p w14:paraId="248E9BF7"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E0218A4" w14:textId="77777777" w:rsidR="009D2CC2" w:rsidRPr="009D2CC2" w:rsidRDefault="009D2CC2" w:rsidP="0076486B">
            <w:pPr>
              <w:spacing w:line="240" w:lineRule="auto"/>
              <w:ind w:firstLine="0"/>
              <w:jc w:val="left"/>
              <w:rPr>
                <w:szCs w:val="24"/>
              </w:rPr>
            </w:pPr>
            <w:r w:rsidRPr="009D2CC2">
              <w:rPr>
                <w:szCs w:val="24"/>
              </w:rPr>
              <w:t>грамота</w:t>
            </w:r>
          </w:p>
        </w:tc>
      </w:tr>
      <w:tr w:rsidR="009D2CC2" w:rsidRPr="009D2CC2" w14:paraId="42C3DEF4"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76354E96" w14:textId="77777777" w:rsidR="009D2CC2" w:rsidRPr="009D2CC2" w:rsidRDefault="009D2CC2" w:rsidP="0076486B">
            <w:pPr>
              <w:spacing w:line="240" w:lineRule="auto"/>
              <w:ind w:firstLine="0"/>
              <w:jc w:val="left"/>
              <w:rPr>
                <w:szCs w:val="24"/>
              </w:rPr>
            </w:pPr>
            <w:r w:rsidRPr="009D2CC2">
              <w:rPr>
                <w:szCs w:val="24"/>
              </w:rPr>
              <w:t>Декабрь 2019</w:t>
            </w:r>
          </w:p>
        </w:tc>
        <w:tc>
          <w:tcPr>
            <w:tcW w:w="2878" w:type="dxa"/>
            <w:tcBorders>
              <w:top w:val="single" w:sz="4" w:space="0" w:color="auto"/>
              <w:left w:val="single" w:sz="4" w:space="0" w:color="auto"/>
              <w:bottom w:val="single" w:sz="4" w:space="0" w:color="auto"/>
              <w:right w:val="single" w:sz="4" w:space="0" w:color="auto"/>
            </w:tcBorders>
            <w:hideMark/>
          </w:tcPr>
          <w:p w14:paraId="7614D484" w14:textId="77777777" w:rsidR="009D2CC2" w:rsidRPr="009D2CC2" w:rsidRDefault="009D2CC2" w:rsidP="0076486B">
            <w:pPr>
              <w:spacing w:line="240" w:lineRule="auto"/>
              <w:ind w:firstLine="0"/>
              <w:jc w:val="left"/>
              <w:rPr>
                <w:szCs w:val="24"/>
              </w:rPr>
            </w:pPr>
            <w:r w:rsidRPr="009D2CC2">
              <w:rPr>
                <w:szCs w:val="24"/>
              </w:rPr>
              <w:t>Заочный этап ХХХ областных краеведческих чтений</w:t>
            </w:r>
          </w:p>
        </w:tc>
        <w:tc>
          <w:tcPr>
            <w:tcW w:w="2197" w:type="dxa"/>
            <w:tcBorders>
              <w:top w:val="single" w:sz="4" w:space="0" w:color="auto"/>
              <w:left w:val="single" w:sz="4" w:space="0" w:color="auto"/>
              <w:bottom w:val="single" w:sz="4" w:space="0" w:color="auto"/>
              <w:right w:val="single" w:sz="4" w:space="0" w:color="auto"/>
            </w:tcBorders>
            <w:hideMark/>
          </w:tcPr>
          <w:p w14:paraId="1829B348" w14:textId="77777777" w:rsidR="009D2CC2" w:rsidRPr="009D2CC2" w:rsidRDefault="009D2CC2" w:rsidP="0076486B">
            <w:pPr>
              <w:spacing w:line="240" w:lineRule="auto"/>
              <w:ind w:firstLine="0"/>
              <w:jc w:val="left"/>
              <w:rPr>
                <w:szCs w:val="24"/>
              </w:rPr>
            </w:pPr>
            <w:r w:rsidRPr="009D2CC2">
              <w:rPr>
                <w:szCs w:val="24"/>
              </w:rPr>
              <w:t>Иваново</w:t>
            </w:r>
          </w:p>
        </w:tc>
        <w:tc>
          <w:tcPr>
            <w:tcW w:w="1499" w:type="dxa"/>
            <w:tcBorders>
              <w:top w:val="single" w:sz="4" w:space="0" w:color="auto"/>
              <w:left w:val="single" w:sz="4" w:space="0" w:color="auto"/>
              <w:bottom w:val="single" w:sz="4" w:space="0" w:color="auto"/>
              <w:right w:val="single" w:sz="4" w:space="0" w:color="auto"/>
            </w:tcBorders>
            <w:hideMark/>
          </w:tcPr>
          <w:p w14:paraId="12CF9738"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40E8EC73" w14:textId="77777777" w:rsidR="009D2CC2" w:rsidRPr="009D2CC2" w:rsidRDefault="009D2CC2" w:rsidP="0076486B">
            <w:pPr>
              <w:spacing w:line="240" w:lineRule="auto"/>
              <w:ind w:firstLine="0"/>
              <w:jc w:val="left"/>
              <w:rPr>
                <w:szCs w:val="24"/>
              </w:rPr>
            </w:pPr>
            <w:r w:rsidRPr="009D2CC2">
              <w:rPr>
                <w:szCs w:val="24"/>
              </w:rPr>
              <w:t>Прошли на очный этап (в очном не участвовали)</w:t>
            </w:r>
          </w:p>
        </w:tc>
      </w:tr>
      <w:tr w:rsidR="009D2CC2" w:rsidRPr="009D2CC2" w14:paraId="20593644"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6F4D150C" w14:textId="77777777" w:rsidR="009D2CC2" w:rsidRPr="009D2CC2" w:rsidRDefault="009D2CC2" w:rsidP="0076486B">
            <w:pPr>
              <w:spacing w:line="240" w:lineRule="auto"/>
              <w:ind w:firstLine="0"/>
              <w:jc w:val="left"/>
              <w:rPr>
                <w:szCs w:val="24"/>
              </w:rPr>
            </w:pPr>
            <w:r w:rsidRPr="009D2CC2">
              <w:rPr>
                <w:szCs w:val="24"/>
              </w:rPr>
              <w:t xml:space="preserve">2019 год </w:t>
            </w:r>
          </w:p>
        </w:tc>
        <w:tc>
          <w:tcPr>
            <w:tcW w:w="2878" w:type="dxa"/>
            <w:tcBorders>
              <w:top w:val="single" w:sz="4" w:space="0" w:color="auto"/>
              <w:left w:val="single" w:sz="4" w:space="0" w:color="auto"/>
              <w:bottom w:val="single" w:sz="4" w:space="0" w:color="auto"/>
              <w:right w:val="single" w:sz="4" w:space="0" w:color="auto"/>
            </w:tcBorders>
            <w:hideMark/>
          </w:tcPr>
          <w:p w14:paraId="7B2D6877" w14:textId="77777777" w:rsidR="009D2CC2" w:rsidRPr="009D2CC2" w:rsidRDefault="009D2CC2" w:rsidP="0076486B">
            <w:pPr>
              <w:spacing w:line="240" w:lineRule="auto"/>
              <w:ind w:firstLine="0"/>
              <w:jc w:val="left"/>
              <w:rPr>
                <w:szCs w:val="24"/>
              </w:rPr>
            </w:pPr>
            <w:r w:rsidRPr="009D2CC2">
              <w:rPr>
                <w:szCs w:val="24"/>
              </w:rPr>
              <w:t>XIX Всемирный фестиваль молодежи и студентов</w:t>
            </w:r>
          </w:p>
        </w:tc>
        <w:tc>
          <w:tcPr>
            <w:tcW w:w="2197" w:type="dxa"/>
            <w:tcBorders>
              <w:top w:val="single" w:sz="4" w:space="0" w:color="auto"/>
              <w:left w:val="single" w:sz="4" w:space="0" w:color="auto"/>
              <w:bottom w:val="single" w:sz="4" w:space="0" w:color="auto"/>
              <w:right w:val="single" w:sz="4" w:space="0" w:color="auto"/>
            </w:tcBorders>
            <w:hideMark/>
          </w:tcPr>
          <w:p w14:paraId="180D87DB" w14:textId="6313C752" w:rsidR="009D2CC2" w:rsidRPr="009D2CC2" w:rsidRDefault="009D2CC2" w:rsidP="0076486B">
            <w:pPr>
              <w:spacing w:line="240" w:lineRule="auto"/>
              <w:ind w:firstLine="0"/>
              <w:jc w:val="left"/>
              <w:rPr>
                <w:szCs w:val="24"/>
              </w:rPr>
            </w:pPr>
            <w:r w:rsidRPr="009D2CC2">
              <w:rPr>
                <w:szCs w:val="24"/>
              </w:rPr>
              <w:t>г.</w:t>
            </w:r>
            <w:r w:rsidR="009A161A">
              <w:rPr>
                <w:szCs w:val="24"/>
              </w:rPr>
              <w:t xml:space="preserve"> </w:t>
            </w:r>
            <w:r w:rsidRPr="009D2CC2">
              <w:rPr>
                <w:szCs w:val="24"/>
              </w:rPr>
              <w:t>Сочи</w:t>
            </w:r>
          </w:p>
        </w:tc>
        <w:tc>
          <w:tcPr>
            <w:tcW w:w="1499" w:type="dxa"/>
            <w:tcBorders>
              <w:top w:val="single" w:sz="4" w:space="0" w:color="auto"/>
              <w:left w:val="single" w:sz="4" w:space="0" w:color="auto"/>
              <w:bottom w:val="single" w:sz="4" w:space="0" w:color="auto"/>
              <w:right w:val="single" w:sz="4" w:space="0" w:color="auto"/>
            </w:tcBorders>
            <w:hideMark/>
          </w:tcPr>
          <w:p w14:paraId="5A21A251" w14:textId="77777777" w:rsidR="009D2CC2" w:rsidRPr="009D2CC2" w:rsidRDefault="009D2CC2" w:rsidP="0076486B">
            <w:pPr>
              <w:spacing w:line="240" w:lineRule="auto"/>
              <w:ind w:firstLine="0"/>
              <w:jc w:val="left"/>
              <w:rPr>
                <w:szCs w:val="24"/>
              </w:rPr>
            </w:pPr>
            <w:r w:rsidRPr="009D2CC2">
              <w:rPr>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575CDB62" w14:textId="77777777" w:rsidR="009D2CC2" w:rsidRPr="009D2CC2" w:rsidRDefault="009D2CC2" w:rsidP="0076486B">
            <w:pPr>
              <w:spacing w:line="240" w:lineRule="auto"/>
              <w:ind w:firstLine="0"/>
              <w:jc w:val="left"/>
              <w:rPr>
                <w:szCs w:val="24"/>
              </w:rPr>
            </w:pPr>
            <w:r w:rsidRPr="009D2CC2">
              <w:rPr>
                <w:szCs w:val="24"/>
              </w:rPr>
              <w:t>грамота</w:t>
            </w:r>
          </w:p>
        </w:tc>
      </w:tr>
      <w:tr w:rsidR="009D2CC2" w:rsidRPr="009D2CC2" w14:paraId="5159F8C1"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19838541" w14:textId="77777777" w:rsidR="009D2CC2" w:rsidRPr="009D2CC2" w:rsidRDefault="009D2CC2" w:rsidP="0076486B">
            <w:pPr>
              <w:spacing w:line="240" w:lineRule="auto"/>
              <w:ind w:firstLine="0"/>
              <w:jc w:val="left"/>
              <w:rPr>
                <w:szCs w:val="24"/>
              </w:rPr>
            </w:pPr>
            <w:r w:rsidRPr="009D2CC2">
              <w:rPr>
                <w:szCs w:val="24"/>
              </w:rPr>
              <w:t>2019</w:t>
            </w:r>
          </w:p>
        </w:tc>
        <w:tc>
          <w:tcPr>
            <w:tcW w:w="2878" w:type="dxa"/>
            <w:tcBorders>
              <w:top w:val="single" w:sz="4" w:space="0" w:color="auto"/>
              <w:left w:val="single" w:sz="4" w:space="0" w:color="auto"/>
              <w:bottom w:val="single" w:sz="4" w:space="0" w:color="auto"/>
              <w:right w:val="single" w:sz="4" w:space="0" w:color="auto"/>
            </w:tcBorders>
            <w:hideMark/>
          </w:tcPr>
          <w:p w14:paraId="659BCB14" w14:textId="77777777" w:rsidR="009D2CC2" w:rsidRPr="009D2CC2" w:rsidRDefault="009D2CC2" w:rsidP="0076486B">
            <w:pPr>
              <w:spacing w:line="240" w:lineRule="auto"/>
              <w:ind w:firstLine="0"/>
              <w:jc w:val="left"/>
              <w:rPr>
                <w:szCs w:val="24"/>
              </w:rPr>
            </w:pPr>
            <w:r w:rsidRPr="009D2CC2">
              <w:rPr>
                <w:szCs w:val="24"/>
              </w:rPr>
              <w:t>Большой вклад за инициативу и творчество, активное участие в организации и проведение областных мероприятий</w:t>
            </w:r>
          </w:p>
        </w:tc>
        <w:tc>
          <w:tcPr>
            <w:tcW w:w="2197" w:type="dxa"/>
            <w:tcBorders>
              <w:top w:val="single" w:sz="4" w:space="0" w:color="auto"/>
              <w:left w:val="single" w:sz="4" w:space="0" w:color="auto"/>
              <w:bottom w:val="single" w:sz="4" w:space="0" w:color="auto"/>
              <w:right w:val="single" w:sz="4" w:space="0" w:color="auto"/>
            </w:tcBorders>
            <w:hideMark/>
          </w:tcPr>
          <w:p w14:paraId="24CAAE83" w14:textId="77777777" w:rsidR="009D2CC2" w:rsidRPr="009D2CC2" w:rsidRDefault="009D2CC2" w:rsidP="0076486B">
            <w:pPr>
              <w:spacing w:line="240" w:lineRule="auto"/>
              <w:ind w:firstLine="0"/>
              <w:jc w:val="left"/>
              <w:rPr>
                <w:szCs w:val="24"/>
              </w:rPr>
            </w:pPr>
            <w:r w:rsidRPr="009D2CC2">
              <w:rPr>
                <w:szCs w:val="24"/>
              </w:rPr>
              <w:t xml:space="preserve">Департамент образования Ивановской области </w:t>
            </w:r>
          </w:p>
        </w:tc>
        <w:tc>
          <w:tcPr>
            <w:tcW w:w="1499" w:type="dxa"/>
            <w:tcBorders>
              <w:top w:val="single" w:sz="4" w:space="0" w:color="auto"/>
              <w:left w:val="single" w:sz="4" w:space="0" w:color="auto"/>
              <w:bottom w:val="single" w:sz="4" w:space="0" w:color="auto"/>
              <w:right w:val="single" w:sz="4" w:space="0" w:color="auto"/>
            </w:tcBorders>
            <w:hideMark/>
          </w:tcPr>
          <w:p w14:paraId="0E958ED1"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1A949662" w14:textId="77777777" w:rsidR="009D2CC2" w:rsidRPr="009D2CC2" w:rsidRDefault="009D2CC2" w:rsidP="0076486B">
            <w:pPr>
              <w:spacing w:line="240" w:lineRule="auto"/>
              <w:ind w:firstLine="0"/>
              <w:jc w:val="left"/>
              <w:rPr>
                <w:szCs w:val="24"/>
              </w:rPr>
            </w:pPr>
            <w:r w:rsidRPr="009D2CC2">
              <w:rPr>
                <w:szCs w:val="24"/>
              </w:rPr>
              <w:t xml:space="preserve">благодарность </w:t>
            </w:r>
          </w:p>
        </w:tc>
      </w:tr>
      <w:tr w:rsidR="009D2CC2" w:rsidRPr="00614203" w14:paraId="7334B031" w14:textId="77777777" w:rsidTr="0076486B">
        <w:tc>
          <w:tcPr>
            <w:tcW w:w="1296" w:type="dxa"/>
            <w:tcBorders>
              <w:top w:val="single" w:sz="4" w:space="0" w:color="auto"/>
              <w:left w:val="single" w:sz="4" w:space="0" w:color="auto"/>
              <w:bottom w:val="single" w:sz="4" w:space="0" w:color="auto"/>
              <w:right w:val="single" w:sz="4" w:space="0" w:color="auto"/>
            </w:tcBorders>
            <w:hideMark/>
          </w:tcPr>
          <w:p w14:paraId="03A8E513" w14:textId="77777777" w:rsidR="009D2CC2" w:rsidRPr="009D2CC2" w:rsidRDefault="009D2CC2" w:rsidP="0076486B">
            <w:pPr>
              <w:spacing w:line="240" w:lineRule="auto"/>
              <w:ind w:firstLine="0"/>
              <w:jc w:val="left"/>
              <w:rPr>
                <w:szCs w:val="24"/>
              </w:rPr>
            </w:pPr>
            <w:r w:rsidRPr="009D2CC2">
              <w:rPr>
                <w:szCs w:val="24"/>
              </w:rPr>
              <w:t>2019 год</w:t>
            </w:r>
          </w:p>
        </w:tc>
        <w:tc>
          <w:tcPr>
            <w:tcW w:w="2878" w:type="dxa"/>
            <w:tcBorders>
              <w:top w:val="single" w:sz="4" w:space="0" w:color="auto"/>
              <w:left w:val="single" w:sz="4" w:space="0" w:color="auto"/>
              <w:bottom w:val="single" w:sz="4" w:space="0" w:color="auto"/>
              <w:right w:val="single" w:sz="4" w:space="0" w:color="auto"/>
            </w:tcBorders>
            <w:hideMark/>
          </w:tcPr>
          <w:p w14:paraId="0168BF08" w14:textId="77777777" w:rsidR="009D2CC2" w:rsidRPr="009D2CC2" w:rsidRDefault="009D2CC2" w:rsidP="0076486B">
            <w:pPr>
              <w:spacing w:line="240" w:lineRule="auto"/>
              <w:ind w:firstLine="0"/>
              <w:jc w:val="left"/>
              <w:rPr>
                <w:szCs w:val="24"/>
              </w:rPr>
            </w:pPr>
            <w:r w:rsidRPr="009D2CC2">
              <w:rPr>
                <w:szCs w:val="24"/>
              </w:rPr>
              <w:t xml:space="preserve">Экологический урок Моря России: угрозы и </w:t>
            </w:r>
            <w:proofErr w:type="gramStart"/>
            <w:r w:rsidRPr="009D2CC2">
              <w:rPr>
                <w:szCs w:val="24"/>
              </w:rPr>
              <w:t>сохранение«</w:t>
            </w:r>
            <w:proofErr w:type="gramEnd"/>
          </w:p>
        </w:tc>
        <w:tc>
          <w:tcPr>
            <w:tcW w:w="2197" w:type="dxa"/>
            <w:tcBorders>
              <w:top w:val="single" w:sz="4" w:space="0" w:color="auto"/>
              <w:left w:val="single" w:sz="4" w:space="0" w:color="auto"/>
              <w:bottom w:val="single" w:sz="4" w:space="0" w:color="auto"/>
              <w:right w:val="single" w:sz="4" w:space="0" w:color="auto"/>
            </w:tcBorders>
            <w:hideMark/>
          </w:tcPr>
          <w:p w14:paraId="2A754111" w14:textId="77777777" w:rsidR="009D2CC2" w:rsidRPr="009D2CC2" w:rsidRDefault="009D2CC2" w:rsidP="0076486B">
            <w:pPr>
              <w:spacing w:line="240" w:lineRule="auto"/>
              <w:ind w:firstLine="0"/>
              <w:jc w:val="left"/>
              <w:rPr>
                <w:szCs w:val="24"/>
              </w:rPr>
            </w:pPr>
            <w:r w:rsidRPr="009D2CC2">
              <w:rPr>
                <w:szCs w:val="24"/>
              </w:rPr>
              <w:t>МОРЯ РОССИИ.РФ</w:t>
            </w:r>
          </w:p>
        </w:tc>
        <w:tc>
          <w:tcPr>
            <w:tcW w:w="1499" w:type="dxa"/>
            <w:tcBorders>
              <w:top w:val="single" w:sz="4" w:space="0" w:color="auto"/>
              <w:left w:val="single" w:sz="4" w:space="0" w:color="auto"/>
              <w:bottom w:val="single" w:sz="4" w:space="0" w:color="auto"/>
              <w:right w:val="single" w:sz="4" w:space="0" w:color="auto"/>
            </w:tcBorders>
            <w:hideMark/>
          </w:tcPr>
          <w:p w14:paraId="6F4DF4A1" w14:textId="77777777" w:rsidR="009D2CC2" w:rsidRPr="009D2CC2" w:rsidRDefault="009D2CC2" w:rsidP="0076486B">
            <w:pPr>
              <w:spacing w:line="240" w:lineRule="auto"/>
              <w:ind w:firstLine="0"/>
              <w:jc w:val="left"/>
              <w:rPr>
                <w:szCs w:val="24"/>
              </w:rPr>
            </w:pPr>
            <w:r w:rsidRPr="009D2CC2">
              <w:rPr>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1CAEA676" w14:textId="77777777" w:rsidR="009D2CC2" w:rsidRPr="00614203" w:rsidRDefault="009D2CC2" w:rsidP="0076486B">
            <w:pPr>
              <w:spacing w:line="240" w:lineRule="auto"/>
              <w:ind w:firstLine="0"/>
              <w:jc w:val="left"/>
              <w:rPr>
                <w:szCs w:val="24"/>
              </w:rPr>
            </w:pPr>
            <w:r w:rsidRPr="009D2CC2">
              <w:rPr>
                <w:szCs w:val="24"/>
              </w:rPr>
              <w:t>благодарность</w:t>
            </w:r>
          </w:p>
        </w:tc>
      </w:tr>
    </w:tbl>
    <w:p w14:paraId="475831E6" w14:textId="77777777" w:rsidR="00B7609C" w:rsidRPr="00560EC9" w:rsidRDefault="00B7609C" w:rsidP="00EF6E3C">
      <w:pPr>
        <w:pStyle w:val="aff0"/>
        <w:rPr>
          <w:i/>
        </w:rPr>
      </w:pPr>
    </w:p>
    <w:p w14:paraId="1D7F2630" w14:textId="77777777" w:rsidR="00B7609C" w:rsidRPr="00560EC9" w:rsidRDefault="00B7609C" w:rsidP="00EF6E3C">
      <w:pPr>
        <w:pStyle w:val="aff0"/>
        <w:rPr>
          <w:i/>
        </w:rPr>
      </w:pPr>
      <w:r w:rsidRPr="00560EC9">
        <w:rPr>
          <w:b/>
        </w:rPr>
        <w:t>Для создания комфортных и безопасных условий</w:t>
      </w:r>
      <w:r w:rsidRPr="00560EC9">
        <w:t xml:space="preserve"> в образовательных учреждениях ежегодно проводятся необходимые работы текущего и капитального ремонта, подготовка к работе в зимних условиях.</w:t>
      </w:r>
    </w:p>
    <w:p w14:paraId="31E8CCEA" w14:textId="77777777" w:rsidR="00B7609C" w:rsidRPr="00560EC9" w:rsidRDefault="00B7609C" w:rsidP="00EF6E3C">
      <w:pPr>
        <w:pStyle w:val="aff0"/>
        <w:rPr>
          <w:i/>
        </w:rPr>
      </w:pPr>
      <w:r w:rsidRPr="00560EC9">
        <w:t>Ежегодно проводятся косметические ремонты учебных кабинетов, коридоров, пищеблоков, актовых залов, ремонт кровли, стен, систем отопления и водопровода, замена электропроводки.</w:t>
      </w:r>
    </w:p>
    <w:p w14:paraId="4B09FFCE" w14:textId="77777777" w:rsidR="00B7609C" w:rsidRPr="00560EC9" w:rsidRDefault="00B7609C" w:rsidP="00EF6E3C">
      <w:pPr>
        <w:pStyle w:val="aff0"/>
        <w:rPr>
          <w:i/>
        </w:rPr>
      </w:pPr>
      <w:r w:rsidRPr="00560EC9">
        <w:rPr>
          <w:b/>
        </w:rPr>
        <w:t>В целях повышения уровня антитеррористической защищенности</w:t>
      </w:r>
      <w:r w:rsidRPr="00560EC9">
        <w:t>, профилактики возникновения чрезвычайных ситуаций, обеспечения сохранности жизни и здоровья воспитанников и работников образовательных организаций проведена большая работа по укреплению безопасности образовательных учреждений района.</w:t>
      </w:r>
    </w:p>
    <w:p w14:paraId="59A750A9" w14:textId="77777777" w:rsidR="00B7609C" w:rsidRPr="00560EC9" w:rsidRDefault="00B7609C" w:rsidP="00EF6E3C">
      <w:pPr>
        <w:pStyle w:val="aff0"/>
        <w:rPr>
          <w:i/>
        </w:rPr>
      </w:pPr>
      <w:r w:rsidRPr="00560EC9">
        <w:t>Во всех образовательных организациях:</w:t>
      </w:r>
    </w:p>
    <w:p w14:paraId="02CE4089" w14:textId="77777777" w:rsidR="00B7609C" w:rsidRPr="00560EC9" w:rsidRDefault="00B7609C" w:rsidP="00EF6E3C">
      <w:pPr>
        <w:pStyle w:val="aff0"/>
        <w:rPr>
          <w:i/>
        </w:rPr>
      </w:pPr>
      <w:r w:rsidRPr="00560EC9">
        <w:t>-установлены камеры видеонаблюдения;</w:t>
      </w:r>
    </w:p>
    <w:p w14:paraId="3D8E72C7" w14:textId="77777777" w:rsidR="00B7609C" w:rsidRPr="00560EC9" w:rsidRDefault="00B7609C" w:rsidP="00EF6E3C">
      <w:pPr>
        <w:pStyle w:val="aff0"/>
        <w:rPr>
          <w:i/>
        </w:rPr>
      </w:pPr>
      <w:r w:rsidRPr="00560EC9">
        <w:t>-установлены кнопки экстренного вызова полиции;</w:t>
      </w:r>
    </w:p>
    <w:p w14:paraId="1CD6202D" w14:textId="77777777" w:rsidR="00B7609C" w:rsidRPr="00560EC9" w:rsidRDefault="00B7609C" w:rsidP="00EF6E3C">
      <w:pPr>
        <w:pStyle w:val="aff0"/>
        <w:rPr>
          <w:i/>
        </w:rPr>
      </w:pPr>
      <w:r w:rsidRPr="00560EC9">
        <w:t>- в большинстве образовательных учреждений района установлены металлические входные двери;</w:t>
      </w:r>
    </w:p>
    <w:p w14:paraId="5D9D2DB2" w14:textId="65D2CD1D" w:rsidR="00B7609C" w:rsidRPr="00560EC9" w:rsidRDefault="00B7609C" w:rsidP="00EF6E3C">
      <w:pPr>
        <w:pStyle w:val="aff0"/>
        <w:rPr>
          <w:i/>
        </w:rPr>
      </w:pPr>
      <w:r w:rsidRPr="00560EC9">
        <w:lastRenderedPageBreak/>
        <w:t>- выполнены работы по восстановлению ограждений по периметру территорий.</w:t>
      </w:r>
      <w:r w:rsidR="009A161A">
        <w:t xml:space="preserve"> </w:t>
      </w:r>
      <w:r w:rsidRPr="00560EC9">
        <w:t xml:space="preserve">Частичное ограждение территории имеет только МКОУ </w:t>
      </w:r>
      <w:r w:rsidR="006774B6">
        <w:t>«</w:t>
      </w:r>
      <w:r w:rsidRPr="00560EC9">
        <w:t>Новописцовская средняя школа</w:t>
      </w:r>
      <w:r w:rsidR="006774B6">
        <w:t>»</w:t>
      </w:r>
      <w:r w:rsidRPr="00560EC9">
        <w:t>;</w:t>
      </w:r>
    </w:p>
    <w:p w14:paraId="71EEED36" w14:textId="77777777" w:rsidR="00B7609C" w:rsidRPr="00560EC9" w:rsidRDefault="00B7609C" w:rsidP="00EF6E3C">
      <w:pPr>
        <w:pStyle w:val="aff0"/>
        <w:rPr>
          <w:i/>
        </w:rPr>
      </w:pPr>
      <w:r w:rsidRPr="00560EC9">
        <w:t>-во всех учреждениях образования установлено освещение по периметру прилегающей территории;</w:t>
      </w:r>
    </w:p>
    <w:p w14:paraId="760F31DE" w14:textId="77777777" w:rsidR="00B7609C" w:rsidRPr="00560EC9" w:rsidRDefault="00B7609C" w:rsidP="00EF6E3C">
      <w:pPr>
        <w:pStyle w:val="aff0"/>
        <w:rPr>
          <w:i/>
        </w:rPr>
      </w:pPr>
      <w:r w:rsidRPr="00560EC9">
        <w:t>- пропускной режим в здания школ и дошкольных организаций осуществляется обслуживающим персоналом;</w:t>
      </w:r>
    </w:p>
    <w:p w14:paraId="3FF8F83A" w14:textId="77777777" w:rsidR="00B7609C" w:rsidRPr="00560EC9" w:rsidRDefault="00B7609C" w:rsidP="00EF6E3C">
      <w:pPr>
        <w:pStyle w:val="aff0"/>
        <w:rPr>
          <w:b/>
          <w:i/>
        </w:rPr>
      </w:pPr>
      <w:r w:rsidRPr="00560EC9">
        <w:t>- в соответствии с требованиями и по мере необходимости проводятся инструктажи работников учреждений о порядке действий в случае угрозы возникновения террористических актов и учебные занятия с учащимися по отработке навыков и правил поведения в чрезвычайных ситуациях;</w:t>
      </w:r>
    </w:p>
    <w:p w14:paraId="4D57962C" w14:textId="77777777" w:rsidR="00B7609C" w:rsidRPr="00560EC9" w:rsidRDefault="00B7609C" w:rsidP="00EF6E3C">
      <w:pPr>
        <w:pStyle w:val="aff0"/>
        <w:rPr>
          <w:i/>
        </w:rPr>
      </w:pPr>
      <w:r w:rsidRPr="00560EC9">
        <w:rPr>
          <w:b/>
        </w:rPr>
        <w:t>-</w:t>
      </w:r>
      <w:r w:rsidRPr="00560EC9">
        <w:t>не допускается пребывание посторонних лиц в зданиях образовательных учреждений;</w:t>
      </w:r>
    </w:p>
    <w:p w14:paraId="3428EC4E" w14:textId="77777777" w:rsidR="00B7609C" w:rsidRPr="00560EC9" w:rsidRDefault="00B7609C" w:rsidP="00EF6E3C">
      <w:pPr>
        <w:pStyle w:val="aff0"/>
        <w:rPr>
          <w:i/>
        </w:rPr>
      </w:pPr>
      <w:r w:rsidRPr="00560EC9">
        <w:t>- периодически проводятся проверки содержания в безопасном состоянии и в надлежащем виде подсобных, чердачных, хозяйственных и технических помещений;</w:t>
      </w:r>
    </w:p>
    <w:p w14:paraId="20FE2968" w14:textId="77777777" w:rsidR="00B7609C" w:rsidRPr="00560EC9" w:rsidRDefault="00B7609C" w:rsidP="00EF6E3C">
      <w:pPr>
        <w:pStyle w:val="aff0"/>
        <w:rPr>
          <w:b/>
          <w:i/>
        </w:rPr>
      </w:pPr>
      <w:r w:rsidRPr="00560EC9">
        <w:t>- входы на чердачные помещения закрыты и опечатаны. Запасные выходы находятся в готовности к использованию;</w:t>
      </w:r>
    </w:p>
    <w:p w14:paraId="51872FAE" w14:textId="29F2E1F2" w:rsidR="00B7609C" w:rsidRPr="00560EC9" w:rsidRDefault="00B7609C" w:rsidP="00EF6E3C">
      <w:pPr>
        <w:pStyle w:val="aff0"/>
        <w:rPr>
          <w:i/>
        </w:rPr>
      </w:pPr>
      <w:r w:rsidRPr="00560EC9">
        <w:rPr>
          <w:b/>
        </w:rPr>
        <w:t xml:space="preserve">- </w:t>
      </w:r>
      <w:r w:rsidRPr="00560EC9">
        <w:t>в ночное время</w:t>
      </w:r>
      <w:r w:rsidR="009A161A">
        <w:t xml:space="preserve"> </w:t>
      </w:r>
      <w:r w:rsidRPr="00560EC9">
        <w:t>здания всех образовательных организаций охраняются сторожами.</w:t>
      </w:r>
    </w:p>
    <w:p w14:paraId="4A3D0931" w14:textId="77777777" w:rsidR="00B7609C" w:rsidRPr="00560EC9" w:rsidRDefault="00B7609C" w:rsidP="00EF6E3C">
      <w:pPr>
        <w:pStyle w:val="aff0"/>
        <w:rPr>
          <w:i/>
        </w:rPr>
      </w:pPr>
      <w:r w:rsidRPr="00560EC9">
        <w:rPr>
          <w:b/>
        </w:rPr>
        <w:t>В целях повышения уровня противопожарного состояния организаций</w:t>
      </w:r>
      <w:r w:rsidRPr="00560EC9">
        <w:t xml:space="preserve"> и выполнению требований, предъявленных Отделом надзорной деятельности по </w:t>
      </w:r>
      <w:proofErr w:type="spellStart"/>
      <w:r w:rsidRPr="00560EC9">
        <w:t>г.Вичуга</w:t>
      </w:r>
      <w:proofErr w:type="spellEnd"/>
      <w:r w:rsidRPr="00560EC9">
        <w:t>, Вичугскому, Родниковскому и Лухскому районам проведены следующие мероприятия:</w:t>
      </w:r>
    </w:p>
    <w:p w14:paraId="2296749E" w14:textId="77777777" w:rsidR="00B7609C" w:rsidRPr="00560EC9" w:rsidRDefault="00B7609C" w:rsidP="00EF6E3C">
      <w:pPr>
        <w:pStyle w:val="aff0"/>
        <w:rPr>
          <w:i/>
        </w:rPr>
      </w:pPr>
      <w:r w:rsidRPr="00560EC9">
        <w:t>- все образовательные учреждения оборудованы автоматическими противопожарными системами и системами оповещения людей на случай возникновения пожара, которые обслуживаются специализированными организациями, имеющими соответствующую лицензию;</w:t>
      </w:r>
    </w:p>
    <w:p w14:paraId="0104A6BF" w14:textId="77777777" w:rsidR="00B7609C" w:rsidRPr="00560EC9" w:rsidRDefault="00B7609C" w:rsidP="00EF6E3C">
      <w:pPr>
        <w:pStyle w:val="aff0"/>
        <w:rPr>
          <w:i/>
        </w:rPr>
      </w:pPr>
      <w:r w:rsidRPr="00560EC9">
        <w:t xml:space="preserve">- все общеобразовательные учреждения оборудованы ПАК </w:t>
      </w:r>
      <w:r w:rsidR="006774B6">
        <w:t>«</w:t>
      </w:r>
      <w:r w:rsidRPr="00560EC9">
        <w:t>Стрелец – Мониторинг</w:t>
      </w:r>
      <w:r w:rsidR="006774B6">
        <w:t>»</w:t>
      </w:r>
      <w:r w:rsidRPr="00560EC9">
        <w:t xml:space="preserve"> с выводом на пульт централизованного наблюдения </w:t>
      </w:r>
      <w:r w:rsidR="006774B6">
        <w:t>«</w:t>
      </w:r>
      <w:r w:rsidRPr="00560EC9">
        <w:t>01</w:t>
      </w:r>
      <w:r w:rsidR="006774B6">
        <w:t>»</w:t>
      </w:r>
      <w:r w:rsidRPr="00560EC9">
        <w:t>. Ежедневно проводится мониторинг прохождения сигнала на пульт;</w:t>
      </w:r>
    </w:p>
    <w:p w14:paraId="2A7D9C98" w14:textId="77777777" w:rsidR="00B7609C" w:rsidRPr="00560EC9" w:rsidRDefault="00B7609C" w:rsidP="00EF6E3C">
      <w:pPr>
        <w:pStyle w:val="aff0"/>
        <w:rPr>
          <w:i/>
        </w:rPr>
      </w:pPr>
      <w:r w:rsidRPr="00560EC9">
        <w:t>- установлено эвакуационное освещение во всех общеобразовательных учреждениях;</w:t>
      </w:r>
    </w:p>
    <w:p w14:paraId="2FED3755" w14:textId="77777777" w:rsidR="00B7609C" w:rsidRPr="00560EC9" w:rsidRDefault="00B7609C" w:rsidP="00EF6E3C">
      <w:pPr>
        <w:pStyle w:val="aff0"/>
        <w:rPr>
          <w:i/>
        </w:rPr>
      </w:pPr>
      <w:r w:rsidRPr="00560EC9">
        <w:t xml:space="preserve">- выполнение ежегодных противопожарных мероприятий согласно ст.151 Федерального закона от 22.07.2008 № 123-ФЗ </w:t>
      </w:r>
      <w:r w:rsidR="006774B6">
        <w:t>«</w:t>
      </w:r>
      <w:r w:rsidRPr="00560EC9">
        <w:t>Технический регламент о требованиях пожарной безопасности</w:t>
      </w:r>
      <w:r w:rsidR="006774B6">
        <w:t>»</w:t>
      </w:r>
      <w:r w:rsidRPr="00560EC9">
        <w:t xml:space="preserve"> (обработка деревянных конструкций чердачных помещений огнезащитным составом, проверка сопротивления изоляции электросети и заземление оборудования, замена огнетушителей).</w:t>
      </w:r>
    </w:p>
    <w:p w14:paraId="3A707B21" w14:textId="77777777" w:rsidR="00B7609C" w:rsidRPr="00560EC9" w:rsidRDefault="00B7609C" w:rsidP="00EF6E3C">
      <w:pPr>
        <w:pStyle w:val="aff0"/>
        <w:rPr>
          <w:i/>
        </w:rPr>
      </w:pPr>
      <w:r w:rsidRPr="00560EC9">
        <w:t xml:space="preserve">Во всех общеобразовательных учреждениях прошли тренировки по эвакуации обучающихся и работников из здания школы, внеклассные мероприятия, классные часы и викторины посвященные безопасности человека в ЧС. Организован показ фильмов по ГО, </w:t>
      </w:r>
      <w:r w:rsidRPr="00560EC9">
        <w:lastRenderedPageBreak/>
        <w:t xml:space="preserve">обучающих роликов по действиям роликов по действиям человека в ЧС: </w:t>
      </w:r>
      <w:r w:rsidR="006774B6">
        <w:t>«</w:t>
      </w:r>
      <w:r w:rsidRPr="00560EC9">
        <w:t>Пожарная безопасность</w:t>
      </w:r>
      <w:r w:rsidR="006774B6">
        <w:t>»</w:t>
      </w:r>
      <w:r w:rsidRPr="00560EC9">
        <w:t xml:space="preserve">, </w:t>
      </w:r>
      <w:r w:rsidR="006774B6">
        <w:t>«</w:t>
      </w:r>
      <w:r w:rsidRPr="00560EC9">
        <w:t>Порядок эвакуации на случай ЧС</w:t>
      </w:r>
      <w:r w:rsidR="006774B6">
        <w:t>»</w:t>
      </w:r>
      <w:r w:rsidRPr="00560EC9">
        <w:t>.</w:t>
      </w:r>
    </w:p>
    <w:p w14:paraId="08306883" w14:textId="77777777" w:rsidR="00B7609C" w:rsidRPr="00560EC9" w:rsidRDefault="00B7609C" w:rsidP="00EF6E3C">
      <w:pPr>
        <w:pStyle w:val="aff0"/>
        <w:rPr>
          <w:i/>
        </w:rPr>
      </w:pPr>
      <w:r w:rsidRPr="00560EC9">
        <w:t xml:space="preserve">В МБОУ Старовичугская средняя школа им. </w:t>
      </w:r>
      <w:proofErr w:type="spellStart"/>
      <w:r w:rsidRPr="00560EC9">
        <w:t>Г.В.Писарева</w:t>
      </w:r>
      <w:proofErr w:type="spellEnd"/>
      <w:r w:rsidRPr="00560EC9">
        <w:t xml:space="preserve">, МБОУ Каменская средняя школа, МКОУ </w:t>
      </w:r>
      <w:r w:rsidR="006774B6">
        <w:t>«</w:t>
      </w:r>
      <w:r w:rsidRPr="00560EC9">
        <w:t>Новописцовская средняя школа</w:t>
      </w:r>
      <w:r w:rsidR="006774B6">
        <w:t>»</w:t>
      </w:r>
      <w:r w:rsidRPr="00560EC9">
        <w:t xml:space="preserve"> и МКОУ Старогольчихинская основная школа были организованы экскурсии в пожарную часть г. Вичуга.</w:t>
      </w:r>
    </w:p>
    <w:p w14:paraId="44261858" w14:textId="30EA5CB2" w:rsidR="00B7609C" w:rsidRPr="00560EC9" w:rsidRDefault="00B7609C" w:rsidP="00EF6E3C">
      <w:pPr>
        <w:pStyle w:val="aff0"/>
        <w:rPr>
          <w:i/>
        </w:rPr>
      </w:pPr>
      <w:r w:rsidRPr="00560EC9">
        <w:t xml:space="preserve">Обучающиеся МКОУ </w:t>
      </w:r>
      <w:r w:rsidR="006774B6">
        <w:t>«</w:t>
      </w:r>
      <w:proofErr w:type="spellStart"/>
      <w:r w:rsidRPr="00560EC9">
        <w:t>Сошниковская</w:t>
      </w:r>
      <w:proofErr w:type="spellEnd"/>
      <w:r w:rsidR="009A161A">
        <w:t xml:space="preserve"> </w:t>
      </w:r>
      <w:r w:rsidRPr="00560EC9">
        <w:t>основная школа</w:t>
      </w:r>
      <w:r w:rsidR="006774B6">
        <w:t>»</w:t>
      </w:r>
      <w:r w:rsidRPr="00560EC9">
        <w:t xml:space="preserve"> приняли участие в конкурсе сочинений </w:t>
      </w:r>
      <w:r w:rsidR="006774B6">
        <w:t>«</w:t>
      </w:r>
      <w:r w:rsidRPr="00560EC9">
        <w:t>Причины пожаров и их виновники</w:t>
      </w:r>
      <w:r w:rsidR="006774B6">
        <w:t>»</w:t>
      </w:r>
      <w:r w:rsidRPr="00560EC9">
        <w:t>.</w:t>
      </w:r>
    </w:p>
    <w:p w14:paraId="0480CF00" w14:textId="77777777" w:rsidR="00B7609C" w:rsidRPr="00560EC9" w:rsidRDefault="00B7609C" w:rsidP="00EF6E3C">
      <w:pPr>
        <w:pStyle w:val="aff0"/>
        <w:rPr>
          <w:i/>
        </w:rPr>
      </w:pPr>
      <w:r w:rsidRPr="00560EC9">
        <w:rPr>
          <w:b/>
        </w:rPr>
        <w:t xml:space="preserve">Для укрепления здоровья обучающихся </w:t>
      </w:r>
      <w:r w:rsidRPr="00560EC9">
        <w:t>во всех школах района организовано</w:t>
      </w:r>
      <w:r w:rsidR="00477C2E">
        <w:t xml:space="preserve"> </w:t>
      </w:r>
      <w:r w:rsidRPr="00560EC9">
        <w:t>горячее питание. Организацию питания школы осуществляют самостоятельно на базе школьных столовых. Питание предусматривает горячие завтраки и обеды. Помещения для питания обучающихся соответствуют санитарно-эпидемиологическим требованиям к организации питания обучающихся.</w:t>
      </w:r>
    </w:p>
    <w:p w14:paraId="5C91DD1C" w14:textId="77777777" w:rsidR="00B7609C" w:rsidRPr="00560EC9" w:rsidRDefault="00477C2E" w:rsidP="00EF6E3C">
      <w:pPr>
        <w:pStyle w:val="aff0"/>
        <w:rPr>
          <w:i/>
        </w:rPr>
      </w:pPr>
      <w:r>
        <w:t>Горячим питанием в 2019</w:t>
      </w:r>
      <w:r w:rsidR="00B7609C" w:rsidRPr="00560EC9">
        <w:t xml:space="preserve"> году было охвачено 1238 человек (92%).</w:t>
      </w:r>
    </w:p>
    <w:p w14:paraId="62DC5828" w14:textId="388E59C6" w:rsidR="00B7609C" w:rsidRPr="00560EC9" w:rsidRDefault="00B7609C" w:rsidP="00EF6E3C">
      <w:pPr>
        <w:pStyle w:val="aff0"/>
        <w:rPr>
          <w:i/>
        </w:rPr>
      </w:pPr>
      <w:r w:rsidRPr="00560EC9">
        <w:t>Для школьных столовых</w:t>
      </w:r>
      <w:r w:rsidR="00477C2E">
        <w:t xml:space="preserve"> </w:t>
      </w:r>
      <w:r w:rsidRPr="00560EC9">
        <w:t>приобретено новое оборудование: электрические плиты,</w:t>
      </w:r>
      <w:r w:rsidR="009A161A">
        <w:t xml:space="preserve"> </w:t>
      </w:r>
      <w:r w:rsidRPr="00560EC9">
        <w:t>жарочные шкафы, холодильники, электрические мясорубки,</w:t>
      </w:r>
      <w:r w:rsidR="009A161A">
        <w:t xml:space="preserve"> </w:t>
      </w:r>
      <w:r w:rsidRPr="00560EC9">
        <w:t>посудомоечная машина и другое оборудование.</w:t>
      </w:r>
    </w:p>
    <w:p w14:paraId="3A2EE055" w14:textId="0E11211A" w:rsidR="00B7609C" w:rsidRPr="00560EC9" w:rsidRDefault="00477C2E" w:rsidP="00EF6E3C">
      <w:pPr>
        <w:pStyle w:val="aff0"/>
        <w:rPr>
          <w:i/>
        </w:rPr>
      </w:pPr>
      <w:r>
        <w:t>В 2019</w:t>
      </w:r>
      <w:r w:rsidR="00B7609C" w:rsidRPr="00560EC9">
        <w:t xml:space="preserve"> году за счет средств местного бюджета предусмотрено </w:t>
      </w:r>
      <w:r w:rsidR="00B7609C" w:rsidRPr="00560EC9">
        <w:rPr>
          <w:b/>
        </w:rPr>
        <w:t xml:space="preserve">адресное питание </w:t>
      </w:r>
      <w:r w:rsidR="00B7609C" w:rsidRPr="00560EC9">
        <w:t>обучающихся школ: из многодетных, малообеспеченных и неполных семей,</w:t>
      </w:r>
      <w:r w:rsidR="009A161A">
        <w:t xml:space="preserve"> </w:t>
      </w:r>
      <w:r w:rsidR="00B7609C" w:rsidRPr="00560EC9">
        <w:t xml:space="preserve">детей-инвалидов поэтому бесплатный завтрак (20 </w:t>
      </w:r>
      <w:proofErr w:type="gramStart"/>
      <w:r w:rsidR="00B7609C" w:rsidRPr="00560EC9">
        <w:t>руб.)получают</w:t>
      </w:r>
      <w:proofErr w:type="gramEnd"/>
      <w:r w:rsidR="00B7609C" w:rsidRPr="00560EC9">
        <w:t xml:space="preserve"> 240 детей.</w:t>
      </w:r>
      <w:r w:rsidR="009A161A">
        <w:t xml:space="preserve"> </w:t>
      </w:r>
      <w:r w:rsidR="00B7609C" w:rsidRPr="00560EC9">
        <w:t>На организацию бесплатного питания было выделено 782,42 тыс. рублей.</w:t>
      </w:r>
    </w:p>
    <w:p w14:paraId="3360E2A3" w14:textId="7411137C" w:rsidR="00B7609C" w:rsidRPr="00560EC9" w:rsidRDefault="00B7609C" w:rsidP="00EF6E3C">
      <w:pPr>
        <w:pStyle w:val="aff0"/>
        <w:rPr>
          <w:i/>
        </w:rPr>
      </w:pPr>
      <w:r w:rsidRPr="00560EC9">
        <w:t>Остальные обучающиеся</w:t>
      </w:r>
      <w:r w:rsidR="009A161A">
        <w:t xml:space="preserve"> </w:t>
      </w:r>
      <w:r w:rsidRPr="00560EC9">
        <w:t>получают горячее питание за счет родительских средств из расчета 20-25 рублей на завтрак, 35 – 40 рублей</w:t>
      </w:r>
      <w:r w:rsidR="009A161A">
        <w:t xml:space="preserve"> </w:t>
      </w:r>
      <w:r w:rsidRPr="00560EC9">
        <w:t>в обед.</w:t>
      </w:r>
    </w:p>
    <w:p w14:paraId="26E3652D" w14:textId="77777777" w:rsidR="00B7609C" w:rsidRPr="00560EC9" w:rsidRDefault="00B7609C" w:rsidP="00EF6E3C">
      <w:pPr>
        <w:pStyle w:val="aff0"/>
        <w:rPr>
          <w:i/>
        </w:rPr>
      </w:pPr>
      <w:r w:rsidRPr="00560EC9">
        <w:t>Закупка продуктов питания осуществляется у единого поставщика. Прием продуктов осуществляется при наличии документов, подтверждающих их качество и безопасность. Производство готовых блюд осуществляется в соответствии с технологическими картами и утвержденным десятидневным меню.</w:t>
      </w:r>
    </w:p>
    <w:p w14:paraId="7CAD40A4" w14:textId="77777777" w:rsidR="00B7609C" w:rsidRPr="00560EC9" w:rsidRDefault="00B7609C" w:rsidP="00EF6E3C">
      <w:pPr>
        <w:pStyle w:val="aff0"/>
        <w:rPr>
          <w:i/>
        </w:rPr>
      </w:pPr>
      <w:r w:rsidRPr="00560EC9">
        <w:t xml:space="preserve">Ежедневный контроль за качеством питания включает в себя ведение </w:t>
      </w:r>
      <w:proofErr w:type="spellStart"/>
      <w:r w:rsidRPr="00560EC9">
        <w:t>бракеражного</w:t>
      </w:r>
      <w:proofErr w:type="spellEnd"/>
      <w:r w:rsidRPr="00560EC9">
        <w:t xml:space="preserve"> журнала, отбор и хранение суточных проб, закладку продуктов, соблюдение товарного соседства при хранении продуктов питания, соблюдение температурного режима выдачи готовых блюд. Контроль за организацией питания осуществляет администрация школ, члены </w:t>
      </w:r>
      <w:proofErr w:type="spellStart"/>
      <w:r w:rsidRPr="00560EC9">
        <w:t>бракеражной</w:t>
      </w:r>
      <w:proofErr w:type="spellEnd"/>
      <w:r w:rsidRPr="00560EC9">
        <w:t xml:space="preserve"> комиссии.</w:t>
      </w:r>
    </w:p>
    <w:p w14:paraId="1D95D6DB" w14:textId="77777777" w:rsidR="00B7609C" w:rsidRPr="00560EC9" w:rsidRDefault="00B7609C" w:rsidP="00EF6E3C">
      <w:pPr>
        <w:pStyle w:val="aff0"/>
        <w:rPr>
          <w:i/>
        </w:rPr>
      </w:pPr>
      <w:r w:rsidRPr="00560EC9">
        <w:t>В Вичуг</w:t>
      </w:r>
      <w:r w:rsidR="00477C2E">
        <w:t>ском муниципальном районе в 2019</w:t>
      </w:r>
      <w:r w:rsidRPr="00560EC9">
        <w:t xml:space="preserve"> году </w:t>
      </w:r>
      <w:r w:rsidRPr="00560EC9">
        <w:rPr>
          <w:b/>
        </w:rPr>
        <w:t>подвоз обучающихся</w:t>
      </w:r>
      <w:r w:rsidRPr="00560EC9">
        <w:t xml:space="preserve"> школ района осуществляется по 15 школьным маршрутам 8 школьными автобусами. Паспорта школьных маршрутов разрабатываются и утверждаются директором школы на новый учебный год с учетом потребности направления движения, согласовываются с главным государственным </w:t>
      </w:r>
      <w:r w:rsidRPr="00560EC9">
        <w:lastRenderedPageBreak/>
        <w:t>инспектором по Вичугскому муниципальному району и начальником отдела образования. Параллельно с паспортом школьного маршрута разрабатывается паспорт безопасности транспортного средства, который также согласовывается в отделении ГИБДД.</w:t>
      </w:r>
    </w:p>
    <w:p w14:paraId="18604C07" w14:textId="77777777" w:rsidR="00B7609C" w:rsidRPr="00560EC9" w:rsidRDefault="00B7609C" w:rsidP="00EF6E3C">
      <w:pPr>
        <w:pStyle w:val="aff0"/>
        <w:rPr>
          <w:i/>
        </w:rPr>
      </w:pPr>
      <w:r w:rsidRPr="00560EC9">
        <w:t xml:space="preserve">На школьных маршрутах работают 6 автобусов марки ПАЗ и 2 автобуса марки </w:t>
      </w:r>
      <w:r w:rsidR="006774B6">
        <w:t>«</w:t>
      </w:r>
      <w:r w:rsidRPr="00560EC9">
        <w:t>Газель</w:t>
      </w:r>
      <w:r w:rsidR="006774B6">
        <w:t>»</w:t>
      </w:r>
      <w:r w:rsidRPr="00560EC9">
        <w:t>. Ежедневно к мест</w:t>
      </w:r>
      <w:r w:rsidR="00477C2E">
        <w:t>у учебы и обратно подвозится 248</w:t>
      </w:r>
      <w:r w:rsidRPr="00560EC9">
        <w:t xml:space="preserve"> обучающихся из удаленных населенных пунктов района. Общая протяженность дорог, по которым подвозят детей к образовательным учреждениям составляет 269 км.</w:t>
      </w:r>
    </w:p>
    <w:p w14:paraId="4151726C" w14:textId="4816E209" w:rsidR="00B7609C" w:rsidRPr="00560EC9" w:rsidRDefault="00B7609C" w:rsidP="00EF6E3C">
      <w:pPr>
        <w:pStyle w:val="aff0"/>
        <w:rPr>
          <w:i/>
        </w:rPr>
      </w:pPr>
      <w:r w:rsidRPr="00560EC9">
        <w:t xml:space="preserve">В настоящее время все автобусы оснащены тахографами с именными картами водителя и спутниковой системой </w:t>
      </w:r>
      <w:r w:rsidR="006774B6">
        <w:t>«</w:t>
      </w:r>
      <w:proofErr w:type="spellStart"/>
      <w:r w:rsidRPr="00560EC9">
        <w:t>Глонасс</w:t>
      </w:r>
      <w:proofErr w:type="spellEnd"/>
      <w:r w:rsidR="006774B6">
        <w:t>»</w:t>
      </w:r>
      <w:r w:rsidRPr="00560EC9">
        <w:t>, что обеспечивает</w:t>
      </w:r>
      <w:r w:rsidR="009A161A">
        <w:t xml:space="preserve"> </w:t>
      </w:r>
      <w:r w:rsidRPr="00560EC9">
        <w:t>постоянный контроль за их местонахождением и работой водителей.</w:t>
      </w:r>
    </w:p>
    <w:p w14:paraId="6C9F76D1" w14:textId="77777777" w:rsidR="00B7609C" w:rsidRPr="00560EC9" w:rsidRDefault="00B7609C" w:rsidP="00EF6E3C">
      <w:pPr>
        <w:pStyle w:val="aff0"/>
        <w:rPr>
          <w:i/>
        </w:rPr>
      </w:pPr>
      <w:r w:rsidRPr="00560EC9">
        <w:t xml:space="preserve">Все школьные автобусы соответствуют </w:t>
      </w:r>
      <w:proofErr w:type="spellStart"/>
      <w:r w:rsidRPr="00560EC9">
        <w:t>ГОСТуР</w:t>
      </w:r>
      <w:proofErr w:type="spellEnd"/>
      <w:r w:rsidRPr="00560EC9">
        <w:t xml:space="preserve"> 51160-98перевозки детей, а именно:</w:t>
      </w:r>
    </w:p>
    <w:p w14:paraId="3C9E2B1C" w14:textId="77777777" w:rsidR="00B7609C" w:rsidRPr="00560EC9" w:rsidRDefault="00B7609C" w:rsidP="00EF6E3C">
      <w:pPr>
        <w:pStyle w:val="aff0"/>
        <w:rPr>
          <w:i/>
        </w:rPr>
      </w:pPr>
      <w:r w:rsidRPr="00560EC9">
        <w:t>- оборудованы ремнями безопасности;</w:t>
      </w:r>
    </w:p>
    <w:p w14:paraId="1AE89C54" w14:textId="77777777" w:rsidR="00B7609C" w:rsidRPr="00560EC9" w:rsidRDefault="00B7609C" w:rsidP="00EF6E3C">
      <w:pPr>
        <w:pStyle w:val="aff0"/>
        <w:rPr>
          <w:i/>
        </w:rPr>
      </w:pPr>
      <w:r w:rsidRPr="00560EC9">
        <w:t>- обустроены отсеками для ручной клади (портфелей, ранцев);</w:t>
      </w:r>
    </w:p>
    <w:p w14:paraId="68C1FD1B" w14:textId="77777777" w:rsidR="00B7609C" w:rsidRPr="00560EC9" w:rsidRDefault="00B7609C" w:rsidP="00EF6E3C">
      <w:pPr>
        <w:pStyle w:val="aff0"/>
        <w:rPr>
          <w:i/>
        </w:rPr>
      </w:pPr>
      <w:r w:rsidRPr="00560EC9">
        <w:t>- имеют ограничитель скорости;</w:t>
      </w:r>
    </w:p>
    <w:p w14:paraId="7517F6A8" w14:textId="77777777" w:rsidR="00B7609C" w:rsidRPr="00560EC9" w:rsidRDefault="00B7609C" w:rsidP="00EF6E3C">
      <w:pPr>
        <w:pStyle w:val="aff0"/>
        <w:rPr>
          <w:i/>
        </w:rPr>
      </w:pPr>
      <w:r w:rsidRPr="00560EC9">
        <w:t>- оснащены устройством звукового сигнала при движении задним ходом;</w:t>
      </w:r>
    </w:p>
    <w:p w14:paraId="335E82EB" w14:textId="77777777" w:rsidR="00B7609C" w:rsidRPr="00560EC9" w:rsidRDefault="00B7609C" w:rsidP="00EF6E3C">
      <w:pPr>
        <w:pStyle w:val="aff0"/>
        <w:rPr>
          <w:i/>
        </w:rPr>
      </w:pPr>
      <w:r w:rsidRPr="00560EC9">
        <w:t>- установлены убирающиеся подножки;</w:t>
      </w:r>
    </w:p>
    <w:p w14:paraId="4BD13CD3" w14:textId="77777777" w:rsidR="00B7609C" w:rsidRPr="00560EC9" w:rsidRDefault="00B7609C" w:rsidP="00EF6E3C">
      <w:pPr>
        <w:pStyle w:val="aff0"/>
        <w:rPr>
          <w:i/>
        </w:rPr>
      </w:pPr>
      <w:r w:rsidRPr="00560EC9">
        <w:t>- оборудованы устройством, препятствующим началу движения при открытых дверях.</w:t>
      </w:r>
    </w:p>
    <w:p w14:paraId="3517411F" w14:textId="77777777" w:rsidR="00477C2E" w:rsidRPr="00477C2E" w:rsidRDefault="00B7609C" w:rsidP="00477C2E">
      <w:pPr>
        <w:pStyle w:val="aff0"/>
      </w:pPr>
      <w:r w:rsidRPr="00560EC9">
        <w:t xml:space="preserve">Техническое обслуживание и ремонт проводятся </w:t>
      </w:r>
      <w:proofErr w:type="gramStart"/>
      <w:r w:rsidRPr="00560EC9">
        <w:t>согласно графика</w:t>
      </w:r>
      <w:proofErr w:type="gramEnd"/>
      <w:r w:rsidRPr="00560EC9">
        <w:t xml:space="preserve"> в специализированных автосервисах на основании заключенных договоров.</w:t>
      </w:r>
      <w:r w:rsidR="00477C2E" w:rsidRPr="00477C2E">
        <w:t xml:space="preserve"> В целях обновления школьного автопарка в конце 2019 года получены 2 новых автобуса.</w:t>
      </w:r>
    </w:p>
    <w:p w14:paraId="604BBCB9" w14:textId="77777777" w:rsidR="00B7609C" w:rsidRPr="00560EC9" w:rsidRDefault="00477C2E" w:rsidP="00EF6E3C">
      <w:pPr>
        <w:pStyle w:val="aff0"/>
        <w:rPr>
          <w:i/>
        </w:rPr>
      </w:pPr>
      <w:r>
        <w:t>В 2019</w:t>
      </w:r>
      <w:r w:rsidR="00B7609C" w:rsidRPr="00560EC9">
        <w:t xml:space="preserve"> году обеспеченность учебниками обучающихся школ района составляет 100%.</w:t>
      </w:r>
    </w:p>
    <w:p w14:paraId="5493E8F0" w14:textId="77777777" w:rsidR="00477C2E" w:rsidRPr="00477C2E" w:rsidRDefault="00477C2E" w:rsidP="00477C2E">
      <w:pPr>
        <w:pStyle w:val="aff0"/>
      </w:pPr>
      <w:r w:rsidRPr="00477C2E">
        <w:t>В 2019 году наш район вошел в число победителей на получение субсидий на создание современных условий для занятий физической культурой и спортом в рамках реализации федерального проекта «Успех каждого ребенка» и областного проекта на укрепления материально-технической базы общеобразовательных организаций Ивановской области.</w:t>
      </w:r>
    </w:p>
    <w:p w14:paraId="495C0FF6" w14:textId="77777777" w:rsidR="00477C2E" w:rsidRPr="00477C2E" w:rsidRDefault="00477C2E" w:rsidP="00477C2E">
      <w:pPr>
        <w:pStyle w:val="aff0"/>
      </w:pPr>
      <w:r w:rsidRPr="00477C2E">
        <w:t>Средства федеральной субсидии в сумме 2 миллиона 162 тыс. 984 рублей (21629,85 руб. местного бюджета) были направлены на оснащение открытой универсальной площадки МКОУ «Чертовищенская основная школа им. А.Д. Гусева», а средства областной субсидии 3 млн. рублей  и 930 304,0 руб. из местного бюджета на благоустройство территории и приобретение спортивного оборудования МБОУ «Каменская средняя школа».</w:t>
      </w:r>
    </w:p>
    <w:p w14:paraId="6BDD22DC" w14:textId="77777777" w:rsidR="00477C2E" w:rsidRPr="00477C2E" w:rsidRDefault="00477C2E" w:rsidP="00477C2E">
      <w:pPr>
        <w:pStyle w:val="aff0"/>
      </w:pPr>
      <w:r w:rsidRPr="00477C2E">
        <w:t xml:space="preserve">В рамках этих проектов на территории школ   построены открытые плоскостные площадки с качественным износостойким покрытием и 3Д ограждением, установлено спортивное оборудование для занятий баскетболом, волейболом и мини футболом, а также </w:t>
      </w:r>
      <w:proofErr w:type="spellStart"/>
      <w:r w:rsidRPr="00477C2E">
        <w:t>воркауты</w:t>
      </w:r>
      <w:proofErr w:type="spellEnd"/>
      <w:r w:rsidRPr="00477C2E">
        <w:t xml:space="preserve"> и силовые тренажеры.</w:t>
      </w:r>
    </w:p>
    <w:p w14:paraId="1D8F519A" w14:textId="77777777" w:rsidR="00477C2E" w:rsidRPr="00477C2E" w:rsidRDefault="00477C2E" w:rsidP="00B000FE">
      <w:pPr>
        <w:pStyle w:val="aff0"/>
        <w:ind w:firstLine="0"/>
        <w:jc w:val="center"/>
      </w:pPr>
      <w:r w:rsidRPr="00477C2E">
        <w:rPr>
          <w:noProof/>
          <w:lang w:eastAsia="ru-RU"/>
        </w:rPr>
        <w:lastRenderedPageBreak/>
        <w:drawing>
          <wp:inline distT="0" distB="0" distL="0" distR="0" wp14:anchorId="7C7ACB83" wp14:editId="0DDE6571">
            <wp:extent cx="3533775" cy="2364467"/>
            <wp:effectExtent l="0" t="0" r="0" b="0"/>
            <wp:docPr id="17" name="Рисунок 17" descr="https://portal.iv-edu.ru/dep/mouovichrn/Lists/List2/Attachments/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iv-edu.ru/dep/mouovichrn/Lists/List2/Attachments/67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5422" cy="2365569"/>
                    </a:xfrm>
                    <a:prstGeom prst="rect">
                      <a:avLst/>
                    </a:prstGeom>
                    <a:noFill/>
                    <a:ln>
                      <a:noFill/>
                    </a:ln>
                  </pic:spPr>
                </pic:pic>
              </a:graphicData>
            </a:graphic>
          </wp:inline>
        </w:drawing>
      </w:r>
    </w:p>
    <w:p w14:paraId="3CF0C2C4" w14:textId="77777777" w:rsidR="00477C2E" w:rsidRPr="00477C2E" w:rsidRDefault="00477C2E" w:rsidP="00477C2E">
      <w:pPr>
        <w:pStyle w:val="aff0"/>
      </w:pPr>
      <w:r w:rsidRPr="00477C2E">
        <w:rPr>
          <w:noProof/>
          <w:lang w:eastAsia="ru-RU"/>
        </w:rPr>
        <w:drawing>
          <wp:anchor distT="0" distB="0" distL="114300" distR="114300" simplePos="0" relativeHeight="251665408" behindDoc="1" locked="0" layoutInCell="1" allowOverlap="1" wp14:anchorId="27E6557A" wp14:editId="4A69F05A">
            <wp:simplePos x="0" y="0"/>
            <wp:positionH relativeFrom="column">
              <wp:posOffset>3129915</wp:posOffset>
            </wp:positionH>
            <wp:positionV relativeFrom="paragraph">
              <wp:posOffset>16510</wp:posOffset>
            </wp:positionV>
            <wp:extent cx="2914650" cy="1944370"/>
            <wp:effectExtent l="0" t="0" r="0" b="0"/>
            <wp:wrapNone/>
            <wp:docPr id="10" name="Рисунок 10" descr="https://portal.iv-edu.ru/dep/mouovichrn/Lists/List2/Attachments/701/пло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al.iv-edu.ru/dep/mouovichrn/Lists/List2/Attachments/701/площ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65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C2E">
        <w:rPr>
          <w:noProof/>
          <w:lang w:eastAsia="ru-RU"/>
        </w:rPr>
        <w:drawing>
          <wp:anchor distT="0" distB="0" distL="114300" distR="114300" simplePos="0" relativeHeight="251666432" behindDoc="1" locked="0" layoutInCell="1" allowOverlap="1" wp14:anchorId="5D368E07" wp14:editId="10F37A83">
            <wp:simplePos x="0" y="0"/>
            <wp:positionH relativeFrom="margin">
              <wp:align>left</wp:align>
            </wp:positionH>
            <wp:positionV relativeFrom="paragraph">
              <wp:posOffset>46990</wp:posOffset>
            </wp:positionV>
            <wp:extent cx="2867025" cy="1913890"/>
            <wp:effectExtent l="0" t="0" r="9525" b="0"/>
            <wp:wrapNone/>
            <wp:docPr id="11" name="Рисунок 11" descr="https://portal.iv-edu.ru/dep/mouovichrn/Lists/List2/Attachments/701/пло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tal.iv-edu.ru/dep/mouovichrn/Lists/List2/Attachments/701/площ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CA4CD" w14:textId="77777777" w:rsidR="00477C2E" w:rsidRPr="00477C2E" w:rsidRDefault="00477C2E" w:rsidP="00477C2E">
      <w:pPr>
        <w:pStyle w:val="aff0"/>
      </w:pPr>
    </w:p>
    <w:p w14:paraId="11FB573E" w14:textId="77777777" w:rsidR="00477C2E" w:rsidRPr="00477C2E" w:rsidRDefault="00477C2E" w:rsidP="00477C2E">
      <w:pPr>
        <w:pStyle w:val="aff0"/>
      </w:pPr>
    </w:p>
    <w:p w14:paraId="724EA848" w14:textId="77777777" w:rsidR="00477C2E" w:rsidRPr="00477C2E" w:rsidRDefault="00477C2E" w:rsidP="00477C2E">
      <w:pPr>
        <w:pStyle w:val="aff0"/>
      </w:pPr>
    </w:p>
    <w:p w14:paraId="4E9ACC4A" w14:textId="77777777" w:rsidR="00477C2E" w:rsidRPr="00477C2E" w:rsidRDefault="00477C2E" w:rsidP="00477C2E">
      <w:pPr>
        <w:pStyle w:val="aff0"/>
      </w:pPr>
    </w:p>
    <w:p w14:paraId="239C0FB9" w14:textId="77777777" w:rsidR="00477C2E" w:rsidRPr="00477C2E" w:rsidRDefault="00477C2E" w:rsidP="00477C2E">
      <w:pPr>
        <w:pStyle w:val="aff0"/>
      </w:pPr>
    </w:p>
    <w:p w14:paraId="3513E1B5" w14:textId="77777777" w:rsidR="00477C2E" w:rsidRPr="00477C2E" w:rsidRDefault="00477C2E" w:rsidP="00477C2E">
      <w:pPr>
        <w:pStyle w:val="aff0"/>
      </w:pPr>
    </w:p>
    <w:p w14:paraId="56C6AAC1" w14:textId="77777777" w:rsidR="00477C2E" w:rsidRPr="00477C2E" w:rsidRDefault="00477C2E" w:rsidP="00477C2E">
      <w:pPr>
        <w:pStyle w:val="aff0"/>
      </w:pPr>
    </w:p>
    <w:p w14:paraId="33C19C7E" w14:textId="77777777" w:rsidR="00B7609C" w:rsidRDefault="00B7609C" w:rsidP="001414E9">
      <w:pPr>
        <w:pStyle w:val="4"/>
      </w:pPr>
      <w:r>
        <w:t>Выводы</w:t>
      </w:r>
    </w:p>
    <w:p w14:paraId="259D5482" w14:textId="77777777" w:rsidR="00B7609C" w:rsidRDefault="00B7609C" w:rsidP="001414E9">
      <w:r w:rsidRPr="00090BD4">
        <w:t xml:space="preserve">По итогам анализа показателей мониторинга можно сделать вывод о </w:t>
      </w:r>
      <w:r>
        <w:t xml:space="preserve">том, что система образования района обеспечивает качественное и доступное образование. </w:t>
      </w:r>
    </w:p>
    <w:p w14:paraId="1FBFC4B0" w14:textId="77777777" w:rsidR="00B7609C" w:rsidRDefault="00B7609C" w:rsidP="001414E9">
      <w:r>
        <w:t>Но, наряду с позитивными тенденциями, существует и ряд проблем, которые необходимо решать:</w:t>
      </w:r>
    </w:p>
    <w:p w14:paraId="1AE95607" w14:textId="77777777" w:rsidR="00B7609C" w:rsidRDefault="00B7609C" w:rsidP="001414E9">
      <w:r>
        <w:t>- ликвидация второй смены;</w:t>
      </w:r>
    </w:p>
    <w:p w14:paraId="049605F7" w14:textId="77777777" w:rsidR="00B7609C" w:rsidRDefault="00B7609C" w:rsidP="001414E9">
      <w:r>
        <w:t>- внедрение новых образовательных технологий;</w:t>
      </w:r>
    </w:p>
    <w:p w14:paraId="0A6F89C9" w14:textId="77777777" w:rsidR="00B7609C" w:rsidRDefault="00B7609C" w:rsidP="001414E9">
      <w:r>
        <w:t>- обновление содержания образования;</w:t>
      </w:r>
    </w:p>
    <w:p w14:paraId="74058835" w14:textId="77777777" w:rsidR="00B7609C" w:rsidRDefault="00B7609C" w:rsidP="001414E9">
      <w:r>
        <w:t>- обеспечение повышения качества образования в общеобразовательных организациях с низкими результатами и функционирующих в неблагоприятных социальных условиях;</w:t>
      </w:r>
    </w:p>
    <w:p w14:paraId="13474F32" w14:textId="77777777" w:rsidR="00B7609C" w:rsidRDefault="00B7609C" w:rsidP="001414E9">
      <w:r>
        <w:t>-изменение содержания и форм методического обеспечения профессионального роста педагогов;</w:t>
      </w:r>
    </w:p>
    <w:p w14:paraId="31B5E10B" w14:textId="77777777" w:rsidR="00B7609C" w:rsidRDefault="00B7609C" w:rsidP="001414E9">
      <w:r>
        <w:t>- совершенствование инфраструктуры образовательных организаций.</w:t>
      </w:r>
    </w:p>
    <w:p w14:paraId="29873F76" w14:textId="4A590766" w:rsidR="00B7609C" w:rsidRDefault="00B7609C" w:rsidP="00EF6E3C">
      <w:pPr>
        <w:pStyle w:val="aff0"/>
      </w:pPr>
    </w:p>
    <w:p w14:paraId="547DBDC7" w14:textId="76E66071" w:rsidR="00443197" w:rsidRDefault="00443197" w:rsidP="00EF6E3C">
      <w:pPr>
        <w:pStyle w:val="aff0"/>
      </w:pPr>
    </w:p>
    <w:p w14:paraId="7F0ED77E" w14:textId="77777777" w:rsidR="00443197" w:rsidRPr="00F12A48" w:rsidRDefault="00443197" w:rsidP="00EF6E3C">
      <w:pPr>
        <w:pStyle w:val="aff0"/>
      </w:pPr>
    </w:p>
    <w:p w14:paraId="2EF02473" w14:textId="77777777" w:rsidR="00B7609C" w:rsidRDefault="00B7609C" w:rsidP="008A3F4F">
      <w:pPr>
        <w:pStyle w:val="3"/>
      </w:pPr>
      <w:bookmarkStart w:id="12" w:name="_Toc56497619"/>
      <w:r w:rsidRPr="0076486B">
        <w:lastRenderedPageBreak/>
        <w:t>2.3. Сведения о развитии дополнительного образования детей и взрослых</w:t>
      </w:r>
      <w:bookmarkEnd w:id="12"/>
    </w:p>
    <w:p w14:paraId="4DB30966" w14:textId="77777777" w:rsidR="00B7609C" w:rsidRPr="005862BD" w:rsidRDefault="00B7609C" w:rsidP="005862BD"/>
    <w:p w14:paraId="687C5BAE" w14:textId="0D439085" w:rsidR="00B7609C" w:rsidRPr="00B000FE" w:rsidRDefault="00B7609C" w:rsidP="00B000FE">
      <w:r w:rsidRPr="00B000FE">
        <w:t xml:space="preserve">Система дополнительного образования детей Вичугского муниципального района состоит из 2 муниципальных учреждений, среди которых 1 (МКУСДО </w:t>
      </w:r>
      <w:r w:rsidR="006774B6" w:rsidRPr="00B000FE">
        <w:t>«</w:t>
      </w:r>
      <w:r w:rsidRPr="00B000FE">
        <w:t>Вичугский районный Дом детского творчества</w:t>
      </w:r>
      <w:r w:rsidR="006774B6" w:rsidRPr="00B000FE">
        <w:t>»</w:t>
      </w:r>
      <w:r w:rsidRPr="00B000FE">
        <w:t>) работает в области образования, 1</w:t>
      </w:r>
      <w:r w:rsidR="00B000FE">
        <w:t xml:space="preserve"> </w:t>
      </w:r>
      <w:r w:rsidRPr="00B000FE">
        <w:t xml:space="preserve">(МОУДОД </w:t>
      </w:r>
      <w:r w:rsidR="006774B6" w:rsidRPr="00B000FE">
        <w:t>«</w:t>
      </w:r>
      <w:r w:rsidRPr="00B000FE">
        <w:t>Вичугская районная детская школа искусств</w:t>
      </w:r>
      <w:r w:rsidR="006774B6" w:rsidRPr="00B000FE">
        <w:t>»</w:t>
      </w:r>
      <w:r w:rsidRPr="00B000FE">
        <w:t>) - в области культуры и искусства. Кроме того, программы дополнительного образования реализуются во всех общеобразовательных организациях района.</w:t>
      </w:r>
    </w:p>
    <w:p w14:paraId="05D602F2" w14:textId="77777777" w:rsidR="00B7609C" w:rsidRPr="00B000FE" w:rsidRDefault="00B7609C" w:rsidP="00B000FE">
      <w:r w:rsidRPr="00B000FE">
        <w:t>Таким образом, дополнительным образованием в районе охвачено 1969 чел., что составляет 85% от количества детей в возрасте 5-18 лет.</w:t>
      </w:r>
    </w:p>
    <w:p w14:paraId="7E3BC47E" w14:textId="6F6EBCF9" w:rsidR="00B7609C" w:rsidRPr="00B000FE" w:rsidRDefault="00B7609C" w:rsidP="00B000FE">
      <w:r w:rsidRPr="00B000FE">
        <w:t>В 2019 году численность обучающихся по дополнительным общеразвивающим программам по линии образования составила 1622 человека. Обучение проходило по следующим направлениям: техническое – 11,5%, естественнонаучное – 13,7%, турист</w:t>
      </w:r>
      <w:r w:rsidR="009A161A">
        <w:t>с</w:t>
      </w:r>
      <w:r w:rsidRPr="00B000FE">
        <w:t>ко-краеведческое – 6,2%, социально-педагогическое – 22%, в области искусств –27,5%, физкультурно-спортивное – 19,1%.</w:t>
      </w:r>
    </w:p>
    <w:p w14:paraId="55EE1A05" w14:textId="77777777" w:rsidR="00B7609C" w:rsidRPr="0047373B" w:rsidRDefault="00B7609C" w:rsidP="00B000FE">
      <w:r w:rsidRPr="0047373B">
        <w:t>Образовательными услугами охвачены все возрастные группы детей и молодежи.</w:t>
      </w:r>
    </w:p>
    <w:p w14:paraId="2A692296" w14:textId="77777777" w:rsidR="00B7609C" w:rsidRPr="0047373B" w:rsidRDefault="00B7609C" w:rsidP="00B000FE">
      <w:r w:rsidRPr="0047373B">
        <w:t>Обучающиеся школ имеют возможность получать доступные и качественные услуги дополнительного образования по выбору.</w:t>
      </w:r>
      <w:r w:rsidRPr="00BD24D1">
        <w:t xml:space="preserve"> </w:t>
      </w:r>
      <w:r w:rsidRPr="0047373B">
        <w:t>Широкий спектр программ дополнительного образования позволяет удовлетворить запросы разных категорий детей, в том числе детей с ограниченными возможностями здоровья и подростков, совершивших правонарушения.</w:t>
      </w:r>
      <w:r w:rsidRPr="00BD24D1">
        <w:t xml:space="preserve"> </w:t>
      </w:r>
      <w:r w:rsidRPr="0047373B">
        <w:t>Дополнительное образование – бесплатное образование, доступное для малоимущих детей и семей.</w:t>
      </w:r>
    </w:p>
    <w:p w14:paraId="1E609622" w14:textId="77777777" w:rsidR="00B7609C" w:rsidRPr="0047373B" w:rsidRDefault="00B7609C" w:rsidP="00B000FE">
      <w:r w:rsidRPr="0047373B">
        <w:t>В целом, состояние дел в сфере дополнительного образования характеризуется стабильностью. Качество предоставляемой муниципальной услуги находится на удовлетворительном уровне.</w:t>
      </w:r>
    </w:p>
    <w:p w14:paraId="7A6C4E52" w14:textId="77777777" w:rsidR="00B7609C" w:rsidRPr="0047373B" w:rsidRDefault="00B7609C" w:rsidP="00B000FE">
      <w:r w:rsidRPr="0047373B">
        <w:t>Приоритетом в воспитательной работе с обучающимися остается патриотическое, гражданское и духовно-нравственное воспит</w:t>
      </w:r>
      <w:r>
        <w:t xml:space="preserve">ание. </w:t>
      </w:r>
      <w:r w:rsidRPr="0047373B">
        <w:t>В нашем районе накоплен богатый опыт работы по патриотическому воспитанию детей и молодежи.</w:t>
      </w:r>
    </w:p>
    <w:p w14:paraId="280593EE" w14:textId="77777777" w:rsidR="00B7609C" w:rsidRPr="00B000FE" w:rsidRDefault="00B7609C" w:rsidP="00B000FE">
      <w:r w:rsidRPr="00B000FE">
        <w:t>В школах района разработаны и реализуются программы патриотического и духовно-нравственного развития и воспитания обучающихся.</w:t>
      </w:r>
    </w:p>
    <w:p w14:paraId="7908D9EA" w14:textId="4FF7C5DE" w:rsidR="00B7609C" w:rsidRPr="00B000FE" w:rsidRDefault="00B7609C" w:rsidP="00B000FE">
      <w:r w:rsidRPr="00B000FE">
        <w:t xml:space="preserve">Ежегодно в районных мероприятиях участвуют около 4000 детей. В 2019 обучающиеся приняли участие в 56 областных, в 34 всероссийских и 4 международных конкурсах, на которых достигли высоких результатов. Из 1535 участников 547 чел. стали победителями и призерами. В районный банк одаренных детей занесено 93 человека. Ежеквартально </w:t>
      </w:r>
      <w:r w:rsidRPr="00B000FE">
        <w:lastRenderedPageBreak/>
        <w:t>пополняется областной банк данных одаренных детей, от Вичугского муниципального района в нем зарегистрировано 38 человек.</w:t>
      </w:r>
    </w:p>
    <w:p w14:paraId="639CD8A5" w14:textId="77777777" w:rsidR="00B7609C" w:rsidRPr="00B000FE" w:rsidRDefault="00B7609C" w:rsidP="00B000FE">
      <w:r w:rsidRPr="00B000FE">
        <w:t xml:space="preserve">Больших успехов достигли обучающиеся МКОУ Старогольчихинская основная школа (рук. Беззубов С.С.). На конкурсе исторических исследований старшеклассников </w:t>
      </w:r>
      <w:r w:rsidR="006774B6" w:rsidRPr="00B000FE">
        <w:t>«</w:t>
      </w:r>
      <w:r w:rsidRPr="00B000FE">
        <w:t>Человек в истории. Россия - XX век</w:t>
      </w:r>
      <w:r w:rsidR="006774B6" w:rsidRPr="00B000FE">
        <w:t>»</w:t>
      </w:r>
      <w:r w:rsidRPr="00B000FE">
        <w:t xml:space="preserve"> их исследовательская работа вошла в число финалистов - 100 лучших работ из 1647 и была отмечена специальным призом оргкомитета </w:t>
      </w:r>
      <w:r w:rsidR="006774B6" w:rsidRPr="00B000FE">
        <w:t>«</w:t>
      </w:r>
      <w:r w:rsidRPr="00B000FE">
        <w:t>за интересное, выполненное на высоком уровне историческое исследование</w:t>
      </w:r>
      <w:r w:rsidR="006774B6" w:rsidRPr="00B000FE">
        <w:t>»</w:t>
      </w:r>
      <w:r w:rsidRPr="00B000FE">
        <w:t xml:space="preserve">. А на XII Всероссийском Конкурсе юношеских исследовательских и проектных работ по историко-церковному краеведению в </w:t>
      </w:r>
      <w:proofErr w:type="spellStart"/>
      <w:r w:rsidRPr="00B000FE">
        <w:t>г.Москве</w:t>
      </w:r>
      <w:proofErr w:type="spellEnd"/>
      <w:r w:rsidRPr="00B000FE">
        <w:t xml:space="preserve"> Нестеров Александр, обучающийся 9 класса, лауреат </w:t>
      </w:r>
      <w:proofErr w:type="spellStart"/>
      <w:r w:rsidRPr="00B000FE">
        <w:t>Бурылинских</w:t>
      </w:r>
      <w:proofErr w:type="spellEnd"/>
      <w:r w:rsidRPr="00B000FE">
        <w:t xml:space="preserve"> чтений этого года, был награжден Похвальным листом </w:t>
      </w:r>
      <w:r w:rsidR="006774B6" w:rsidRPr="00B000FE">
        <w:t>«</w:t>
      </w:r>
      <w:r w:rsidRPr="00B000FE">
        <w:t>за интересный и творческий подход в исследовании участия наших земляков в Русско-японской и первой мировой войне</w:t>
      </w:r>
      <w:r w:rsidR="006774B6" w:rsidRPr="00B000FE">
        <w:t>»</w:t>
      </w:r>
      <w:r w:rsidRPr="00B000FE">
        <w:t>. Также стали победителями в областном конкурсе на лучшее летнее путешествие.</w:t>
      </w:r>
    </w:p>
    <w:p w14:paraId="13302EDA" w14:textId="77777777" w:rsidR="00B7609C" w:rsidRPr="00B000FE" w:rsidRDefault="00B7609C" w:rsidP="00B000FE">
      <w:proofErr w:type="spellStart"/>
      <w:r w:rsidRPr="00B000FE">
        <w:t>Лисова</w:t>
      </w:r>
      <w:proofErr w:type="spellEnd"/>
      <w:r w:rsidRPr="00B000FE">
        <w:t xml:space="preserve"> Анастасия, обучающаяся анимационной студии </w:t>
      </w:r>
      <w:r w:rsidR="006774B6" w:rsidRPr="00B000FE">
        <w:t>«</w:t>
      </w:r>
      <w:r w:rsidRPr="00B000FE">
        <w:t>Рыжий кот</w:t>
      </w:r>
      <w:r w:rsidR="006774B6" w:rsidRPr="00B000FE">
        <w:t>»</w:t>
      </w:r>
      <w:r w:rsidRPr="00B000FE">
        <w:t xml:space="preserve">, (МКУСДО ДДТ, педагог </w:t>
      </w:r>
      <w:proofErr w:type="spellStart"/>
      <w:r w:rsidRPr="00B000FE">
        <w:t>Садова</w:t>
      </w:r>
      <w:proofErr w:type="spellEnd"/>
      <w:r w:rsidRPr="00B000FE">
        <w:t xml:space="preserve"> С.В.) заняла 1 место во Всероссийском конкурсе </w:t>
      </w:r>
      <w:r w:rsidR="006774B6" w:rsidRPr="00B000FE">
        <w:t>«</w:t>
      </w:r>
      <w:r w:rsidRPr="00B000FE">
        <w:t>Гимн России понятными словами</w:t>
      </w:r>
      <w:r w:rsidR="006774B6" w:rsidRPr="00B000FE">
        <w:t>»</w:t>
      </w:r>
      <w:r w:rsidRPr="00B000FE">
        <w:t xml:space="preserve"> в номинации </w:t>
      </w:r>
      <w:r w:rsidR="006774B6" w:rsidRPr="00B000FE">
        <w:t>«</w:t>
      </w:r>
      <w:r w:rsidRPr="00B000FE">
        <w:t>Мультфильм с объяснением слов(а)</w:t>
      </w:r>
      <w:r w:rsidR="006774B6" w:rsidRPr="00B000FE">
        <w:t>»</w:t>
      </w:r>
      <w:r w:rsidRPr="00B000FE">
        <w:t>.</w:t>
      </w:r>
    </w:p>
    <w:p w14:paraId="3A820CCE" w14:textId="77777777" w:rsidR="00B7609C" w:rsidRPr="00B000FE" w:rsidRDefault="00B7609C" w:rsidP="00B000FE">
      <w:r w:rsidRPr="00B000FE">
        <w:t>Вичугский районный Дом детского творчества является постоянным участником областной выставки декоративно-прикладного творчества учащихся. В этом году от нашего района было представлено 13 работ обучающихся, из них две работы заняли 1 место, 2 работы стали лауреатами.</w:t>
      </w:r>
    </w:p>
    <w:p w14:paraId="2A3209BD" w14:textId="77777777" w:rsidR="00B7609C" w:rsidRPr="00B000FE" w:rsidRDefault="00B7609C" w:rsidP="00B000FE">
      <w:r w:rsidRPr="00462CDB">
        <w:t>В связи с возрастающей потребностью в обществе в гражданском становлении и повышении социальной активности подрастающего поколения в образовательных организациях района большое внимание уделяется и гражданско-патриотическому воспитанию, социализации детей и подростков.</w:t>
      </w:r>
    </w:p>
    <w:p w14:paraId="5CAC5566" w14:textId="77777777" w:rsidR="00B7609C" w:rsidRPr="00B000FE" w:rsidRDefault="00B7609C" w:rsidP="00B000FE">
      <w:r w:rsidRPr="00B000FE">
        <w:t>В течение учебного года в школах проводится большая работа по воспитанию уважения к символам и атрибутам Российского государства, прививается любовь к малой Родине, к родной школе через различные формы деятельности: тематические классные часы, Уроки мужества, конкурсы сочинений, встречи с интересными людьми, благотворительные акции, экскурсии, мероприятия, связанные с памятными датами.</w:t>
      </w:r>
    </w:p>
    <w:p w14:paraId="5A551DAB" w14:textId="5C15EB7B" w:rsidR="00B7609C" w:rsidRPr="00B000FE" w:rsidRDefault="00B7609C" w:rsidP="00B000FE">
      <w:r w:rsidRPr="00B000FE">
        <w:t xml:space="preserve">В школах района накоплен положительный опыт и традиции по военно-патриотическому воспитанию учащихся. Ежегодно в районе проводятся мероприятия, конкурсы, соревнования патриотической направленности: </w:t>
      </w:r>
      <w:r w:rsidR="006774B6" w:rsidRPr="00B000FE">
        <w:t>«</w:t>
      </w:r>
      <w:r w:rsidRPr="00B000FE">
        <w:t>Школа выживания</w:t>
      </w:r>
      <w:r w:rsidR="006774B6" w:rsidRPr="00B000FE">
        <w:t>»</w:t>
      </w:r>
      <w:r w:rsidRPr="00B000FE">
        <w:t xml:space="preserve">, </w:t>
      </w:r>
      <w:r w:rsidR="006774B6" w:rsidRPr="00B000FE">
        <w:t>«</w:t>
      </w:r>
      <w:r w:rsidRPr="00B000FE">
        <w:t>Призывник года</w:t>
      </w:r>
      <w:r w:rsidR="006774B6" w:rsidRPr="00B000FE">
        <w:t>»</w:t>
      </w:r>
      <w:r w:rsidRPr="00B000FE">
        <w:t xml:space="preserve">, </w:t>
      </w:r>
      <w:r w:rsidR="006774B6" w:rsidRPr="00B000FE">
        <w:t>«</w:t>
      </w:r>
      <w:r w:rsidRPr="00B000FE">
        <w:t>Юный патриот</w:t>
      </w:r>
      <w:r w:rsidR="006774B6" w:rsidRPr="00B000FE">
        <w:t>»</w:t>
      </w:r>
      <w:r w:rsidRPr="00B000FE">
        <w:t xml:space="preserve">, создано 4 музея и 4 музейных экспозиции, открыты военно-патриотические объединения </w:t>
      </w:r>
      <w:r w:rsidR="006774B6" w:rsidRPr="00B000FE">
        <w:t>«</w:t>
      </w:r>
      <w:r w:rsidRPr="00B000FE">
        <w:t>Мы - россияне</w:t>
      </w:r>
      <w:r w:rsidR="006774B6" w:rsidRPr="00B000FE">
        <w:t>»</w:t>
      </w:r>
      <w:r w:rsidRPr="00B000FE">
        <w:t xml:space="preserve"> (МБОУ </w:t>
      </w:r>
      <w:r w:rsidR="006774B6" w:rsidRPr="00B000FE">
        <w:t>«</w:t>
      </w:r>
      <w:r w:rsidRPr="00B000FE">
        <w:t xml:space="preserve">Каменская средняя школа), </w:t>
      </w:r>
      <w:r w:rsidR="006774B6" w:rsidRPr="00B000FE">
        <w:t>«</w:t>
      </w:r>
      <w:r w:rsidRPr="00B000FE">
        <w:t>Служу Отечеству</w:t>
      </w:r>
      <w:r w:rsidR="006774B6" w:rsidRPr="00B000FE">
        <w:t>»</w:t>
      </w:r>
      <w:r w:rsidRPr="00B000FE">
        <w:t xml:space="preserve"> (МБОУ Старовичугская средняя школа им. </w:t>
      </w:r>
      <w:proofErr w:type="spellStart"/>
      <w:r w:rsidRPr="00B000FE">
        <w:t>Г.В.Писарева</w:t>
      </w:r>
      <w:proofErr w:type="spellEnd"/>
      <w:r w:rsidRPr="00B000FE">
        <w:t xml:space="preserve">). В МБОУ </w:t>
      </w:r>
      <w:r w:rsidR="006774B6" w:rsidRPr="00B000FE">
        <w:t>«</w:t>
      </w:r>
      <w:r w:rsidRPr="00B000FE">
        <w:t>Каменская средняя школа</w:t>
      </w:r>
      <w:r w:rsidR="006774B6" w:rsidRPr="00B000FE">
        <w:t>»</w:t>
      </w:r>
      <w:r w:rsidRPr="00B000FE">
        <w:t xml:space="preserve"> создан отряд </w:t>
      </w:r>
      <w:proofErr w:type="spellStart"/>
      <w:r w:rsidR="009A161A">
        <w:t>Ю</w:t>
      </w:r>
      <w:r w:rsidRPr="00B000FE">
        <w:t>нармии</w:t>
      </w:r>
      <w:proofErr w:type="spellEnd"/>
      <w:r w:rsidRPr="00B000FE">
        <w:t>, который участвует в районных и областных военно-</w:t>
      </w:r>
      <w:r w:rsidRPr="00B000FE">
        <w:lastRenderedPageBreak/>
        <w:t xml:space="preserve">патриотических мероприятиях. В областной военно-спортивной игре </w:t>
      </w:r>
      <w:r w:rsidR="006774B6" w:rsidRPr="00B000FE">
        <w:t>«</w:t>
      </w:r>
      <w:r w:rsidRPr="00B000FE">
        <w:t>Зарница</w:t>
      </w:r>
      <w:r w:rsidR="006774B6" w:rsidRPr="00B000FE">
        <w:t>»</w:t>
      </w:r>
      <w:r w:rsidRPr="00B000FE">
        <w:t xml:space="preserve"> команда школы получила диплом Департамента образования </w:t>
      </w:r>
      <w:r w:rsidR="006774B6" w:rsidRPr="00B000FE">
        <w:t>«</w:t>
      </w:r>
      <w:r w:rsidRPr="00B000FE">
        <w:t>За лучший результат в комбинированной эстафете</w:t>
      </w:r>
      <w:r w:rsidR="006774B6" w:rsidRPr="00B000FE">
        <w:t>»</w:t>
      </w:r>
      <w:r w:rsidRPr="00B000FE">
        <w:t xml:space="preserve">, на областном конкурсе </w:t>
      </w:r>
      <w:r w:rsidR="006774B6" w:rsidRPr="00B000FE">
        <w:t>«</w:t>
      </w:r>
      <w:r w:rsidRPr="00B000FE">
        <w:t>Призывник года</w:t>
      </w:r>
      <w:r w:rsidR="006774B6" w:rsidRPr="00B000FE">
        <w:t>»</w:t>
      </w:r>
      <w:r w:rsidRPr="00B000FE">
        <w:t xml:space="preserve"> Рыбкин Николай стал первым в соревнованиях по стрельбе. В апреле на базе ракетной дивизии в г. Тейково прошел Единый День военно-патриотического движения </w:t>
      </w:r>
      <w:r w:rsidR="006774B6" w:rsidRPr="00B000FE">
        <w:t>«</w:t>
      </w:r>
      <w:proofErr w:type="spellStart"/>
      <w:r w:rsidRPr="00B000FE">
        <w:t>Юнармия</w:t>
      </w:r>
      <w:proofErr w:type="spellEnd"/>
      <w:r w:rsidR="006774B6" w:rsidRPr="00B000FE">
        <w:t>»</w:t>
      </w:r>
      <w:r w:rsidRPr="00B000FE">
        <w:t xml:space="preserve">, где команда Юнармейцев школы (руководитель Мухин </w:t>
      </w:r>
      <w:proofErr w:type="gramStart"/>
      <w:r w:rsidRPr="00B000FE">
        <w:t>Н.В</w:t>
      </w:r>
      <w:proofErr w:type="gramEnd"/>
      <w:r w:rsidRPr="00B000FE">
        <w:t xml:space="preserve">) заняла II место. Команда Вичугского муниципального района в составе обучающихся 7-8 классов  МБОУ Старовичугская средняя школа им. Г.В. Писарева и руководителей команды: Быкова В.В., учителя МБОУ Старовичугская средняя школа им. Г.В. Писарева, Жемчужникова А.А. и Турчинова А.Ф., педагогов МКОУ </w:t>
      </w:r>
      <w:proofErr w:type="spellStart"/>
      <w:r w:rsidRPr="00B000FE">
        <w:t>Гаврилковская</w:t>
      </w:r>
      <w:proofErr w:type="spellEnd"/>
      <w:r w:rsidRPr="00B000FE">
        <w:t xml:space="preserve"> основная школа приняла участие в областных соревнованиях Всероссийского детско-юношеского движения </w:t>
      </w:r>
      <w:r w:rsidR="006774B6" w:rsidRPr="00B000FE">
        <w:t>«</w:t>
      </w:r>
      <w:r w:rsidRPr="00B000FE">
        <w:t>Школа безопасности</w:t>
      </w:r>
      <w:r w:rsidR="006774B6" w:rsidRPr="00B000FE">
        <w:t>»</w:t>
      </w:r>
      <w:r w:rsidRPr="00B000FE">
        <w:t xml:space="preserve"> и полевого лагеря </w:t>
      </w:r>
      <w:r w:rsidR="006774B6" w:rsidRPr="00B000FE">
        <w:t>«</w:t>
      </w:r>
      <w:r w:rsidRPr="00B000FE">
        <w:t>Юный спасатель</w:t>
      </w:r>
      <w:r w:rsidR="006774B6" w:rsidRPr="00B000FE">
        <w:t>»</w:t>
      </w:r>
      <w:r w:rsidRPr="00B000FE">
        <w:t xml:space="preserve"> среди учащихся образовательных учреждений региона.</w:t>
      </w:r>
    </w:p>
    <w:p w14:paraId="0E600D61" w14:textId="77777777" w:rsidR="00B7609C" w:rsidRPr="00B000FE" w:rsidRDefault="00B7609C" w:rsidP="00B000FE">
      <w:r w:rsidRPr="00B000FE">
        <w:t>Стратегии развития воспитания в Российской Федерации на период до 2025 года определила приоритетные векторы нашей деятельности, направленные на поддержку естественнонаучного и технического творчества.</w:t>
      </w:r>
    </w:p>
    <w:p w14:paraId="15EDF711" w14:textId="77777777" w:rsidR="00B7609C" w:rsidRPr="00B000FE" w:rsidRDefault="00B7609C" w:rsidP="00B000FE">
      <w:r w:rsidRPr="00B000FE">
        <w:t xml:space="preserve">В районе создаются условия для развития технического творчества. В 2019 году охват техническим творчеством в районе составил 11,5% (186 человек) от общего количества детей, занимающихся дополнительным образованием. Открыты объединения по созданию анимационных фильмов, конструированию из бумаги, по начальному конструированию для дошкольников в детских образовательных учреждениях </w:t>
      </w:r>
      <w:r w:rsidR="006774B6" w:rsidRPr="00B000FE">
        <w:t>«</w:t>
      </w:r>
      <w:r w:rsidRPr="00B000FE">
        <w:t>Родничок</w:t>
      </w:r>
      <w:r w:rsidR="006774B6" w:rsidRPr="00B000FE">
        <w:t>»</w:t>
      </w:r>
      <w:r w:rsidRPr="00B000FE">
        <w:t xml:space="preserve"> и </w:t>
      </w:r>
      <w:r w:rsidR="006774B6" w:rsidRPr="00B000FE">
        <w:t>«</w:t>
      </w:r>
      <w:r w:rsidRPr="00B000FE">
        <w:t>Солнышко</w:t>
      </w:r>
      <w:r w:rsidR="006774B6" w:rsidRPr="00B000FE">
        <w:t>»</w:t>
      </w:r>
      <w:r w:rsidRPr="00B000FE">
        <w:t xml:space="preserve">. В МБОУ Старовичугская средняя школа им. Г.В. Писарева продолжает работу объединение </w:t>
      </w:r>
      <w:r w:rsidR="006774B6" w:rsidRPr="00B000FE">
        <w:t>«</w:t>
      </w:r>
      <w:r w:rsidRPr="00B000FE">
        <w:t xml:space="preserve">Основы робототехники с использованием </w:t>
      </w:r>
      <w:proofErr w:type="spellStart"/>
      <w:r w:rsidRPr="00B000FE">
        <w:t>Aрдуино</w:t>
      </w:r>
      <w:proofErr w:type="spellEnd"/>
      <w:r w:rsidR="006774B6" w:rsidRPr="00B000FE">
        <w:t>»</w:t>
      </w:r>
      <w:r w:rsidRPr="00B000FE">
        <w:t xml:space="preserve"> (создание компьютерных программ). Педагоги дополнительного образования провели 24 мастер-класса для педагогов по песочной анимации </w:t>
      </w:r>
      <w:r w:rsidR="006774B6" w:rsidRPr="00B000FE">
        <w:t>«</w:t>
      </w:r>
      <w:r w:rsidRPr="00B000FE">
        <w:t>Способы и техника рисования в песочной анимации</w:t>
      </w:r>
      <w:r w:rsidR="006774B6" w:rsidRPr="00B000FE">
        <w:t>»</w:t>
      </w:r>
      <w:r w:rsidRPr="00B000FE">
        <w:t xml:space="preserve">, </w:t>
      </w:r>
      <w:r w:rsidR="006774B6" w:rsidRPr="00B000FE">
        <w:t>«</w:t>
      </w:r>
      <w:r w:rsidRPr="00B000FE">
        <w:t>Песочная терапия как один из методов арт-терапии</w:t>
      </w:r>
      <w:r w:rsidR="006774B6" w:rsidRPr="00B000FE">
        <w:t>»</w:t>
      </w:r>
      <w:r w:rsidRPr="00B000FE">
        <w:t xml:space="preserve">. Педагог МБОУ Старовичугская средняя школа им.Г.В.Писарева стал победителем областного конкурса дополнительных общеобразовательных программ для одаренных детей и талантливой молодежи в номинации </w:t>
      </w:r>
      <w:r w:rsidR="006774B6" w:rsidRPr="00B000FE">
        <w:t>«</w:t>
      </w:r>
      <w:r w:rsidRPr="00B000FE">
        <w:t>Инженерный талант</w:t>
      </w:r>
      <w:r w:rsidR="006774B6" w:rsidRPr="00B000FE">
        <w:t>»</w:t>
      </w:r>
      <w:r w:rsidRPr="00B000FE">
        <w:t xml:space="preserve"> (техники и технологии).</w:t>
      </w:r>
    </w:p>
    <w:p w14:paraId="652BFCD3" w14:textId="77777777" w:rsidR="00B7609C" w:rsidRPr="00B000FE" w:rsidRDefault="00B7609C" w:rsidP="00B000FE">
      <w:r w:rsidRPr="00B000FE">
        <w:t xml:space="preserve">На хорошем счету в области экологическая работа, проводимая в нашем районе. В течение 2019 года школьники Вичугского муниципального района участвовали в традиционных районных мероприятиях: </w:t>
      </w:r>
      <w:r w:rsidR="006774B6" w:rsidRPr="00B000FE">
        <w:t>«</w:t>
      </w:r>
      <w:r w:rsidRPr="00B000FE">
        <w:t>Декада экологии</w:t>
      </w:r>
      <w:r w:rsidR="006774B6" w:rsidRPr="00B000FE">
        <w:t>»</w:t>
      </w:r>
      <w:r w:rsidRPr="00B000FE">
        <w:t xml:space="preserve">, районный конкурс агитбригад, акция </w:t>
      </w:r>
      <w:r w:rsidR="006774B6" w:rsidRPr="00B000FE">
        <w:t>«</w:t>
      </w:r>
      <w:r w:rsidRPr="00B000FE">
        <w:t>Покормите птиц!</w:t>
      </w:r>
      <w:r w:rsidR="006774B6" w:rsidRPr="00B000FE">
        <w:t>»</w:t>
      </w:r>
      <w:r w:rsidRPr="00B000FE">
        <w:t xml:space="preserve">, экологическая конференция, более 400 школьников приняли участие в пропагандистской и практической природоохранной деятельности: проведено 25 трудовых десантов  и 4 экологические акции, в которых приняли участие 1143 человека. </w:t>
      </w:r>
      <w:r w:rsidRPr="00B000FE">
        <w:lastRenderedPageBreak/>
        <w:t xml:space="preserve">Продолжена работа по участию школьников и дошколят в социально-образовательных проектах </w:t>
      </w:r>
      <w:r w:rsidR="006774B6" w:rsidRPr="00B000FE">
        <w:t>«</w:t>
      </w:r>
      <w:proofErr w:type="spellStart"/>
      <w:r w:rsidRPr="00B000FE">
        <w:t>Эколята</w:t>
      </w:r>
      <w:proofErr w:type="spellEnd"/>
      <w:r w:rsidRPr="00B000FE">
        <w:t>-дошколята</w:t>
      </w:r>
      <w:r w:rsidR="006774B6" w:rsidRPr="00B000FE">
        <w:t>»</w:t>
      </w:r>
      <w:r w:rsidRPr="00B000FE">
        <w:t xml:space="preserve">, </w:t>
      </w:r>
      <w:r w:rsidR="006774B6" w:rsidRPr="00B000FE">
        <w:t>«</w:t>
      </w:r>
      <w:proofErr w:type="spellStart"/>
      <w:r w:rsidRPr="00B000FE">
        <w:t>Эколята</w:t>
      </w:r>
      <w:proofErr w:type="spellEnd"/>
      <w:r w:rsidR="006774B6" w:rsidRPr="00B000FE">
        <w:t>»</w:t>
      </w:r>
      <w:r w:rsidRPr="00B000FE">
        <w:t xml:space="preserve">, </w:t>
      </w:r>
      <w:r w:rsidR="006774B6" w:rsidRPr="00B000FE">
        <w:t>«</w:t>
      </w:r>
      <w:r w:rsidRPr="00B000FE">
        <w:t>Молодые защитники природы</w:t>
      </w:r>
      <w:r w:rsidR="006774B6" w:rsidRPr="00B000FE">
        <w:t>»</w:t>
      </w:r>
      <w:r w:rsidRPr="00B000FE">
        <w:t>.</w:t>
      </w:r>
    </w:p>
    <w:p w14:paraId="638F0696" w14:textId="2AA00DE8" w:rsidR="00B7609C" w:rsidRPr="00B000FE" w:rsidRDefault="00B7609C" w:rsidP="00B000FE">
      <w:r w:rsidRPr="00B000FE">
        <w:t xml:space="preserve">Шестой год на базе загородного оздоровительного лагеря </w:t>
      </w:r>
      <w:r w:rsidR="006774B6" w:rsidRPr="00B000FE">
        <w:t>«</w:t>
      </w:r>
      <w:r w:rsidRPr="00B000FE">
        <w:t>Радуга</w:t>
      </w:r>
      <w:r w:rsidR="006774B6" w:rsidRPr="00B000FE">
        <w:t>»</w:t>
      </w:r>
      <w:r w:rsidRPr="00B000FE">
        <w:t xml:space="preserve"> проводится летняя экологическая экспедиция, в которой участвуют ребята, заинтересованные проблемами окружающей среды. Этим летом 14 юных экологов из 7 школ Вичугского муниципального р</w:t>
      </w:r>
      <w:r w:rsidR="006774B6" w:rsidRPr="00B000FE">
        <w:t xml:space="preserve">айона под руководством опытных </w:t>
      </w:r>
      <w:r w:rsidRPr="00B000FE">
        <w:t xml:space="preserve">педагогов общеобразовательных школ и сотрудников ОГКУ </w:t>
      </w:r>
      <w:r w:rsidR="006774B6" w:rsidRPr="00B000FE">
        <w:t>«</w:t>
      </w:r>
      <w:r w:rsidRPr="00B000FE">
        <w:t>Вичугское лесничество</w:t>
      </w:r>
      <w:r w:rsidR="006774B6" w:rsidRPr="00B000FE">
        <w:t>»</w:t>
      </w:r>
      <w:r w:rsidRPr="00B000FE">
        <w:t xml:space="preserve"> изучали и на практике применяли методики оценки экологического состояния водоёмов, загрязнения воздуха, определяли видовой состав растительности. По итогам работы экспедиции ребята защищали учебно-исследовательские проекты экологической направленности.</w:t>
      </w:r>
    </w:p>
    <w:p w14:paraId="00FCA3D4" w14:textId="1AB8479D" w:rsidR="00B7609C" w:rsidRPr="00B000FE" w:rsidRDefault="00B7609C" w:rsidP="00B000FE">
      <w:r w:rsidRPr="00B000FE">
        <w:t xml:space="preserve">Результатом такой работы стали победы в областном конкурсе на лучший проект природоохранной работы </w:t>
      </w:r>
      <w:r w:rsidR="006774B6" w:rsidRPr="00B000FE">
        <w:t>«</w:t>
      </w:r>
      <w:r w:rsidRPr="00B000FE">
        <w:t>В дни защиты от экологической опасности</w:t>
      </w:r>
      <w:r w:rsidR="006774B6" w:rsidRPr="00B000FE">
        <w:t>»</w:t>
      </w:r>
      <w:r w:rsidRPr="00B000FE">
        <w:t>: 1</w:t>
      </w:r>
      <w:r w:rsidR="009A161A">
        <w:t xml:space="preserve"> </w:t>
      </w:r>
      <w:r w:rsidRPr="00B000FE">
        <w:t>место присвоено 3 коллективам (</w:t>
      </w:r>
      <w:r w:rsidR="009A161A">
        <w:t>МБОУ «</w:t>
      </w:r>
      <w:r w:rsidRPr="00B000FE">
        <w:t>Каменская</w:t>
      </w:r>
      <w:r w:rsidR="009A161A">
        <w:t xml:space="preserve"> средняя школа».</w:t>
      </w:r>
      <w:r w:rsidRPr="00B000FE">
        <w:t xml:space="preserve"> </w:t>
      </w:r>
      <w:r w:rsidR="009A161A">
        <w:t>МКОУ «</w:t>
      </w:r>
      <w:r w:rsidRPr="00B000FE">
        <w:t>Новописцовская средн</w:t>
      </w:r>
      <w:r w:rsidR="009A161A">
        <w:t>яя</w:t>
      </w:r>
      <w:r w:rsidRPr="00B000FE">
        <w:t xml:space="preserve"> школ</w:t>
      </w:r>
      <w:r w:rsidR="009A161A">
        <w:t>а»</w:t>
      </w:r>
      <w:r w:rsidRPr="00B000FE">
        <w:t xml:space="preserve">, </w:t>
      </w:r>
      <w:r w:rsidR="009A161A">
        <w:t xml:space="preserve">МКУСДО </w:t>
      </w:r>
      <w:r w:rsidRPr="00B000FE">
        <w:t>ДДТ) и 2 место (</w:t>
      </w:r>
      <w:r w:rsidR="009A161A" w:rsidRPr="00B000FE">
        <w:t>МБОУ Старовичугская средняя школа им.Г.В.Писарева</w:t>
      </w:r>
      <w:r w:rsidRPr="00B000FE">
        <w:t xml:space="preserve">). На региональной научно-исследовательской конференции учащихся </w:t>
      </w:r>
      <w:r w:rsidR="006774B6" w:rsidRPr="00B000FE">
        <w:t>«</w:t>
      </w:r>
      <w:r w:rsidRPr="00B000FE">
        <w:t>Молодежь изучает окружающий мир</w:t>
      </w:r>
      <w:r w:rsidR="006774B6" w:rsidRPr="00B000FE">
        <w:t>»</w:t>
      </w:r>
      <w:r w:rsidRPr="00B000FE">
        <w:t xml:space="preserve"> юные исследователи МБОУ </w:t>
      </w:r>
      <w:r w:rsidR="006774B6" w:rsidRPr="00B000FE">
        <w:t>«</w:t>
      </w:r>
      <w:r w:rsidRPr="00B000FE">
        <w:t>Каменская средняя школа</w:t>
      </w:r>
      <w:r w:rsidR="006774B6" w:rsidRPr="00B000FE">
        <w:t>»</w:t>
      </w:r>
      <w:r w:rsidRPr="00B000FE">
        <w:t xml:space="preserve">, МКОУ </w:t>
      </w:r>
      <w:r w:rsidR="006774B6" w:rsidRPr="00B000FE">
        <w:t>«</w:t>
      </w:r>
      <w:r w:rsidRPr="00B000FE">
        <w:t>Чертовищенская основная школа</w:t>
      </w:r>
      <w:r w:rsidR="006774B6" w:rsidRPr="00B000FE">
        <w:t xml:space="preserve"> </w:t>
      </w:r>
      <w:proofErr w:type="spellStart"/>
      <w:r w:rsidR="006774B6" w:rsidRPr="00B000FE">
        <w:t>им.А.Д.Гусева</w:t>
      </w:r>
      <w:proofErr w:type="spellEnd"/>
      <w:r w:rsidR="006774B6" w:rsidRPr="00B000FE">
        <w:t>»</w:t>
      </w:r>
      <w:r w:rsidRPr="00B000FE">
        <w:t xml:space="preserve"> и МКУСДО ДДТ стали лауреатами. На областном слете школьных лесничеств обучающийся МКОУ </w:t>
      </w:r>
      <w:r w:rsidR="006774B6" w:rsidRPr="00B000FE">
        <w:t>«</w:t>
      </w:r>
      <w:proofErr w:type="spellStart"/>
      <w:r w:rsidRPr="00B000FE">
        <w:t>Сошниковская</w:t>
      </w:r>
      <w:proofErr w:type="spellEnd"/>
      <w:r w:rsidRPr="00B000FE">
        <w:t xml:space="preserve"> основная школа</w:t>
      </w:r>
      <w:r w:rsidR="006774B6" w:rsidRPr="00B000FE">
        <w:t>»</w:t>
      </w:r>
      <w:r w:rsidRPr="00B000FE">
        <w:t xml:space="preserve"> занял 1 место в конкурсе </w:t>
      </w:r>
      <w:r w:rsidR="006774B6" w:rsidRPr="00B000FE">
        <w:t>«</w:t>
      </w:r>
      <w:r w:rsidRPr="00B000FE">
        <w:t>Лесной патруль</w:t>
      </w:r>
      <w:r w:rsidR="006774B6" w:rsidRPr="00B000FE">
        <w:t>»</w:t>
      </w:r>
      <w:r w:rsidRPr="00B000FE">
        <w:t xml:space="preserve">, а обучающаяся МБОУ Старовичугская средняя школа им. Г.В. Писарева – 1 место в областном конкурсе </w:t>
      </w:r>
      <w:r w:rsidR="006774B6" w:rsidRPr="00B000FE">
        <w:t>«</w:t>
      </w:r>
      <w:r w:rsidRPr="00B000FE">
        <w:t>Подрост</w:t>
      </w:r>
      <w:r w:rsidR="006774B6" w:rsidRPr="00B000FE">
        <w:t>»</w:t>
      </w:r>
      <w:r w:rsidRPr="00B000FE">
        <w:t>.</w:t>
      </w:r>
    </w:p>
    <w:p w14:paraId="7725AEBD" w14:textId="77777777" w:rsidR="00B7609C" w:rsidRPr="00B000FE" w:rsidRDefault="00B7609C" w:rsidP="00B000FE">
      <w:r w:rsidRPr="00B000FE">
        <w:t xml:space="preserve">Организация добровольческой деятельности молодежи позволяет решать проблемы вовлечения молодежи в социально ответственную деятельность, повысить социальную активность молодежи. Добровольцы организуют и проводят различные мероприятия: экологические акции, субботники, благоустройство территорий, обелисков и могил героев и участников Великой Отечественной войны. Являясь активными пропагандистами здорового образа жизни, профилактики асоциальных явлений в молодежной среде, ребята приняли активное участие в патриотических акциях: </w:t>
      </w:r>
      <w:r w:rsidR="006774B6" w:rsidRPr="00B000FE">
        <w:t>«</w:t>
      </w:r>
      <w:r w:rsidRPr="00B000FE">
        <w:t>Символы России</w:t>
      </w:r>
      <w:r w:rsidR="006774B6" w:rsidRPr="00B000FE">
        <w:t>»</w:t>
      </w:r>
      <w:r w:rsidRPr="00B000FE">
        <w:t xml:space="preserve"> (12 июня), </w:t>
      </w:r>
      <w:r w:rsidR="006774B6" w:rsidRPr="00B000FE">
        <w:t>«</w:t>
      </w:r>
      <w:r w:rsidRPr="00B000FE">
        <w:t>Горсть памяти</w:t>
      </w:r>
      <w:r w:rsidR="006774B6" w:rsidRPr="00B000FE">
        <w:t>»</w:t>
      </w:r>
      <w:r w:rsidRPr="00B000FE">
        <w:t xml:space="preserve">, </w:t>
      </w:r>
      <w:r w:rsidR="006774B6" w:rsidRPr="00B000FE">
        <w:t>«</w:t>
      </w:r>
      <w:r w:rsidRPr="00B000FE">
        <w:t>Красная гвоздика</w:t>
      </w:r>
      <w:r w:rsidR="006774B6" w:rsidRPr="00B000FE">
        <w:t>»</w:t>
      </w:r>
      <w:r w:rsidRPr="00B000FE">
        <w:t xml:space="preserve"> (22 июня), </w:t>
      </w:r>
      <w:r w:rsidR="006774B6" w:rsidRPr="00B000FE">
        <w:t>«</w:t>
      </w:r>
      <w:r w:rsidRPr="00B000FE">
        <w:t>Под флагом России</w:t>
      </w:r>
      <w:r w:rsidR="006774B6" w:rsidRPr="00B000FE">
        <w:t>»</w:t>
      </w:r>
      <w:r w:rsidRPr="00B000FE">
        <w:t xml:space="preserve"> (22 августа), помогают ветеранам Великой Отечественной войны, одиноким пожилым людям.</w:t>
      </w:r>
    </w:p>
    <w:p w14:paraId="7BAD87BD" w14:textId="36DEAC18" w:rsidR="00B7609C" w:rsidRPr="00B000FE" w:rsidRDefault="00B7609C" w:rsidP="00B000FE">
      <w:r w:rsidRPr="00B000FE">
        <w:t xml:space="preserve">В районе активно работает ученическое самоуправление. Для развития активной жизненной позиции подростков в каждой школе созданы детские общественные организации. Ребята принимают самое активное участие в областных акциях и конкурсах, являются активными членами общественного Совета при Уполномоченном по правам ребенка. В 2019 году наш район активно участвовал в областном этапе межрегионального конкурса </w:t>
      </w:r>
      <w:r w:rsidR="006774B6" w:rsidRPr="00B000FE">
        <w:t>«</w:t>
      </w:r>
      <w:r w:rsidRPr="00B000FE">
        <w:t>Ученик года</w:t>
      </w:r>
      <w:r w:rsidR="006774B6" w:rsidRPr="00B000FE">
        <w:t>»</w:t>
      </w:r>
      <w:r w:rsidRPr="00B000FE">
        <w:t xml:space="preserve">, где Овсянникова Анастасия стала победителем и защищала честь Ивановской области </w:t>
      </w:r>
      <w:r w:rsidRPr="00B000FE">
        <w:lastRenderedPageBreak/>
        <w:t>в финальном этапе в г. Ульяновске, став лауреатом. Команда МБОУ Старовичугская средняя школа им. Г.В.</w:t>
      </w:r>
      <w:r w:rsidR="009A161A">
        <w:t xml:space="preserve"> </w:t>
      </w:r>
      <w:r w:rsidRPr="00B000FE">
        <w:t xml:space="preserve">Писарева с проектом </w:t>
      </w:r>
      <w:r w:rsidR="006774B6" w:rsidRPr="00B000FE">
        <w:t>«</w:t>
      </w:r>
      <w:r w:rsidRPr="00B000FE">
        <w:t>Медиа образование юных</w:t>
      </w:r>
      <w:r w:rsidR="006774B6" w:rsidRPr="00B000FE">
        <w:t>»</w:t>
      </w:r>
      <w:r w:rsidRPr="00B000FE">
        <w:t xml:space="preserve"> вышли в финал Всероссийской акции </w:t>
      </w:r>
      <w:r w:rsidR="006774B6" w:rsidRPr="00B000FE">
        <w:t>«</w:t>
      </w:r>
      <w:r w:rsidRPr="00B000FE">
        <w:t>Я – гражданин России</w:t>
      </w:r>
      <w:r w:rsidR="006774B6" w:rsidRPr="00B000FE">
        <w:t>»</w:t>
      </w:r>
      <w:r w:rsidRPr="00B000FE">
        <w:t xml:space="preserve"> и защищали проект на Всероссийском уровне в ФГБОУ </w:t>
      </w:r>
      <w:r w:rsidR="006774B6" w:rsidRPr="00B000FE">
        <w:t>«</w:t>
      </w:r>
      <w:r w:rsidRPr="00B000FE">
        <w:t xml:space="preserve">Всероссийский детский центр </w:t>
      </w:r>
      <w:r w:rsidR="006774B6" w:rsidRPr="00B000FE">
        <w:t>«</w:t>
      </w:r>
      <w:r w:rsidRPr="00B000FE">
        <w:t>Смена</w:t>
      </w:r>
      <w:r w:rsidR="006774B6" w:rsidRPr="00B000FE">
        <w:t>»</w:t>
      </w:r>
      <w:r w:rsidRPr="00B000FE">
        <w:t xml:space="preserve"> (Краснодарский край, г. Анапа).</w:t>
      </w:r>
    </w:p>
    <w:p w14:paraId="4B3D456F" w14:textId="2BD65848" w:rsidR="00B7609C" w:rsidRPr="00B000FE" w:rsidRDefault="00B7609C" w:rsidP="00B000FE">
      <w:r w:rsidRPr="00B000FE">
        <w:t xml:space="preserve">Традиционно в августе в течение 7 дней прошел районный слет лидеров ученического самоуправления </w:t>
      </w:r>
      <w:r w:rsidR="006774B6" w:rsidRPr="00B000FE">
        <w:t>«</w:t>
      </w:r>
      <w:r w:rsidRPr="00B000FE">
        <w:t>Исток</w:t>
      </w:r>
      <w:r w:rsidR="006774B6" w:rsidRPr="00B000FE">
        <w:t>»</w:t>
      </w:r>
      <w:r w:rsidRPr="00B000FE">
        <w:t>, который помогает развитию детского и молодежного движения, формированию у старшеклассников активной гражданской позиции, организаторских способностей, дает опыт участия в обсуждении и решении социальных проблем, навыки публичного выступления, способность действовать в команде. МБОУ Старовичугская средняя школа им.Г.В.Писарева является пилотной площадкой Российского движения школьников и принимает активное участие во всех программах и конкурсах РДШ.</w:t>
      </w:r>
    </w:p>
    <w:p w14:paraId="089DA332" w14:textId="036C5AD2" w:rsidR="00B7609C" w:rsidRPr="00B000FE" w:rsidRDefault="00B7609C" w:rsidP="00B000FE">
      <w:r w:rsidRPr="00B000FE">
        <w:t xml:space="preserve">Премией </w:t>
      </w:r>
      <w:r w:rsidR="006774B6" w:rsidRPr="00B000FE">
        <w:t>«</w:t>
      </w:r>
      <w:r w:rsidRPr="00B000FE">
        <w:t>Надежда земли Ивановской</w:t>
      </w:r>
      <w:r w:rsidR="006774B6" w:rsidRPr="00B000FE">
        <w:t>»</w:t>
      </w:r>
      <w:r w:rsidRPr="00B000FE">
        <w:t xml:space="preserve"> награждена обучающаяся </w:t>
      </w:r>
      <w:r w:rsidR="009A161A" w:rsidRPr="00B000FE">
        <w:t xml:space="preserve">МБОУ Старовичугская средняя школа </w:t>
      </w:r>
      <w:proofErr w:type="gramStart"/>
      <w:r w:rsidR="009A161A" w:rsidRPr="00B000FE">
        <w:t>им.Г.В.Писарева</w:t>
      </w:r>
      <w:r w:rsidRPr="00B000FE">
        <w:t xml:space="preserve">  Анастасия</w:t>
      </w:r>
      <w:proofErr w:type="gramEnd"/>
      <w:r w:rsidRPr="00B000FE">
        <w:t xml:space="preserve"> </w:t>
      </w:r>
      <w:proofErr w:type="spellStart"/>
      <w:r w:rsidRPr="00B000FE">
        <w:t>Лисова</w:t>
      </w:r>
      <w:proofErr w:type="spellEnd"/>
      <w:r w:rsidRPr="00B000FE">
        <w:t>.</w:t>
      </w:r>
    </w:p>
    <w:p w14:paraId="228A6FE9" w14:textId="77777777" w:rsidR="00B7609C" w:rsidRPr="00B000FE" w:rsidRDefault="00B7609C" w:rsidP="00B000FE">
      <w:r w:rsidRPr="00B000FE">
        <w:t xml:space="preserve">В летний период используются различные формы работы с детьми и подростками. </w:t>
      </w:r>
      <w:r w:rsidRPr="00613942">
        <w:t xml:space="preserve">На базе образовательных организаций было открыто 8 лагерей дневного пребывания с охватом 260 чел. Активно были использованы различные малозатратные формы организации летнего отдыха: краеведческие и экологические экспедиции, образовательные, спортивные, туристические профильные отряды, волонтерские отряды, мастер-классы, экскурсии. В МКУСДО </w:t>
      </w:r>
      <w:r w:rsidR="006774B6">
        <w:t>«</w:t>
      </w:r>
      <w:r w:rsidRPr="00613942">
        <w:t>Вичугский районный Дом детского творчества</w:t>
      </w:r>
      <w:r w:rsidR="006774B6">
        <w:t>»</w:t>
      </w:r>
      <w:r w:rsidRPr="00613942">
        <w:t xml:space="preserve"> второй год по просьбе родителей работала Детская площадка </w:t>
      </w:r>
      <w:r w:rsidR="006774B6">
        <w:t>«</w:t>
      </w:r>
      <w:r w:rsidRPr="00613942">
        <w:t>Лето открытий</w:t>
      </w:r>
      <w:r w:rsidR="006774B6">
        <w:t>»</w:t>
      </w:r>
      <w:r w:rsidRPr="00613942">
        <w:t xml:space="preserve"> для неорганизованных детей. Всего организованным отдыхом было охвачено 1232 чел. </w:t>
      </w:r>
      <w:r w:rsidRPr="005D7D78">
        <w:t xml:space="preserve"> (70,3%) от общего </w:t>
      </w:r>
      <w:r w:rsidRPr="00F92B37">
        <w:t>количества детей 6-15 лет.</w:t>
      </w:r>
    </w:p>
    <w:p w14:paraId="33F400B5" w14:textId="77777777" w:rsidR="00B7609C" w:rsidRPr="008E25FF" w:rsidRDefault="00B7609C" w:rsidP="006774B6">
      <w:pPr>
        <w:pStyle w:val="4"/>
        <w:spacing w:before="0" w:line="240" w:lineRule="auto"/>
      </w:pPr>
      <w:r>
        <w:t>Контингент</w:t>
      </w:r>
    </w:p>
    <w:p w14:paraId="32CBE909" w14:textId="77777777" w:rsidR="00B7609C" w:rsidRDefault="00B7609C" w:rsidP="006774B6">
      <w:pPr>
        <w:pStyle w:val="aff0"/>
        <w:spacing w:line="240" w:lineRule="auto"/>
      </w:pPr>
    </w:p>
    <w:p w14:paraId="53B7CA79" w14:textId="77777777" w:rsidR="00B7609C" w:rsidRDefault="00B7609C" w:rsidP="00B000FE">
      <w:r w:rsidRPr="00F92B37">
        <w:t>Выводы</w:t>
      </w:r>
    </w:p>
    <w:p w14:paraId="4CDF5361" w14:textId="77777777" w:rsidR="00B7609C" w:rsidRPr="00560EC9" w:rsidRDefault="00B7609C" w:rsidP="00B000FE">
      <w:r w:rsidRPr="00560EC9">
        <w:t>- Сохранение и укрепление здоровья школьников.</w:t>
      </w:r>
    </w:p>
    <w:p w14:paraId="2E8E9EC2" w14:textId="77777777" w:rsidR="00B7609C" w:rsidRPr="00560EC9" w:rsidRDefault="00B7609C" w:rsidP="00B000FE">
      <w:r w:rsidRPr="00560EC9">
        <w:t>- Профилактика асоциального поведения обучающихся.</w:t>
      </w:r>
    </w:p>
    <w:p w14:paraId="306D4F3F" w14:textId="77777777" w:rsidR="00B7609C" w:rsidRPr="00560EC9" w:rsidRDefault="00B7609C" w:rsidP="00B000FE">
      <w:r w:rsidRPr="00560EC9">
        <w:t>- Развитие технической направленности дополнительного образования</w:t>
      </w:r>
    </w:p>
    <w:p w14:paraId="6C85E466" w14:textId="77777777" w:rsidR="00B7609C" w:rsidRPr="00560EC9" w:rsidRDefault="00B7609C" w:rsidP="00B000FE">
      <w:r w:rsidRPr="00560EC9">
        <w:t xml:space="preserve">- Организация работы по развитию объединений Российского движения школьников, </w:t>
      </w:r>
      <w:proofErr w:type="spellStart"/>
      <w:r w:rsidRPr="00560EC9">
        <w:t>Юнармии</w:t>
      </w:r>
      <w:proofErr w:type="spellEnd"/>
      <w:r w:rsidRPr="00560EC9">
        <w:t>, добровольческих объединений.</w:t>
      </w:r>
    </w:p>
    <w:p w14:paraId="679805F4" w14:textId="77777777" w:rsidR="00B7609C" w:rsidRPr="00560EC9" w:rsidRDefault="00B7609C" w:rsidP="00B000FE">
      <w:r w:rsidRPr="00560EC9">
        <w:t>- Создание условий для проявления талантов детей и подростков, поддержка одарённых детей.</w:t>
      </w:r>
    </w:p>
    <w:p w14:paraId="4E2946DE" w14:textId="77777777" w:rsidR="00B7609C" w:rsidRPr="00F92B37" w:rsidRDefault="00B7609C" w:rsidP="00EF6E3C">
      <w:pPr>
        <w:pStyle w:val="aff0"/>
      </w:pPr>
    </w:p>
    <w:p w14:paraId="20909BB3" w14:textId="77777777" w:rsidR="00B7609C" w:rsidRDefault="00B7609C">
      <w:pPr>
        <w:spacing w:after="160" w:line="259" w:lineRule="auto"/>
        <w:ind w:firstLine="0"/>
        <w:jc w:val="left"/>
      </w:pPr>
      <w:r>
        <w:br w:type="page"/>
      </w:r>
    </w:p>
    <w:p w14:paraId="66B1EED4" w14:textId="77777777" w:rsidR="00B7609C" w:rsidRPr="005950AD" w:rsidRDefault="00B7609C" w:rsidP="005C6747">
      <w:pPr>
        <w:pStyle w:val="2"/>
      </w:pPr>
      <w:bookmarkStart w:id="13" w:name="_Toc56497620"/>
      <w:r>
        <w:lastRenderedPageBreak/>
        <w:t>3. Выводы и заключения</w:t>
      </w:r>
      <w:bookmarkEnd w:id="13"/>
    </w:p>
    <w:p w14:paraId="53241BD2" w14:textId="77777777" w:rsidR="00B7609C" w:rsidRDefault="00B7609C" w:rsidP="00EF6E3C">
      <w:pPr>
        <w:pStyle w:val="aff0"/>
      </w:pPr>
    </w:p>
    <w:p w14:paraId="2B4C3B34" w14:textId="77777777" w:rsidR="00B7609C" w:rsidRDefault="00B7609C" w:rsidP="00FE028B">
      <w:pPr>
        <w:pStyle w:val="3"/>
      </w:pPr>
      <w:bookmarkStart w:id="14" w:name="_Toc56497621"/>
      <w:r>
        <w:t>3.1. Выводы</w:t>
      </w:r>
      <w:bookmarkEnd w:id="14"/>
    </w:p>
    <w:p w14:paraId="268813A8" w14:textId="77777777" w:rsidR="00B7609C" w:rsidRDefault="00B7609C" w:rsidP="00EF6E3C">
      <w:pPr>
        <w:pStyle w:val="aff0"/>
      </w:pPr>
    </w:p>
    <w:p w14:paraId="4D66DEBC" w14:textId="77777777" w:rsidR="00B7609C" w:rsidRPr="00560EC9" w:rsidRDefault="00B7609C" w:rsidP="00EF6E3C">
      <w:pPr>
        <w:pStyle w:val="aff0"/>
        <w:rPr>
          <w:i/>
        </w:rPr>
      </w:pPr>
      <w:r w:rsidRPr="00560EC9">
        <w:t>Наряду с имеющимися достижениями в системе образования района есть и проблемы, которые необходимо решать:</w:t>
      </w:r>
    </w:p>
    <w:p w14:paraId="7E7BAFCE" w14:textId="4F611F29" w:rsidR="00B7609C" w:rsidRDefault="00B7609C" w:rsidP="00540F18">
      <w:r w:rsidRPr="00560EC9">
        <w:t>- Для работы в условиях развивающейся информационной образовательной среды существует потребность обновления ИКТ-ресурсов, модернизации компьютерной и мультимедийной техники, в том числе для обеспечения проведения государственной итоговой аттестации выпускников и осуществления образовательного процесса для реализации ФГОС.</w:t>
      </w:r>
    </w:p>
    <w:p w14:paraId="6A14660C" w14:textId="4964B0C7" w:rsidR="00B7609C" w:rsidRPr="00560EC9" w:rsidRDefault="00B7609C" w:rsidP="00EF6E3C">
      <w:pPr>
        <w:pStyle w:val="aff0"/>
        <w:rPr>
          <w:i/>
        </w:rPr>
      </w:pPr>
      <w:r>
        <w:t>- В рамках реализации с</w:t>
      </w:r>
      <w:r w:rsidRPr="005D7D78">
        <w:rPr>
          <w:szCs w:val="24"/>
        </w:rPr>
        <w:t xml:space="preserve">тратегии развития воспитания в Российской Федерации на период до 2025 года </w:t>
      </w:r>
      <w:r>
        <w:t xml:space="preserve">дополнительное образование района нуждается </w:t>
      </w:r>
      <w:r w:rsidRPr="0047373B">
        <w:t xml:space="preserve">в модернизации учебного оборудования для занятий техническим творчеством, </w:t>
      </w:r>
      <w:r>
        <w:t>естественно</w:t>
      </w:r>
      <w:r w:rsidR="009A161A">
        <w:t>-</w:t>
      </w:r>
      <w:r w:rsidRPr="0047373B">
        <w:t>научным образованием.</w:t>
      </w:r>
    </w:p>
    <w:p w14:paraId="2B9BD013" w14:textId="77777777" w:rsidR="00B7609C" w:rsidRPr="00560EC9" w:rsidRDefault="00B7609C" w:rsidP="00EF6E3C">
      <w:pPr>
        <w:pStyle w:val="aff0"/>
        <w:rPr>
          <w:i/>
        </w:rPr>
      </w:pPr>
      <w:r w:rsidRPr="00560EC9">
        <w:t>- Укрепление материально-технической базы образовательных организаций района.</w:t>
      </w:r>
      <w:r>
        <w:t xml:space="preserve"> </w:t>
      </w:r>
      <w:r w:rsidRPr="00560EC9">
        <w:t>Процент износа 22 зданий ОУ достаточно высок. Требуется замена оконных блоков</w:t>
      </w:r>
      <w:r>
        <w:t xml:space="preserve"> </w:t>
      </w:r>
      <w:r w:rsidRPr="00560EC9">
        <w:t>и ремонт крыш в большинстве образовательных организаций.</w:t>
      </w:r>
    </w:p>
    <w:p w14:paraId="138A2A18" w14:textId="77777777" w:rsidR="00B7609C" w:rsidRPr="00560EC9" w:rsidRDefault="00B7609C" w:rsidP="00EF6E3C">
      <w:pPr>
        <w:pStyle w:val="aff0"/>
        <w:rPr>
          <w:i/>
        </w:rPr>
      </w:pPr>
      <w:r w:rsidRPr="00560EC9">
        <w:t>- Требуется замена автоматических пожарных сигнализаций, так как заканчивается нормативный срок ее эксплуатации. Для решения данных вопросов средств местного бюджета недостаточно, необходима поддержка областного или федерального бюджета.</w:t>
      </w:r>
    </w:p>
    <w:p w14:paraId="367D8F3F" w14:textId="77777777" w:rsidR="00B7609C" w:rsidRPr="00560EC9" w:rsidRDefault="00B7609C" w:rsidP="00EF6E3C">
      <w:pPr>
        <w:pStyle w:val="aff0"/>
        <w:rPr>
          <w:i/>
        </w:rPr>
      </w:pPr>
      <w:r w:rsidRPr="00560EC9">
        <w:t>- Необходима постепенная замена школьных автобусов для обеспечения подвоза обучающихся, по одному автобусу ежегодно. Для решения данной проблемы также необходима поддержка областного или федерального бюджета.</w:t>
      </w:r>
    </w:p>
    <w:p w14:paraId="09ED2407" w14:textId="77777777" w:rsidR="00B7609C" w:rsidRPr="00791C0F" w:rsidRDefault="00B7609C" w:rsidP="00313702">
      <w:pPr>
        <w:rPr>
          <w:szCs w:val="24"/>
        </w:rPr>
      </w:pPr>
    </w:p>
    <w:p w14:paraId="698BE699" w14:textId="77777777" w:rsidR="00B7609C" w:rsidRDefault="00B7609C">
      <w:pPr>
        <w:spacing w:after="160" w:line="259" w:lineRule="auto"/>
        <w:ind w:firstLine="0"/>
        <w:jc w:val="left"/>
      </w:pPr>
      <w:r>
        <w:br w:type="page"/>
      </w:r>
    </w:p>
    <w:p w14:paraId="371A756B" w14:textId="77777777" w:rsidR="00B7609C" w:rsidRDefault="00B7609C" w:rsidP="00FE028B">
      <w:pPr>
        <w:pStyle w:val="3"/>
      </w:pPr>
      <w:bookmarkStart w:id="15" w:name="_Toc56497622"/>
      <w:r>
        <w:lastRenderedPageBreak/>
        <w:t xml:space="preserve">3.2. </w:t>
      </w:r>
      <w:r w:rsidRPr="00FE028B">
        <w:t>Планы и перспективы развития системы образования</w:t>
      </w:r>
      <w:bookmarkEnd w:id="15"/>
    </w:p>
    <w:p w14:paraId="0D174AB0" w14:textId="77777777" w:rsidR="00B7609C" w:rsidRDefault="00B7609C" w:rsidP="00EF6E3C">
      <w:pPr>
        <w:pStyle w:val="aff0"/>
      </w:pPr>
    </w:p>
    <w:p w14:paraId="5198F9FC" w14:textId="77777777" w:rsidR="00B7609C" w:rsidRPr="00560EC9" w:rsidRDefault="00B7609C" w:rsidP="00EF6E3C">
      <w:pPr>
        <w:pStyle w:val="aff0"/>
        <w:rPr>
          <w:i/>
        </w:rPr>
      </w:pPr>
      <w:r w:rsidRPr="00560EC9">
        <w:t>Задачи развития системы образования Вичугско</w:t>
      </w:r>
      <w:r w:rsidR="009D2CC2">
        <w:t>го муниципального района на 2020</w:t>
      </w:r>
      <w:r w:rsidRPr="00560EC9">
        <w:t xml:space="preserve"> год:</w:t>
      </w:r>
    </w:p>
    <w:p w14:paraId="74BB0D4A" w14:textId="77777777" w:rsidR="00B7609C" w:rsidRPr="00560EC9" w:rsidRDefault="00B7609C" w:rsidP="00EF6E3C">
      <w:pPr>
        <w:pStyle w:val="aff0"/>
        <w:rPr>
          <w:i/>
        </w:rPr>
      </w:pPr>
      <w:r w:rsidRPr="00560EC9">
        <w:t>- Обеспечение выполнения законодательства</w:t>
      </w:r>
      <w:r w:rsidRPr="00560EC9">
        <w:tab/>
        <w:t>РФ и РК в сфере образования в подведомственных образовательных организациях.</w:t>
      </w:r>
    </w:p>
    <w:p w14:paraId="46F9BA6E" w14:textId="678DCBAB" w:rsidR="00B7609C" w:rsidRPr="00560EC9" w:rsidRDefault="00B7609C" w:rsidP="00EF6E3C">
      <w:pPr>
        <w:pStyle w:val="aff0"/>
        <w:rPr>
          <w:i/>
        </w:rPr>
      </w:pPr>
      <w:r w:rsidRPr="00560EC9">
        <w:t>- Обеспечение</w:t>
      </w:r>
      <w:r w:rsidR="009A161A">
        <w:t xml:space="preserve"> </w:t>
      </w:r>
      <w:r w:rsidRPr="00560EC9">
        <w:t>исполнения Указов, Посланий Президента РФ в сфере образования.</w:t>
      </w:r>
    </w:p>
    <w:p w14:paraId="7571F330" w14:textId="77777777" w:rsidR="00B7609C" w:rsidRPr="00560EC9" w:rsidRDefault="00B7609C" w:rsidP="00EF6E3C">
      <w:pPr>
        <w:pStyle w:val="aff0"/>
        <w:rPr>
          <w:i/>
        </w:rPr>
      </w:pPr>
      <w:r w:rsidRPr="00560EC9">
        <w:t>- Повышение качества общего (дошкольного, начального общего, основного общего, среднего общего) и дополнительного образования, путем внедрения новых образовательных технологий</w:t>
      </w:r>
    </w:p>
    <w:p w14:paraId="2F8B617D" w14:textId="45CB4626" w:rsidR="00B7609C" w:rsidRPr="00560EC9" w:rsidRDefault="00B7609C" w:rsidP="00EF6E3C">
      <w:pPr>
        <w:pStyle w:val="aff0"/>
        <w:rPr>
          <w:i/>
        </w:rPr>
      </w:pPr>
      <w:r w:rsidRPr="00560EC9">
        <w:t>- Создание условий эффективного внедрения Федеральных государственных образовательных стандартов</w:t>
      </w:r>
      <w:r w:rsidR="009A161A">
        <w:t xml:space="preserve"> </w:t>
      </w:r>
      <w:r w:rsidRPr="00560EC9">
        <w:t>дошкольного и общего образования, образования обучающихся с ограниченными возможностями здоровья.</w:t>
      </w:r>
    </w:p>
    <w:p w14:paraId="1127C55D" w14:textId="77777777" w:rsidR="00B7609C" w:rsidRPr="00560EC9" w:rsidRDefault="00B7609C" w:rsidP="00EF6E3C">
      <w:pPr>
        <w:pStyle w:val="aff0"/>
        <w:rPr>
          <w:i/>
        </w:rPr>
      </w:pPr>
      <w:r w:rsidRPr="00560EC9">
        <w:t>- Сохранение и укрепление здоровья школьников.</w:t>
      </w:r>
    </w:p>
    <w:p w14:paraId="3DCB492B" w14:textId="77777777" w:rsidR="00B7609C" w:rsidRPr="00560EC9" w:rsidRDefault="00B7609C" w:rsidP="00EF6E3C">
      <w:pPr>
        <w:pStyle w:val="aff0"/>
        <w:rPr>
          <w:i/>
        </w:rPr>
      </w:pPr>
      <w:r w:rsidRPr="00560EC9">
        <w:t>- Профилактика асоциального поведения обучающихся.</w:t>
      </w:r>
    </w:p>
    <w:p w14:paraId="3AC2BBEE" w14:textId="77777777" w:rsidR="00B7609C" w:rsidRPr="00560EC9" w:rsidRDefault="00B7609C" w:rsidP="00EF6E3C">
      <w:pPr>
        <w:pStyle w:val="aff0"/>
        <w:rPr>
          <w:i/>
        </w:rPr>
      </w:pPr>
      <w:r w:rsidRPr="00560EC9">
        <w:t xml:space="preserve">- Организация работы по развитию объединений Российского движения школьников, </w:t>
      </w:r>
      <w:proofErr w:type="spellStart"/>
      <w:r w:rsidRPr="00560EC9">
        <w:t>Юнармии</w:t>
      </w:r>
      <w:proofErr w:type="spellEnd"/>
      <w:r w:rsidRPr="00560EC9">
        <w:t>, добровольческих объединений.</w:t>
      </w:r>
    </w:p>
    <w:p w14:paraId="5BB073F9" w14:textId="77777777" w:rsidR="00B7609C" w:rsidRPr="00560EC9" w:rsidRDefault="00B7609C" w:rsidP="00EF6E3C">
      <w:pPr>
        <w:pStyle w:val="aff0"/>
        <w:rPr>
          <w:i/>
        </w:rPr>
      </w:pPr>
      <w:r w:rsidRPr="00560EC9">
        <w:t>- Создание условий для проявления талантов детей и подростков, поддержка одарённых детей.</w:t>
      </w:r>
    </w:p>
    <w:p w14:paraId="1B5E017C" w14:textId="77777777" w:rsidR="00B7609C" w:rsidRPr="00560EC9" w:rsidRDefault="00B7609C" w:rsidP="00EF6E3C">
      <w:pPr>
        <w:pStyle w:val="aff0"/>
        <w:rPr>
          <w:i/>
        </w:rPr>
      </w:pPr>
      <w:r w:rsidRPr="00560EC9">
        <w:t>-Внедрения профессионального стандарта педагога.</w:t>
      </w:r>
    </w:p>
    <w:p w14:paraId="006BA65A" w14:textId="77777777" w:rsidR="00B7609C" w:rsidRPr="00560EC9" w:rsidRDefault="00B7609C" w:rsidP="00EF6E3C">
      <w:pPr>
        <w:pStyle w:val="aff0"/>
        <w:rPr>
          <w:i/>
        </w:rPr>
      </w:pPr>
      <w:r w:rsidRPr="00560EC9">
        <w:t>-Развитие системы оценки качества образования и информационной открытости системы образования.</w:t>
      </w:r>
    </w:p>
    <w:p w14:paraId="3CD975EE" w14:textId="77777777" w:rsidR="00B7609C" w:rsidRPr="00560EC9" w:rsidRDefault="00B7609C" w:rsidP="00EF6E3C">
      <w:pPr>
        <w:pStyle w:val="aff0"/>
        <w:rPr>
          <w:i/>
        </w:rPr>
      </w:pPr>
      <w:r w:rsidRPr="00560EC9">
        <w:t>- Реализация Концепции математического, филологического и историко-культурного образования в Российской Федерации.</w:t>
      </w:r>
    </w:p>
    <w:p w14:paraId="7D8DFDE1" w14:textId="77777777" w:rsidR="00B7609C" w:rsidRPr="00560EC9" w:rsidRDefault="00B7609C" w:rsidP="00EF6E3C">
      <w:pPr>
        <w:pStyle w:val="aff0"/>
        <w:rPr>
          <w:i/>
        </w:rPr>
      </w:pPr>
      <w:r w:rsidRPr="00560EC9">
        <w:t>-Совершенствование материальной базы образовательных учреждений в соответствии с требованиями федеральных образовательных стандартов.</w:t>
      </w:r>
    </w:p>
    <w:p w14:paraId="4B51A4E9" w14:textId="77777777" w:rsidR="00B7609C" w:rsidRPr="00560EC9" w:rsidRDefault="00B7609C" w:rsidP="00EF6E3C">
      <w:pPr>
        <w:pStyle w:val="aff0"/>
        <w:rPr>
          <w:i/>
        </w:rPr>
      </w:pPr>
      <w:r w:rsidRPr="00560EC9">
        <w:t>- Интеграция дополнительного и общего образования в реализации предпрофильной подготовки.</w:t>
      </w:r>
    </w:p>
    <w:p w14:paraId="1630685F" w14:textId="77777777" w:rsidR="00B7609C" w:rsidRPr="00560EC9" w:rsidRDefault="00B7609C" w:rsidP="00EF6E3C">
      <w:pPr>
        <w:pStyle w:val="aff0"/>
        <w:rPr>
          <w:i/>
        </w:rPr>
      </w:pPr>
      <w:r w:rsidRPr="00560EC9">
        <w:t xml:space="preserve">- Участие в федеральных проектах </w:t>
      </w:r>
      <w:r w:rsidR="006774B6">
        <w:t>«</w:t>
      </w:r>
      <w:r w:rsidRPr="00560EC9">
        <w:t xml:space="preserve">Детский спорт и </w:t>
      </w:r>
      <w:r w:rsidR="006774B6">
        <w:t>«</w:t>
      </w:r>
      <w:r w:rsidRPr="00560EC9">
        <w:t>Современная школа</w:t>
      </w:r>
      <w:r w:rsidR="006774B6">
        <w:t>»</w:t>
      </w:r>
      <w:r w:rsidRPr="00560EC9">
        <w:t xml:space="preserve"> национального проекта </w:t>
      </w:r>
      <w:r w:rsidR="006774B6">
        <w:t>«</w:t>
      </w:r>
      <w:r w:rsidRPr="00560EC9">
        <w:t>Образование</w:t>
      </w:r>
      <w:r w:rsidR="006774B6">
        <w:t>»</w:t>
      </w:r>
    </w:p>
    <w:p w14:paraId="5A20C34D" w14:textId="77777777" w:rsidR="00B7609C" w:rsidRPr="00560EC9" w:rsidRDefault="00B7609C" w:rsidP="00EF6E3C">
      <w:pPr>
        <w:pStyle w:val="aff0"/>
        <w:rPr>
          <w:i/>
        </w:rPr>
      </w:pPr>
      <w:r w:rsidRPr="00560EC9">
        <w:t xml:space="preserve">- Реализация основных положений </w:t>
      </w:r>
      <w:r w:rsidR="006774B6">
        <w:t>«</w:t>
      </w:r>
      <w:r w:rsidRPr="00560EC9">
        <w:t>Стратегии развития воспитания в Российской Федерации</w:t>
      </w:r>
      <w:r w:rsidR="006774B6">
        <w:t>»</w:t>
      </w:r>
      <w:r w:rsidRPr="00560EC9">
        <w:t xml:space="preserve">, Концепции духовно-нравственного развития и воспитания учащихся, Государственной программы </w:t>
      </w:r>
      <w:r w:rsidR="006774B6">
        <w:t>«</w:t>
      </w:r>
      <w:r w:rsidRPr="00560EC9">
        <w:t>Патриотическое воспитание граждан Российской Федерации на 2016-2020 годы</w:t>
      </w:r>
      <w:r w:rsidR="006774B6">
        <w:t>»</w:t>
      </w:r>
      <w:r w:rsidRPr="00560EC9">
        <w:t xml:space="preserve"> в аспекте единства образовательной деятельности.</w:t>
      </w:r>
    </w:p>
    <w:p w14:paraId="35F1430E" w14:textId="77777777" w:rsidR="00B7609C" w:rsidRDefault="00B7609C">
      <w:pPr>
        <w:spacing w:after="160" w:line="259" w:lineRule="auto"/>
        <w:ind w:firstLine="0"/>
        <w:jc w:val="left"/>
        <w:rPr>
          <w:b/>
          <w:sz w:val="28"/>
          <w:szCs w:val="26"/>
        </w:rPr>
      </w:pPr>
      <w:r>
        <w:br w:type="page"/>
      </w:r>
    </w:p>
    <w:p w14:paraId="03A64103" w14:textId="77777777" w:rsidR="00B7609C" w:rsidRDefault="00B7609C" w:rsidP="00D27A03">
      <w:pPr>
        <w:pStyle w:val="1"/>
      </w:pPr>
      <w:bookmarkStart w:id="16" w:name="_Toc56497623"/>
      <w:r>
        <w:rPr>
          <w:lang w:val="en-US"/>
        </w:rPr>
        <w:lastRenderedPageBreak/>
        <w:t>II</w:t>
      </w:r>
      <w:r>
        <w:t>. Показатели мониторинга системы образования</w:t>
      </w:r>
      <w:bookmarkEnd w:id="16"/>
    </w:p>
    <w:p w14:paraId="1C18CA29" w14:textId="77777777" w:rsidR="00B7609C" w:rsidRDefault="00B7609C" w:rsidP="00BF32DE">
      <w:pPr>
        <w:ind w:firstLine="0"/>
        <w:jc w:val="center"/>
        <w:rPr>
          <w:sz w:val="2"/>
          <w:szCs w:val="2"/>
        </w:rPr>
      </w:pPr>
    </w:p>
    <w:p w14:paraId="7E1057F7" w14:textId="77777777" w:rsidR="00B7609C" w:rsidRDefault="00B7609C" w:rsidP="00BF32DE">
      <w:pPr>
        <w:ind w:firstLine="0"/>
        <w:jc w:val="center"/>
        <w:rPr>
          <w:sz w:val="2"/>
          <w:szCs w:val="2"/>
        </w:rPr>
      </w:pPr>
    </w:p>
    <w:p w14:paraId="537E74ED" w14:textId="77777777" w:rsidR="00EB0908" w:rsidRDefault="00EB0908" w:rsidP="00EB0908">
      <w:pPr>
        <w:pStyle w:val="aff7"/>
        <w:framePr w:w="10224" w:wrap="notBeside" w:vAnchor="text" w:hAnchor="text" w:xAlign="center" w:y="1"/>
        <w:shd w:val="clear" w:color="auto" w:fill="auto"/>
        <w:spacing w:line="280" w:lineRule="exact"/>
        <w:jc w:val="center"/>
      </w:pPr>
      <w:r>
        <w:t xml:space="preserve">Вичугский муниципальный район </w:t>
      </w:r>
      <w:smartTag w:uri="urn:schemas-microsoft-com:office:smarttags" w:element="metricconverter">
        <w:smartTagPr>
          <w:attr w:name="ProductID" w:val="2019 г"/>
        </w:smartTagPr>
        <w:r>
          <w:t>2019 г</w:t>
        </w:r>
      </w:smartTag>
      <w:r>
        <w:t>.</w:t>
      </w:r>
    </w:p>
    <w:p w14:paraId="3558951F" w14:textId="77777777" w:rsidR="00EB0908" w:rsidRDefault="00EB0908" w:rsidP="00EB0908">
      <w:pPr>
        <w:pStyle w:val="aff7"/>
        <w:framePr w:w="10224" w:wrap="notBeside" w:vAnchor="text" w:hAnchor="text" w:xAlign="center" w:y="1"/>
        <w:shd w:val="clear" w:color="auto" w:fill="auto"/>
        <w:spacing w:line="280" w:lineRule="exact"/>
      </w:pPr>
    </w:p>
    <w:tbl>
      <w:tblPr>
        <w:tblOverlap w:val="never"/>
        <w:tblW w:w="9568"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666"/>
        <w:gridCol w:w="1902"/>
      </w:tblGrid>
      <w:tr w:rsidR="00EB0908" w14:paraId="20B5521A" w14:textId="77777777" w:rsidTr="00C77A73">
        <w:trPr>
          <w:trHeight w:hRule="exact" w:val="1186"/>
        </w:trPr>
        <w:tc>
          <w:tcPr>
            <w:tcW w:w="7666" w:type="dxa"/>
            <w:shd w:val="clear" w:color="auto" w:fill="FFFFFF"/>
          </w:tcPr>
          <w:p w14:paraId="225D84C1" w14:textId="77777777" w:rsidR="00EB0908" w:rsidRDefault="00EB0908" w:rsidP="00C77A73">
            <w:pPr>
              <w:pStyle w:val="210"/>
              <w:framePr w:w="10224" w:wrap="notBeside" w:vAnchor="text" w:hAnchor="text" w:xAlign="center" w:y="1"/>
              <w:shd w:val="clear" w:color="auto" w:fill="auto"/>
              <w:spacing w:line="280" w:lineRule="exact"/>
              <w:ind w:left="132"/>
              <w:jc w:val="center"/>
            </w:pPr>
            <w:r>
              <w:t>Раздел/подраздел/показатель</w:t>
            </w:r>
          </w:p>
        </w:tc>
        <w:tc>
          <w:tcPr>
            <w:tcW w:w="1902" w:type="dxa"/>
            <w:shd w:val="clear" w:color="auto" w:fill="FFFFFF"/>
            <w:vAlign w:val="center"/>
          </w:tcPr>
          <w:p w14:paraId="78BAA651" w14:textId="77777777" w:rsidR="00EB0908" w:rsidRDefault="00EB0908" w:rsidP="00C77A73">
            <w:pPr>
              <w:pStyle w:val="210"/>
              <w:framePr w:w="10224" w:wrap="notBeside" w:vAnchor="text" w:hAnchor="text" w:xAlign="center" w:y="1"/>
              <w:shd w:val="clear" w:color="auto" w:fill="auto"/>
              <w:spacing w:line="322" w:lineRule="exact"/>
              <w:jc w:val="center"/>
            </w:pPr>
            <w:r>
              <w:t>Единица</w:t>
            </w:r>
          </w:p>
          <w:p w14:paraId="2B8B7933" w14:textId="77777777" w:rsidR="00EB0908" w:rsidRDefault="00EB0908" w:rsidP="00C77A73">
            <w:pPr>
              <w:pStyle w:val="210"/>
              <w:framePr w:w="10224" w:wrap="notBeside" w:vAnchor="text" w:hAnchor="text" w:xAlign="center" w:y="1"/>
              <w:shd w:val="clear" w:color="auto" w:fill="auto"/>
              <w:spacing w:line="322" w:lineRule="exact"/>
              <w:jc w:val="center"/>
            </w:pPr>
            <w:r>
              <w:t>измерения/ форма оценки</w:t>
            </w:r>
          </w:p>
        </w:tc>
      </w:tr>
      <w:tr w:rsidR="00EB0908" w14:paraId="01F8D269" w14:textId="77777777" w:rsidTr="00C77A73">
        <w:trPr>
          <w:trHeight w:hRule="exact" w:val="538"/>
        </w:trPr>
        <w:tc>
          <w:tcPr>
            <w:tcW w:w="7666" w:type="dxa"/>
            <w:shd w:val="clear" w:color="auto" w:fill="FFFFFF"/>
            <w:vAlign w:val="bottom"/>
          </w:tcPr>
          <w:p w14:paraId="671B683D" w14:textId="77777777" w:rsidR="00EB0908" w:rsidRDefault="00EB0908" w:rsidP="00C77A73">
            <w:pPr>
              <w:pStyle w:val="210"/>
              <w:framePr w:w="10224" w:wrap="notBeside" w:vAnchor="text" w:hAnchor="text" w:xAlign="center" w:y="1"/>
              <w:shd w:val="clear" w:color="auto" w:fill="auto"/>
              <w:spacing w:line="280" w:lineRule="exact"/>
              <w:jc w:val="center"/>
            </w:pPr>
            <w:r>
              <w:t>I. Общее образование</w:t>
            </w:r>
          </w:p>
        </w:tc>
        <w:tc>
          <w:tcPr>
            <w:tcW w:w="1902" w:type="dxa"/>
            <w:shd w:val="clear" w:color="auto" w:fill="FFFFFF"/>
          </w:tcPr>
          <w:p w14:paraId="217AE03A" w14:textId="77777777" w:rsidR="00EB0908" w:rsidRDefault="00EB0908" w:rsidP="00C77A73">
            <w:pPr>
              <w:framePr w:w="10224" w:wrap="notBeside" w:vAnchor="text" w:hAnchor="text" w:xAlign="center" w:y="1"/>
              <w:rPr>
                <w:sz w:val="10"/>
                <w:szCs w:val="10"/>
              </w:rPr>
            </w:pPr>
          </w:p>
        </w:tc>
      </w:tr>
      <w:tr w:rsidR="00EB0908" w14:paraId="2B207EDA" w14:textId="77777777" w:rsidTr="00C77A73">
        <w:trPr>
          <w:trHeight w:hRule="exact" w:val="533"/>
        </w:trPr>
        <w:tc>
          <w:tcPr>
            <w:tcW w:w="7666" w:type="dxa"/>
            <w:shd w:val="clear" w:color="auto" w:fill="FFFFFF"/>
            <w:vAlign w:val="bottom"/>
          </w:tcPr>
          <w:p w14:paraId="41ACC89B" w14:textId="77777777" w:rsidR="00EB0908" w:rsidRDefault="00EB0908" w:rsidP="00C77A73">
            <w:pPr>
              <w:pStyle w:val="210"/>
              <w:framePr w:w="10224" w:wrap="notBeside" w:vAnchor="text" w:hAnchor="text" w:xAlign="center" w:y="1"/>
              <w:shd w:val="clear" w:color="auto" w:fill="auto"/>
              <w:spacing w:line="280" w:lineRule="exact"/>
              <w:jc w:val="center"/>
            </w:pPr>
            <w:r>
              <w:t>1. Сведения о развитии дошкольного образования</w:t>
            </w:r>
          </w:p>
        </w:tc>
        <w:tc>
          <w:tcPr>
            <w:tcW w:w="1902" w:type="dxa"/>
            <w:shd w:val="clear" w:color="auto" w:fill="FFFFFF"/>
          </w:tcPr>
          <w:p w14:paraId="1C98C093" w14:textId="77777777" w:rsidR="00EB0908" w:rsidRDefault="00EB0908" w:rsidP="00C77A73">
            <w:pPr>
              <w:framePr w:w="10224" w:wrap="notBeside" w:vAnchor="text" w:hAnchor="text" w:xAlign="center" w:y="1"/>
              <w:rPr>
                <w:sz w:val="10"/>
                <w:szCs w:val="10"/>
              </w:rPr>
            </w:pPr>
          </w:p>
        </w:tc>
      </w:tr>
      <w:tr w:rsidR="00EB0908" w14:paraId="100F04BF" w14:textId="77777777" w:rsidTr="00C77A73">
        <w:trPr>
          <w:trHeight w:hRule="exact" w:val="1181"/>
        </w:trPr>
        <w:tc>
          <w:tcPr>
            <w:tcW w:w="7666" w:type="dxa"/>
            <w:shd w:val="clear" w:color="auto" w:fill="FFFFFF"/>
            <w:vAlign w:val="bottom"/>
          </w:tcPr>
          <w:p w14:paraId="18AF348F" w14:textId="77777777" w:rsidR="00EB0908" w:rsidRDefault="00EB0908" w:rsidP="00C77A73">
            <w:pPr>
              <w:pStyle w:val="210"/>
              <w:framePr w:w="10224" w:wrap="notBeside" w:vAnchor="text" w:hAnchor="text" w:xAlign="center" w:y="1"/>
              <w:shd w:val="clear" w:color="auto" w:fill="auto"/>
              <w:spacing w:line="322" w:lineRule="exact"/>
              <w:jc w:val="both"/>
            </w:pPr>
            <w:r>
              <w:t>1.1. Уровень доступности дошкольного образования и численность населения, получающего дошкольное образование</w:t>
            </w:r>
          </w:p>
        </w:tc>
        <w:tc>
          <w:tcPr>
            <w:tcW w:w="1902" w:type="dxa"/>
            <w:shd w:val="clear" w:color="auto" w:fill="FFFFFF"/>
          </w:tcPr>
          <w:p w14:paraId="148010BE" w14:textId="77777777" w:rsidR="00EB0908" w:rsidRDefault="00EB0908" w:rsidP="00C77A73">
            <w:pPr>
              <w:framePr w:w="10224" w:wrap="notBeside" w:vAnchor="text" w:hAnchor="text" w:xAlign="center" w:y="1"/>
              <w:rPr>
                <w:sz w:val="10"/>
                <w:szCs w:val="10"/>
              </w:rPr>
            </w:pPr>
          </w:p>
        </w:tc>
      </w:tr>
      <w:tr w:rsidR="00EB0908" w14:paraId="6406A067" w14:textId="77777777" w:rsidTr="00C77A73">
        <w:trPr>
          <w:trHeight w:hRule="exact" w:val="3758"/>
        </w:trPr>
        <w:tc>
          <w:tcPr>
            <w:tcW w:w="7666" w:type="dxa"/>
            <w:shd w:val="clear" w:color="auto" w:fill="FFFFFF"/>
            <w:vAlign w:val="bottom"/>
          </w:tcPr>
          <w:p w14:paraId="2B35BDF3" w14:textId="77777777" w:rsidR="00EB0908" w:rsidRDefault="00EB0908" w:rsidP="00C77A73">
            <w:pPr>
              <w:pStyle w:val="210"/>
              <w:framePr w:w="10224" w:wrap="notBeside" w:vAnchor="text" w:hAnchor="text" w:xAlign="center" w:y="1"/>
              <w:shd w:val="clear" w:color="auto" w:fill="auto"/>
              <w:spacing w:line="322" w:lineRule="exact"/>
              <w:jc w:val="both"/>
            </w:pPr>
            <w:r>
              <w:t>1.1.1. Доступность дошкольного образования (отношение численности детей определенной возрастной группы, посещающих в текущем учебном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учебном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902" w:type="dxa"/>
            <w:shd w:val="clear" w:color="auto" w:fill="FFFFFF"/>
          </w:tcPr>
          <w:p w14:paraId="47C4CD59" w14:textId="77777777" w:rsidR="00EB0908" w:rsidRDefault="00EB0908" w:rsidP="00C77A73">
            <w:pPr>
              <w:framePr w:w="10224" w:wrap="notBeside" w:vAnchor="text" w:hAnchor="text" w:xAlign="center" w:y="1"/>
              <w:rPr>
                <w:sz w:val="10"/>
                <w:szCs w:val="10"/>
              </w:rPr>
            </w:pPr>
          </w:p>
        </w:tc>
      </w:tr>
      <w:tr w:rsidR="00EB0908" w14:paraId="7BDC41BC" w14:textId="77777777" w:rsidTr="00C77A73">
        <w:trPr>
          <w:trHeight w:hRule="exact" w:val="533"/>
        </w:trPr>
        <w:tc>
          <w:tcPr>
            <w:tcW w:w="7666" w:type="dxa"/>
            <w:shd w:val="clear" w:color="auto" w:fill="FFFFFF"/>
            <w:vAlign w:val="bottom"/>
          </w:tcPr>
          <w:p w14:paraId="6D447DC9" w14:textId="77777777" w:rsidR="00EB0908" w:rsidRDefault="00EB0908" w:rsidP="00C77A73">
            <w:pPr>
              <w:pStyle w:val="210"/>
              <w:framePr w:w="10224" w:wrap="notBeside" w:vAnchor="text" w:hAnchor="text" w:xAlign="center" w:y="1"/>
              <w:shd w:val="clear" w:color="auto" w:fill="auto"/>
              <w:spacing w:line="280" w:lineRule="exact"/>
              <w:jc w:val="both"/>
            </w:pPr>
            <w:r>
              <w:t>всего (в возрасте от 2 месяцев до 7 лет);</w:t>
            </w:r>
          </w:p>
        </w:tc>
        <w:tc>
          <w:tcPr>
            <w:tcW w:w="1902" w:type="dxa"/>
            <w:shd w:val="clear" w:color="auto" w:fill="FFFFFF"/>
            <w:vAlign w:val="bottom"/>
          </w:tcPr>
          <w:p w14:paraId="779A7736"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7B96C53B" w14:textId="77777777" w:rsidTr="00C77A73">
        <w:trPr>
          <w:trHeight w:hRule="exact" w:val="538"/>
        </w:trPr>
        <w:tc>
          <w:tcPr>
            <w:tcW w:w="7666" w:type="dxa"/>
            <w:shd w:val="clear" w:color="auto" w:fill="FFFFFF"/>
            <w:vAlign w:val="bottom"/>
          </w:tcPr>
          <w:p w14:paraId="4BD2B186" w14:textId="77777777" w:rsidR="00EB0908" w:rsidRDefault="00EB0908" w:rsidP="00C77A73">
            <w:pPr>
              <w:pStyle w:val="210"/>
              <w:framePr w:w="10224" w:wrap="notBeside" w:vAnchor="text" w:hAnchor="text" w:xAlign="center" w:y="1"/>
              <w:shd w:val="clear" w:color="auto" w:fill="auto"/>
              <w:spacing w:line="280" w:lineRule="exact"/>
              <w:jc w:val="both"/>
            </w:pPr>
            <w:r>
              <w:t>в возрасте от 2 месяцев до 3 лет;</w:t>
            </w:r>
          </w:p>
        </w:tc>
        <w:tc>
          <w:tcPr>
            <w:tcW w:w="1902" w:type="dxa"/>
            <w:shd w:val="clear" w:color="auto" w:fill="FFFFFF"/>
            <w:vAlign w:val="bottom"/>
          </w:tcPr>
          <w:p w14:paraId="6CF12EA1"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33D76977" w14:textId="77777777" w:rsidTr="00C77A73">
        <w:trPr>
          <w:trHeight w:hRule="exact" w:val="538"/>
        </w:trPr>
        <w:tc>
          <w:tcPr>
            <w:tcW w:w="7666" w:type="dxa"/>
            <w:shd w:val="clear" w:color="auto" w:fill="FFFFFF"/>
            <w:vAlign w:val="bottom"/>
          </w:tcPr>
          <w:p w14:paraId="62195441" w14:textId="77777777" w:rsidR="00EB0908" w:rsidRDefault="00EB0908" w:rsidP="00C77A73">
            <w:pPr>
              <w:pStyle w:val="210"/>
              <w:framePr w:w="10224" w:wrap="notBeside" w:vAnchor="text" w:hAnchor="text" w:xAlign="center" w:y="1"/>
              <w:shd w:val="clear" w:color="auto" w:fill="auto"/>
              <w:spacing w:line="280" w:lineRule="exact"/>
              <w:jc w:val="both"/>
            </w:pPr>
            <w:r>
              <w:t>в возрасте от 3 до 7 лет.</w:t>
            </w:r>
          </w:p>
        </w:tc>
        <w:tc>
          <w:tcPr>
            <w:tcW w:w="1902" w:type="dxa"/>
            <w:shd w:val="clear" w:color="auto" w:fill="FFFFFF"/>
            <w:vAlign w:val="bottom"/>
          </w:tcPr>
          <w:p w14:paraId="00C22A24"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753684D5" w14:textId="77777777" w:rsidTr="00C77A73">
        <w:trPr>
          <w:trHeight w:hRule="exact" w:val="2467"/>
        </w:trPr>
        <w:tc>
          <w:tcPr>
            <w:tcW w:w="7666" w:type="dxa"/>
            <w:shd w:val="clear" w:color="auto" w:fill="FFFFFF"/>
            <w:vAlign w:val="bottom"/>
          </w:tcPr>
          <w:p w14:paraId="69F5D185" w14:textId="77777777" w:rsidR="00EB0908" w:rsidRDefault="00EB0908" w:rsidP="00C77A73">
            <w:pPr>
              <w:pStyle w:val="210"/>
              <w:framePr w:w="10224" w:wrap="notBeside" w:vAnchor="text" w:hAnchor="text" w:xAlign="center" w:y="1"/>
              <w:shd w:val="clear" w:color="auto" w:fill="auto"/>
              <w:spacing w:line="322" w:lineRule="exact"/>
              <w:jc w:val="both"/>
            </w:pPr>
            <w: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1902" w:type="dxa"/>
            <w:shd w:val="clear" w:color="auto" w:fill="FFFFFF"/>
          </w:tcPr>
          <w:p w14:paraId="1673D81D" w14:textId="77777777" w:rsidR="00EB0908" w:rsidRDefault="00EB0908" w:rsidP="00C77A73">
            <w:pPr>
              <w:framePr w:w="10224" w:wrap="notBeside" w:vAnchor="text" w:hAnchor="text" w:xAlign="center" w:y="1"/>
              <w:rPr>
                <w:sz w:val="10"/>
                <w:szCs w:val="10"/>
              </w:rPr>
            </w:pPr>
          </w:p>
        </w:tc>
      </w:tr>
      <w:tr w:rsidR="00EB0908" w14:paraId="4E2379C2" w14:textId="77777777" w:rsidTr="00C77A73">
        <w:trPr>
          <w:trHeight w:hRule="exact" w:val="533"/>
        </w:trPr>
        <w:tc>
          <w:tcPr>
            <w:tcW w:w="7666" w:type="dxa"/>
            <w:shd w:val="clear" w:color="auto" w:fill="FFFFFF"/>
            <w:vAlign w:val="bottom"/>
          </w:tcPr>
          <w:p w14:paraId="4792D757" w14:textId="77777777" w:rsidR="00EB0908" w:rsidRDefault="00EB0908" w:rsidP="00C77A73">
            <w:pPr>
              <w:pStyle w:val="210"/>
              <w:framePr w:w="10224" w:wrap="notBeside" w:vAnchor="text" w:hAnchor="text" w:xAlign="center" w:y="1"/>
              <w:shd w:val="clear" w:color="auto" w:fill="auto"/>
              <w:spacing w:line="280" w:lineRule="exact"/>
              <w:jc w:val="both"/>
            </w:pPr>
            <w:r>
              <w:t>всего (в возрасте от 2 месяцев до 7 лет);</w:t>
            </w:r>
          </w:p>
        </w:tc>
        <w:tc>
          <w:tcPr>
            <w:tcW w:w="1902" w:type="dxa"/>
            <w:shd w:val="clear" w:color="auto" w:fill="FFFFFF"/>
            <w:vAlign w:val="bottom"/>
          </w:tcPr>
          <w:p w14:paraId="675BF719" w14:textId="77777777" w:rsidR="00EB0908" w:rsidRDefault="00EB0908" w:rsidP="00C77A73">
            <w:pPr>
              <w:pStyle w:val="210"/>
              <w:framePr w:w="10224" w:wrap="notBeside" w:vAnchor="text" w:hAnchor="text" w:xAlign="center" w:y="1"/>
              <w:shd w:val="clear" w:color="auto" w:fill="auto"/>
              <w:spacing w:line="280" w:lineRule="exact"/>
              <w:jc w:val="center"/>
            </w:pPr>
            <w:r>
              <w:t>75,9%</w:t>
            </w:r>
          </w:p>
        </w:tc>
      </w:tr>
      <w:tr w:rsidR="00EB0908" w14:paraId="337C759C" w14:textId="77777777" w:rsidTr="00C77A73">
        <w:trPr>
          <w:trHeight w:hRule="exact" w:val="538"/>
        </w:trPr>
        <w:tc>
          <w:tcPr>
            <w:tcW w:w="7666" w:type="dxa"/>
            <w:shd w:val="clear" w:color="auto" w:fill="FFFFFF"/>
            <w:vAlign w:val="bottom"/>
          </w:tcPr>
          <w:p w14:paraId="4202F519" w14:textId="77777777" w:rsidR="00EB0908" w:rsidRDefault="00EB0908" w:rsidP="00C77A73">
            <w:pPr>
              <w:pStyle w:val="210"/>
              <w:framePr w:w="10224" w:wrap="notBeside" w:vAnchor="text" w:hAnchor="text" w:xAlign="center" w:y="1"/>
              <w:shd w:val="clear" w:color="auto" w:fill="auto"/>
              <w:spacing w:line="280" w:lineRule="exact"/>
              <w:jc w:val="both"/>
            </w:pPr>
            <w:r>
              <w:t>в возрасте от 2 месяцев до 3 лет;</w:t>
            </w:r>
          </w:p>
        </w:tc>
        <w:tc>
          <w:tcPr>
            <w:tcW w:w="1902" w:type="dxa"/>
            <w:shd w:val="clear" w:color="auto" w:fill="FFFFFF"/>
            <w:vAlign w:val="bottom"/>
          </w:tcPr>
          <w:p w14:paraId="06818FF6" w14:textId="77777777" w:rsidR="00EB0908" w:rsidRDefault="00EB0908" w:rsidP="00C77A73">
            <w:pPr>
              <w:pStyle w:val="210"/>
              <w:framePr w:w="10224" w:wrap="notBeside" w:vAnchor="text" w:hAnchor="text" w:xAlign="center" w:y="1"/>
              <w:shd w:val="clear" w:color="auto" w:fill="auto"/>
              <w:spacing w:line="280" w:lineRule="exact"/>
              <w:jc w:val="center"/>
            </w:pPr>
            <w:r>
              <w:t>58,3%</w:t>
            </w:r>
          </w:p>
        </w:tc>
      </w:tr>
      <w:tr w:rsidR="00EB0908" w14:paraId="7701084A" w14:textId="77777777" w:rsidTr="00C77A73">
        <w:trPr>
          <w:trHeight w:hRule="exact" w:val="547"/>
        </w:trPr>
        <w:tc>
          <w:tcPr>
            <w:tcW w:w="7666" w:type="dxa"/>
            <w:shd w:val="clear" w:color="auto" w:fill="FFFFFF"/>
            <w:vAlign w:val="bottom"/>
          </w:tcPr>
          <w:p w14:paraId="48B89FB6" w14:textId="77777777" w:rsidR="00EB0908" w:rsidRDefault="00EB0908" w:rsidP="00C77A73">
            <w:pPr>
              <w:pStyle w:val="210"/>
              <w:framePr w:w="10224" w:wrap="notBeside" w:vAnchor="text" w:hAnchor="text" w:xAlign="center" w:y="1"/>
              <w:shd w:val="clear" w:color="auto" w:fill="auto"/>
              <w:spacing w:line="280" w:lineRule="exact"/>
              <w:jc w:val="both"/>
            </w:pPr>
            <w:r>
              <w:t>в возрасте от 3 до 7 лет.</w:t>
            </w:r>
          </w:p>
        </w:tc>
        <w:tc>
          <w:tcPr>
            <w:tcW w:w="1902" w:type="dxa"/>
            <w:shd w:val="clear" w:color="auto" w:fill="FFFFFF"/>
            <w:vAlign w:val="bottom"/>
          </w:tcPr>
          <w:p w14:paraId="6DD3F23D" w14:textId="77777777" w:rsidR="00EB0908" w:rsidRDefault="00EB0908" w:rsidP="00C77A73">
            <w:pPr>
              <w:pStyle w:val="210"/>
              <w:framePr w:w="10224" w:wrap="notBeside" w:vAnchor="text" w:hAnchor="text" w:xAlign="center" w:y="1"/>
              <w:shd w:val="clear" w:color="auto" w:fill="auto"/>
              <w:spacing w:line="280" w:lineRule="exact"/>
              <w:jc w:val="center"/>
            </w:pPr>
            <w:r>
              <w:t>82,6%</w:t>
            </w:r>
          </w:p>
        </w:tc>
      </w:tr>
    </w:tbl>
    <w:p w14:paraId="7DA80214" w14:textId="77777777" w:rsidR="00EB0908" w:rsidRDefault="00EB0908" w:rsidP="00EB0908">
      <w:pPr>
        <w:framePr w:w="10224" w:wrap="notBeside" w:vAnchor="text" w:hAnchor="text" w:xAlign="center" w:y="1"/>
        <w:rPr>
          <w:sz w:val="2"/>
          <w:szCs w:val="2"/>
        </w:rPr>
      </w:pPr>
    </w:p>
    <w:p w14:paraId="3164BB91" w14:textId="77777777" w:rsidR="00EB0908" w:rsidRDefault="00EB0908" w:rsidP="00EB0908">
      <w:pPr>
        <w:rPr>
          <w:sz w:val="2"/>
          <w:szCs w:val="2"/>
        </w:rPr>
      </w:pPr>
    </w:p>
    <w:tbl>
      <w:tblPr>
        <w:tblOverlap w:val="never"/>
        <w:tblW w:w="10224" w:type="dxa"/>
        <w:jc w:val="center"/>
        <w:tblLayout w:type="fixed"/>
        <w:tblCellMar>
          <w:left w:w="10" w:type="dxa"/>
          <w:right w:w="10" w:type="dxa"/>
        </w:tblCellMar>
        <w:tblLook w:val="00A0" w:firstRow="1" w:lastRow="0" w:firstColumn="1" w:lastColumn="0" w:noHBand="0" w:noVBand="0"/>
      </w:tblPr>
      <w:tblGrid>
        <w:gridCol w:w="8075"/>
        <w:gridCol w:w="2149"/>
      </w:tblGrid>
      <w:tr w:rsidR="00EB0908" w14:paraId="4691CA83" w14:textId="77777777" w:rsidTr="00C77A73">
        <w:trPr>
          <w:trHeight w:hRule="exact" w:val="2472"/>
          <w:jc w:val="center"/>
        </w:trPr>
        <w:tc>
          <w:tcPr>
            <w:tcW w:w="8075" w:type="dxa"/>
            <w:tcBorders>
              <w:top w:val="single" w:sz="4" w:space="0" w:color="auto"/>
              <w:left w:val="single" w:sz="4" w:space="0" w:color="auto"/>
            </w:tcBorders>
            <w:shd w:val="clear" w:color="auto" w:fill="FFFFFF"/>
            <w:vAlign w:val="bottom"/>
          </w:tcPr>
          <w:p w14:paraId="007C7EB9" w14:textId="77777777" w:rsidR="00EB0908" w:rsidRDefault="00EB0908" w:rsidP="00C77A73">
            <w:pPr>
              <w:pStyle w:val="210"/>
              <w:framePr w:w="10224" w:wrap="notBeside" w:vAnchor="text" w:hAnchor="page" w:x="1186" w:y="2"/>
              <w:shd w:val="clear" w:color="auto" w:fill="auto"/>
              <w:spacing w:line="322" w:lineRule="exact"/>
              <w:jc w:val="both"/>
            </w:pPr>
            <w:r>
              <w:lastRenderedPageBreak/>
              <w:t>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
        </w:tc>
        <w:tc>
          <w:tcPr>
            <w:tcW w:w="2149" w:type="dxa"/>
            <w:tcBorders>
              <w:top w:val="single" w:sz="4" w:space="0" w:color="auto"/>
              <w:left w:val="single" w:sz="4" w:space="0" w:color="auto"/>
              <w:right w:val="single" w:sz="4" w:space="0" w:color="auto"/>
            </w:tcBorders>
            <w:shd w:val="clear" w:color="auto" w:fill="FFFFFF"/>
          </w:tcPr>
          <w:p w14:paraId="431638E7" w14:textId="77777777" w:rsidR="00EB0908" w:rsidRDefault="00EB0908" w:rsidP="00C77A73">
            <w:pPr>
              <w:pStyle w:val="210"/>
              <w:framePr w:w="10224" w:wrap="notBeside" w:vAnchor="text" w:hAnchor="page" w:x="1186" w:y="2"/>
              <w:shd w:val="clear" w:color="auto" w:fill="auto"/>
              <w:spacing w:line="280" w:lineRule="exact"/>
              <w:jc w:val="center"/>
            </w:pPr>
            <w:r>
              <w:t>0</w:t>
            </w:r>
          </w:p>
        </w:tc>
      </w:tr>
      <w:tr w:rsidR="00EB0908" w14:paraId="77733577" w14:textId="77777777" w:rsidTr="00C77A73">
        <w:trPr>
          <w:trHeight w:hRule="exact" w:val="1502"/>
          <w:jc w:val="center"/>
        </w:trPr>
        <w:tc>
          <w:tcPr>
            <w:tcW w:w="8075" w:type="dxa"/>
            <w:tcBorders>
              <w:top w:val="single" w:sz="4" w:space="0" w:color="auto"/>
              <w:left w:val="single" w:sz="4" w:space="0" w:color="auto"/>
            </w:tcBorders>
            <w:shd w:val="clear" w:color="auto" w:fill="FFFFFF"/>
            <w:vAlign w:val="center"/>
          </w:tcPr>
          <w:p w14:paraId="6212EBAA" w14:textId="77777777" w:rsidR="00EB0908" w:rsidRDefault="00EB0908" w:rsidP="00C77A73">
            <w:pPr>
              <w:pStyle w:val="210"/>
              <w:framePr w:w="10224" w:wrap="notBeside" w:vAnchor="text" w:hAnchor="page" w:x="1186" w:y="2"/>
              <w:shd w:val="clear" w:color="auto" w:fill="auto"/>
              <w:spacing w:line="322" w:lineRule="exact"/>
              <w:jc w:val="both"/>
            </w:pPr>
            <w: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2149" w:type="dxa"/>
            <w:tcBorders>
              <w:top w:val="single" w:sz="4" w:space="0" w:color="auto"/>
              <w:left w:val="single" w:sz="4" w:space="0" w:color="auto"/>
              <w:right w:val="single" w:sz="4" w:space="0" w:color="auto"/>
            </w:tcBorders>
            <w:shd w:val="clear" w:color="auto" w:fill="FFFFFF"/>
          </w:tcPr>
          <w:p w14:paraId="0AE7BE10" w14:textId="77777777" w:rsidR="00EB0908" w:rsidRDefault="00EB0908" w:rsidP="00C77A73">
            <w:pPr>
              <w:framePr w:w="10224" w:wrap="notBeside" w:vAnchor="text" w:hAnchor="page" w:x="1186" w:y="2"/>
              <w:rPr>
                <w:sz w:val="10"/>
                <w:szCs w:val="10"/>
              </w:rPr>
            </w:pPr>
          </w:p>
        </w:tc>
      </w:tr>
      <w:tr w:rsidR="00EB0908" w14:paraId="2E1F23CF" w14:textId="77777777" w:rsidTr="00C77A73">
        <w:trPr>
          <w:trHeight w:hRule="exact" w:val="538"/>
          <w:jc w:val="center"/>
        </w:trPr>
        <w:tc>
          <w:tcPr>
            <w:tcW w:w="8075" w:type="dxa"/>
            <w:tcBorders>
              <w:top w:val="single" w:sz="4" w:space="0" w:color="auto"/>
              <w:left w:val="single" w:sz="4" w:space="0" w:color="auto"/>
            </w:tcBorders>
            <w:shd w:val="clear" w:color="auto" w:fill="FFFFFF"/>
            <w:vAlign w:val="center"/>
          </w:tcPr>
          <w:p w14:paraId="19D70547" w14:textId="77777777" w:rsidR="00EB0908" w:rsidRDefault="00EB0908" w:rsidP="00C77A73">
            <w:pPr>
              <w:pStyle w:val="210"/>
              <w:framePr w:w="10224" w:wrap="notBeside" w:vAnchor="text" w:hAnchor="page" w:x="1186" w:y="2"/>
              <w:shd w:val="clear" w:color="auto" w:fill="auto"/>
              <w:spacing w:line="280" w:lineRule="exact"/>
              <w:jc w:val="both"/>
            </w:pPr>
            <w:r>
              <w:t>группы компенсирующей направленности;</w:t>
            </w:r>
          </w:p>
        </w:tc>
        <w:tc>
          <w:tcPr>
            <w:tcW w:w="2149" w:type="dxa"/>
            <w:tcBorders>
              <w:top w:val="single" w:sz="4" w:space="0" w:color="auto"/>
              <w:left w:val="single" w:sz="4" w:space="0" w:color="auto"/>
              <w:right w:val="single" w:sz="4" w:space="0" w:color="auto"/>
            </w:tcBorders>
            <w:shd w:val="clear" w:color="auto" w:fill="FFFFFF"/>
            <w:vAlign w:val="center"/>
          </w:tcPr>
          <w:p w14:paraId="68F22FC2" w14:textId="77777777" w:rsidR="00EB0908" w:rsidRDefault="00EB0908" w:rsidP="00C77A73">
            <w:pPr>
              <w:pStyle w:val="210"/>
              <w:framePr w:w="10224" w:wrap="notBeside" w:vAnchor="text" w:hAnchor="page" w:x="1186" w:y="2"/>
              <w:shd w:val="clear" w:color="auto" w:fill="auto"/>
              <w:spacing w:line="280" w:lineRule="exact"/>
              <w:jc w:val="center"/>
            </w:pPr>
            <w:r>
              <w:t>0</w:t>
            </w:r>
          </w:p>
        </w:tc>
      </w:tr>
      <w:tr w:rsidR="00EB0908" w14:paraId="762F12ED" w14:textId="77777777" w:rsidTr="00C77A73">
        <w:trPr>
          <w:trHeight w:hRule="exact" w:val="533"/>
          <w:jc w:val="center"/>
        </w:trPr>
        <w:tc>
          <w:tcPr>
            <w:tcW w:w="8075" w:type="dxa"/>
            <w:tcBorders>
              <w:top w:val="single" w:sz="4" w:space="0" w:color="auto"/>
              <w:left w:val="single" w:sz="4" w:space="0" w:color="auto"/>
            </w:tcBorders>
            <w:shd w:val="clear" w:color="auto" w:fill="FFFFFF"/>
            <w:vAlign w:val="center"/>
          </w:tcPr>
          <w:p w14:paraId="7BAD791D" w14:textId="77777777" w:rsidR="00EB0908" w:rsidRDefault="00EB0908" w:rsidP="00C77A73">
            <w:pPr>
              <w:pStyle w:val="210"/>
              <w:framePr w:w="10224" w:wrap="notBeside" w:vAnchor="text" w:hAnchor="page" w:x="1186" w:y="2"/>
              <w:shd w:val="clear" w:color="auto" w:fill="auto"/>
              <w:spacing w:line="280" w:lineRule="exact"/>
              <w:jc w:val="both"/>
            </w:pPr>
            <w:r>
              <w:t>группы общеразвивающей направленности;</w:t>
            </w:r>
          </w:p>
        </w:tc>
        <w:tc>
          <w:tcPr>
            <w:tcW w:w="2149" w:type="dxa"/>
            <w:tcBorders>
              <w:top w:val="single" w:sz="4" w:space="0" w:color="auto"/>
              <w:left w:val="single" w:sz="4" w:space="0" w:color="auto"/>
              <w:right w:val="single" w:sz="4" w:space="0" w:color="auto"/>
            </w:tcBorders>
            <w:shd w:val="clear" w:color="auto" w:fill="FFFFFF"/>
            <w:vAlign w:val="center"/>
          </w:tcPr>
          <w:p w14:paraId="490C4139" w14:textId="77777777" w:rsidR="00EB0908" w:rsidRDefault="00EB0908" w:rsidP="00C77A73">
            <w:pPr>
              <w:pStyle w:val="210"/>
              <w:framePr w:w="10224" w:wrap="notBeside" w:vAnchor="text" w:hAnchor="page" w:x="1186" w:y="2"/>
              <w:shd w:val="clear" w:color="auto" w:fill="auto"/>
              <w:spacing w:line="280" w:lineRule="exact"/>
              <w:jc w:val="center"/>
            </w:pPr>
            <w:r>
              <w:t>18.8</w:t>
            </w:r>
          </w:p>
        </w:tc>
      </w:tr>
      <w:tr w:rsidR="00EB0908" w14:paraId="31E0121E" w14:textId="77777777" w:rsidTr="00C77A73">
        <w:trPr>
          <w:trHeight w:hRule="exact" w:val="538"/>
          <w:jc w:val="center"/>
        </w:trPr>
        <w:tc>
          <w:tcPr>
            <w:tcW w:w="8075" w:type="dxa"/>
            <w:tcBorders>
              <w:top w:val="single" w:sz="4" w:space="0" w:color="auto"/>
              <w:left w:val="single" w:sz="4" w:space="0" w:color="auto"/>
            </w:tcBorders>
            <w:shd w:val="clear" w:color="auto" w:fill="FFFFFF"/>
            <w:vAlign w:val="center"/>
          </w:tcPr>
          <w:p w14:paraId="06F60B88" w14:textId="77777777" w:rsidR="00EB0908" w:rsidRDefault="00EB0908" w:rsidP="00C77A73">
            <w:pPr>
              <w:pStyle w:val="210"/>
              <w:framePr w:w="10224" w:wrap="notBeside" w:vAnchor="text" w:hAnchor="page" w:x="1186" w:y="2"/>
              <w:shd w:val="clear" w:color="auto" w:fill="auto"/>
              <w:spacing w:line="280" w:lineRule="exact"/>
              <w:jc w:val="both"/>
            </w:pPr>
            <w:r>
              <w:t>группы оздоровительной направленности;</w:t>
            </w:r>
          </w:p>
        </w:tc>
        <w:tc>
          <w:tcPr>
            <w:tcW w:w="2149" w:type="dxa"/>
            <w:tcBorders>
              <w:top w:val="single" w:sz="4" w:space="0" w:color="auto"/>
              <w:left w:val="single" w:sz="4" w:space="0" w:color="auto"/>
              <w:right w:val="single" w:sz="4" w:space="0" w:color="auto"/>
            </w:tcBorders>
            <w:shd w:val="clear" w:color="auto" w:fill="FFFFFF"/>
            <w:vAlign w:val="center"/>
          </w:tcPr>
          <w:p w14:paraId="28251695" w14:textId="77777777" w:rsidR="00EB0908" w:rsidRDefault="00EB0908" w:rsidP="00C77A73">
            <w:pPr>
              <w:pStyle w:val="210"/>
              <w:framePr w:w="10224" w:wrap="notBeside" w:vAnchor="text" w:hAnchor="page" w:x="1186" w:y="2"/>
              <w:shd w:val="clear" w:color="auto" w:fill="auto"/>
              <w:spacing w:line="280" w:lineRule="exact"/>
              <w:jc w:val="center"/>
            </w:pPr>
            <w:r>
              <w:t>0</w:t>
            </w:r>
          </w:p>
        </w:tc>
      </w:tr>
      <w:tr w:rsidR="00EB0908" w14:paraId="5D77C17D" w14:textId="77777777" w:rsidTr="00C77A73">
        <w:trPr>
          <w:trHeight w:hRule="exact" w:val="538"/>
          <w:jc w:val="center"/>
        </w:trPr>
        <w:tc>
          <w:tcPr>
            <w:tcW w:w="8075" w:type="dxa"/>
            <w:tcBorders>
              <w:top w:val="single" w:sz="4" w:space="0" w:color="auto"/>
              <w:left w:val="single" w:sz="4" w:space="0" w:color="auto"/>
            </w:tcBorders>
            <w:shd w:val="clear" w:color="auto" w:fill="FFFFFF"/>
            <w:vAlign w:val="center"/>
          </w:tcPr>
          <w:p w14:paraId="7C23E761" w14:textId="77777777" w:rsidR="00EB0908" w:rsidRDefault="00EB0908" w:rsidP="00C77A73">
            <w:pPr>
              <w:pStyle w:val="210"/>
              <w:framePr w:w="10224" w:wrap="notBeside" w:vAnchor="text" w:hAnchor="page" w:x="1186" w:y="2"/>
              <w:shd w:val="clear" w:color="auto" w:fill="auto"/>
              <w:spacing w:line="280" w:lineRule="exact"/>
              <w:jc w:val="both"/>
            </w:pPr>
            <w:r>
              <w:t>группы комбинированной направленности;</w:t>
            </w:r>
          </w:p>
        </w:tc>
        <w:tc>
          <w:tcPr>
            <w:tcW w:w="2149" w:type="dxa"/>
            <w:tcBorders>
              <w:top w:val="single" w:sz="4" w:space="0" w:color="auto"/>
              <w:left w:val="single" w:sz="4" w:space="0" w:color="auto"/>
              <w:right w:val="single" w:sz="4" w:space="0" w:color="auto"/>
            </w:tcBorders>
            <w:shd w:val="clear" w:color="auto" w:fill="FFFFFF"/>
            <w:vAlign w:val="center"/>
          </w:tcPr>
          <w:p w14:paraId="08707651" w14:textId="77777777" w:rsidR="00EB0908" w:rsidRDefault="00EB0908" w:rsidP="00C77A73">
            <w:pPr>
              <w:pStyle w:val="210"/>
              <w:framePr w:w="10224" w:wrap="notBeside" w:vAnchor="text" w:hAnchor="page" w:x="1186" w:y="2"/>
              <w:shd w:val="clear" w:color="auto" w:fill="auto"/>
              <w:spacing w:line="280" w:lineRule="exact"/>
              <w:jc w:val="center"/>
            </w:pPr>
            <w:r>
              <w:t>0</w:t>
            </w:r>
          </w:p>
        </w:tc>
      </w:tr>
      <w:tr w:rsidR="00EB0908" w14:paraId="4751DE2D" w14:textId="77777777" w:rsidTr="00C77A73">
        <w:trPr>
          <w:trHeight w:hRule="exact" w:val="533"/>
          <w:jc w:val="center"/>
        </w:trPr>
        <w:tc>
          <w:tcPr>
            <w:tcW w:w="8075" w:type="dxa"/>
            <w:tcBorders>
              <w:top w:val="single" w:sz="4" w:space="0" w:color="auto"/>
              <w:left w:val="single" w:sz="4" w:space="0" w:color="auto"/>
            </w:tcBorders>
            <w:shd w:val="clear" w:color="auto" w:fill="FFFFFF"/>
            <w:vAlign w:val="bottom"/>
          </w:tcPr>
          <w:p w14:paraId="5646BDDD" w14:textId="77777777" w:rsidR="00EB0908" w:rsidRDefault="00EB0908" w:rsidP="00C77A73">
            <w:pPr>
              <w:pStyle w:val="210"/>
              <w:framePr w:w="10224" w:wrap="notBeside" w:vAnchor="text" w:hAnchor="page" w:x="1186" w:y="2"/>
              <w:shd w:val="clear" w:color="auto" w:fill="auto"/>
              <w:spacing w:line="280" w:lineRule="exact"/>
              <w:jc w:val="both"/>
            </w:pPr>
            <w:r>
              <w:t>семейные дошкольные группы.</w:t>
            </w:r>
          </w:p>
        </w:tc>
        <w:tc>
          <w:tcPr>
            <w:tcW w:w="2149" w:type="dxa"/>
            <w:tcBorders>
              <w:top w:val="single" w:sz="4" w:space="0" w:color="auto"/>
              <w:left w:val="single" w:sz="4" w:space="0" w:color="auto"/>
              <w:right w:val="single" w:sz="4" w:space="0" w:color="auto"/>
            </w:tcBorders>
            <w:shd w:val="clear" w:color="auto" w:fill="FFFFFF"/>
            <w:vAlign w:val="bottom"/>
          </w:tcPr>
          <w:p w14:paraId="72EE9EE0" w14:textId="77777777" w:rsidR="00EB0908" w:rsidRDefault="00EB0908" w:rsidP="00C77A73">
            <w:pPr>
              <w:pStyle w:val="210"/>
              <w:framePr w:w="10224" w:wrap="notBeside" w:vAnchor="text" w:hAnchor="page" w:x="1186" w:y="2"/>
              <w:shd w:val="clear" w:color="auto" w:fill="auto"/>
              <w:spacing w:line="280" w:lineRule="exact"/>
              <w:jc w:val="center"/>
            </w:pPr>
            <w:r>
              <w:t>0</w:t>
            </w:r>
          </w:p>
        </w:tc>
      </w:tr>
      <w:tr w:rsidR="00EB0908" w14:paraId="65207CC0" w14:textId="77777777" w:rsidTr="00C77A73">
        <w:trPr>
          <w:trHeight w:hRule="exact" w:val="1824"/>
          <w:jc w:val="center"/>
        </w:trPr>
        <w:tc>
          <w:tcPr>
            <w:tcW w:w="8075" w:type="dxa"/>
            <w:tcBorders>
              <w:top w:val="single" w:sz="4" w:space="0" w:color="auto"/>
              <w:left w:val="single" w:sz="4" w:space="0" w:color="auto"/>
            </w:tcBorders>
            <w:shd w:val="clear" w:color="auto" w:fill="FFFFFF"/>
            <w:vAlign w:val="bottom"/>
          </w:tcPr>
          <w:p w14:paraId="2AC54648" w14:textId="77777777" w:rsidR="00EB0908" w:rsidRDefault="00EB0908" w:rsidP="00C77A73">
            <w:pPr>
              <w:pStyle w:val="210"/>
              <w:framePr w:w="10224" w:wrap="notBeside" w:vAnchor="text" w:hAnchor="page" w:x="1186" w:y="2"/>
              <w:shd w:val="clear" w:color="auto" w:fill="auto"/>
              <w:spacing w:line="322" w:lineRule="exact"/>
              <w:jc w:val="both"/>
            </w:pPr>
            <w:r>
              <w:t>1.1.5. Наполняемость групп, функционирующих в режиме кратковременного и 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2149" w:type="dxa"/>
            <w:tcBorders>
              <w:top w:val="single" w:sz="4" w:space="0" w:color="auto"/>
              <w:left w:val="single" w:sz="4" w:space="0" w:color="auto"/>
              <w:right w:val="single" w:sz="4" w:space="0" w:color="auto"/>
            </w:tcBorders>
            <w:shd w:val="clear" w:color="auto" w:fill="FFFFFF"/>
          </w:tcPr>
          <w:p w14:paraId="6D25FB24" w14:textId="77777777" w:rsidR="00EB0908" w:rsidRDefault="00EB0908" w:rsidP="00C77A73">
            <w:pPr>
              <w:framePr w:w="10224" w:wrap="notBeside" w:vAnchor="text" w:hAnchor="page" w:x="1186" w:y="2"/>
              <w:rPr>
                <w:sz w:val="10"/>
                <w:szCs w:val="10"/>
              </w:rPr>
            </w:pPr>
          </w:p>
        </w:tc>
      </w:tr>
      <w:tr w:rsidR="00EB0908" w14:paraId="3DAC6B3B" w14:textId="77777777" w:rsidTr="00C77A73">
        <w:trPr>
          <w:trHeight w:hRule="exact" w:val="538"/>
          <w:jc w:val="center"/>
        </w:trPr>
        <w:tc>
          <w:tcPr>
            <w:tcW w:w="8075" w:type="dxa"/>
            <w:tcBorders>
              <w:top w:val="single" w:sz="4" w:space="0" w:color="auto"/>
              <w:left w:val="single" w:sz="4" w:space="0" w:color="auto"/>
            </w:tcBorders>
            <w:shd w:val="clear" w:color="auto" w:fill="FFFFFF"/>
            <w:vAlign w:val="center"/>
          </w:tcPr>
          <w:p w14:paraId="2A5EC883" w14:textId="77777777" w:rsidR="00EB0908" w:rsidRDefault="00EB0908" w:rsidP="00C77A73">
            <w:pPr>
              <w:pStyle w:val="210"/>
              <w:framePr w:w="10224" w:wrap="notBeside" w:vAnchor="text" w:hAnchor="page" w:x="1186" w:y="2"/>
              <w:shd w:val="clear" w:color="auto" w:fill="auto"/>
              <w:spacing w:line="280" w:lineRule="exact"/>
              <w:jc w:val="both"/>
            </w:pPr>
            <w:r>
              <w:t>в режиме кратковременного пребывания;</w:t>
            </w:r>
          </w:p>
        </w:tc>
        <w:tc>
          <w:tcPr>
            <w:tcW w:w="2149" w:type="dxa"/>
            <w:tcBorders>
              <w:top w:val="single" w:sz="4" w:space="0" w:color="auto"/>
              <w:left w:val="single" w:sz="4" w:space="0" w:color="auto"/>
              <w:right w:val="single" w:sz="4" w:space="0" w:color="auto"/>
            </w:tcBorders>
            <w:shd w:val="clear" w:color="auto" w:fill="FFFFFF"/>
            <w:vAlign w:val="center"/>
          </w:tcPr>
          <w:p w14:paraId="113F1F9C" w14:textId="77777777" w:rsidR="00EB0908" w:rsidRDefault="00EB0908" w:rsidP="00C77A73">
            <w:pPr>
              <w:pStyle w:val="210"/>
              <w:framePr w:w="10224" w:wrap="notBeside" w:vAnchor="text" w:hAnchor="page" w:x="1186" w:y="2"/>
              <w:shd w:val="clear" w:color="auto" w:fill="auto"/>
              <w:spacing w:line="280" w:lineRule="exact"/>
              <w:jc w:val="center"/>
            </w:pPr>
            <w:r>
              <w:t>0</w:t>
            </w:r>
          </w:p>
        </w:tc>
      </w:tr>
      <w:tr w:rsidR="00EB0908" w14:paraId="3ED695AF" w14:textId="77777777" w:rsidTr="00C77A73">
        <w:trPr>
          <w:trHeight w:hRule="exact" w:val="538"/>
          <w:jc w:val="center"/>
        </w:trPr>
        <w:tc>
          <w:tcPr>
            <w:tcW w:w="8075" w:type="dxa"/>
            <w:tcBorders>
              <w:top w:val="single" w:sz="4" w:space="0" w:color="auto"/>
              <w:left w:val="single" w:sz="4" w:space="0" w:color="auto"/>
            </w:tcBorders>
            <w:shd w:val="clear" w:color="auto" w:fill="FFFFFF"/>
            <w:vAlign w:val="center"/>
          </w:tcPr>
          <w:p w14:paraId="1A9A7BD2" w14:textId="77777777" w:rsidR="00EB0908" w:rsidRDefault="00EB0908" w:rsidP="00C77A73">
            <w:pPr>
              <w:pStyle w:val="210"/>
              <w:framePr w:w="10224" w:wrap="notBeside" w:vAnchor="text" w:hAnchor="page" w:x="1186" w:y="2"/>
              <w:shd w:val="clear" w:color="auto" w:fill="auto"/>
              <w:spacing w:line="280" w:lineRule="exact"/>
              <w:jc w:val="both"/>
            </w:pPr>
            <w:r>
              <w:t>в режиме круглосуточного пребывания.</w:t>
            </w:r>
          </w:p>
        </w:tc>
        <w:tc>
          <w:tcPr>
            <w:tcW w:w="2149" w:type="dxa"/>
            <w:tcBorders>
              <w:top w:val="single" w:sz="4" w:space="0" w:color="auto"/>
              <w:left w:val="single" w:sz="4" w:space="0" w:color="auto"/>
              <w:right w:val="single" w:sz="4" w:space="0" w:color="auto"/>
            </w:tcBorders>
            <w:shd w:val="clear" w:color="auto" w:fill="FFFFFF"/>
            <w:vAlign w:val="center"/>
          </w:tcPr>
          <w:p w14:paraId="338CE269" w14:textId="77777777" w:rsidR="00EB0908" w:rsidRDefault="00EB0908" w:rsidP="00C77A73">
            <w:pPr>
              <w:pStyle w:val="210"/>
              <w:framePr w:w="10224" w:wrap="notBeside" w:vAnchor="text" w:hAnchor="page" w:x="1186" w:y="2"/>
              <w:shd w:val="clear" w:color="auto" w:fill="auto"/>
              <w:spacing w:line="280" w:lineRule="exact"/>
              <w:jc w:val="center"/>
            </w:pPr>
            <w:r>
              <w:t>0</w:t>
            </w:r>
          </w:p>
        </w:tc>
      </w:tr>
      <w:tr w:rsidR="00EB0908" w14:paraId="20ED945A" w14:textId="77777777" w:rsidTr="00C77A73">
        <w:trPr>
          <w:trHeight w:hRule="exact" w:val="1176"/>
          <w:jc w:val="center"/>
        </w:trPr>
        <w:tc>
          <w:tcPr>
            <w:tcW w:w="8075" w:type="dxa"/>
            <w:tcBorders>
              <w:top w:val="single" w:sz="4" w:space="0" w:color="auto"/>
              <w:left w:val="single" w:sz="4" w:space="0" w:color="auto"/>
            </w:tcBorders>
            <w:shd w:val="clear" w:color="auto" w:fill="FFFFFF"/>
            <w:vAlign w:val="bottom"/>
          </w:tcPr>
          <w:p w14:paraId="4939359D" w14:textId="77777777" w:rsidR="00EB0908" w:rsidRDefault="00EB0908" w:rsidP="00C77A73">
            <w:pPr>
              <w:pStyle w:val="210"/>
              <w:framePr w:w="10224" w:wrap="notBeside" w:vAnchor="text" w:hAnchor="page" w:x="1186" w:y="2"/>
              <w:shd w:val="clear" w:color="auto" w:fill="auto"/>
              <w:spacing w:line="322" w:lineRule="exact"/>
              <w:jc w:val="both"/>
            </w:pPr>
            <w: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2149" w:type="dxa"/>
            <w:tcBorders>
              <w:top w:val="single" w:sz="4" w:space="0" w:color="auto"/>
              <w:left w:val="single" w:sz="4" w:space="0" w:color="auto"/>
              <w:right w:val="single" w:sz="4" w:space="0" w:color="auto"/>
            </w:tcBorders>
            <w:shd w:val="clear" w:color="auto" w:fill="FFFFFF"/>
          </w:tcPr>
          <w:p w14:paraId="32CA961D" w14:textId="77777777" w:rsidR="00EB0908" w:rsidRDefault="00EB0908" w:rsidP="00C77A73">
            <w:pPr>
              <w:framePr w:w="10224" w:wrap="notBeside" w:vAnchor="text" w:hAnchor="page" w:x="1186" w:y="2"/>
              <w:rPr>
                <w:sz w:val="10"/>
                <w:szCs w:val="10"/>
              </w:rPr>
            </w:pPr>
          </w:p>
        </w:tc>
      </w:tr>
      <w:tr w:rsidR="00EB0908" w14:paraId="3A3F81A4" w14:textId="77777777" w:rsidTr="00C77A73">
        <w:trPr>
          <w:trHeight w:hRule="exact" w:val="2146"/>
          <w:jc w:val="center"/>
        </w:trPr>
        <w:tc>
          <w:tcPr>
            <w:tcW w:w="8075" w:type="dxa"/>
            <w:tcBorders>
              <w:top w:val="single" w:sz="4" w:space="0" w:color="auto"/>
              <w:left w:val="single" w:sz="4" w:space="0" w:color="auto"/>
            </w:tcBorders>
            <w:shd w:val="clear" w:color="auto" w:fill="FFFFFF"/>
            <w:vAlign w:val="bottom"/>
          </w:tcPr>
          <w:p w14:paraId="556114EA" w14:textId="77777777" w:rsidR="00EB0908" w:rsidRDefault="00EB0908" w:rsidP="00C77A73">
            <w:pPr>
              <w:pStyle w:val="210"/>
              <w:framePr w:w="10224" w:wrap="notBeside" w:vAnchor="text" w:hAnchor="page" w:x="1186" w:y="2"/>
              <w:shd w:val="clear" w:color="auto" w:fill="auto"/>
              <w:spacing w:line="322" w:lineRule="exact"/>
              <w:jc w:val="both"/>
            </w:pPr>
            <w: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149" w:type="dxa"/>
            <w:tcBorders>
              <w:top w:val="single" w:sz="4" w:space="0" w:color="auto"/>
              <w:left w:val="single" w:sz="4" w:space="0" w:color="auto"/>
              <w:right w:val="single" w:sz="4" w:space="0" w:color="auto"/>
            </w:tcBorders>
            <w:shd w:val="clear" w:color="auto" w:fill="FFFFFF"/>
          </w:tcPr>
          <w:p w14:paraId="086C3525" w14:textId="77777777" w:rsidR="00EB0908" w:rsidRDefault="00EB0908" w:rsidP="00C77A73">
            <w:pPr>
              <w:framePr w:w="10224" w:wrap="notBeside" w:vAnchor="text" w:hAnchor="page" w:x="1186" w:y="2"/>
              <w:rPr>
                <w:sz w:val="10"/>
                <w:szCs w:val="10"/>
              </w:rPr>
            </w:pPr>
          </w:p>
        </w:tc>
      </w:tr>
      <w:tr w:rsidR="00EB0908" w14:paraId="53E687DA" w14:textId="77777777" w:rsidTr="00C77A73">
        <w:trPr>
          <w:trHeight w:hRule="exact" w:val="538"/>
          <w:jc w:val="center"/>
        </w:trPr>
        <w:tc>
          <w:tcPr>
            <w:tcW w:w="8075" w:type="dxa"/>
            <w:tcBorders>
              <w:top w:val="single" w:sz="4" w:space="0" w:color="auto"/>
              <w:left w:val="single" w:sz="4" w:space="0" w:color="auto"/>
            </w:tcBorders>
            <w:shd w:val="clear" w:color="auto" w:fill="FFFFFF"/>
            <w:vAlign w:val="bottom"/>
          </w:tcPr>
          <w:p w14:paraId="315D4912" w14:textId="77777777" w:rsidR="00EB0908" w:rsidRDefault="00EB0908" w:rsidP="00C77A73">
            <w:pPr>
              <w:pStyle w:val="210"/>
              <w:framePr w:w="10224" w:wrap="notBeside" w:vAnchor="text" w:hAnchor="page" w:x="1186" w:y="2"/>
              <w:shd w:val="clear" w:color="auto" w:fill="auto"/>
              <w:spacing w:line="280" w:lineRule="exact"/>
              <w:jc w:val="both"/>
            </w:pPr>
            <w:r>
              <w:t>группы компенсирующей направленности;</w:t>
            </w:r>
          </w:p>
        </w:tc>
        <w:tc>
          <w:tcPr>
            <w:tcW w:w="2149" w:type="dxa"/>
            <w:tcBorders>
              <w:top w:val="single" w:sz="4" w:space="0" w:color="auto"/>
              <w:left w:val="single" w:sz="4" w:space="0" w:color="auto"/>
              <w:right w:val="single" w:sz="4" w:space="0" w:color="auto"/>
            </w:tcBorders>
            <w:shd w:val="clear" w:color="auto" w:fill="FFFFFF"/>
            <w:vAlign w:val="bottom"/>
          </w:tcPr>
          <w:p w14:paraId="62C8FEDE" w14:textId="77777777" w:rsidR="00EB0908" w:rsidRDefault="00EB0908" w:rsidP="00C77A73">
            <w:pPr>
              <w:pStyle w:val="210"/>
              <w:framePr w:w="10224" w:wrap="notBeside" w:vAnchor="text" w:hAnchor="page" w:x="1186" w:y="2"/>
              <w:shd w:val="clear" w:color="auto" w:fill="auto"/>
              <w:spacing w:line="280" w:lineRule="exact"/>
              <w:jc w:val="center"/>
            </w:pPr>
            <w:r>
              <w:t>0</w:t>
            </w:r>
          </w:p>
        </w:tc>
      </w:tr>
      <w:tr w:rsidR="00EB0908" w14:paraId="3BE9B9BF" w14:textId="77777777" w:rsidTr="00C77A73">
        <w:trPr>
          <w:trHeight w:hRule="exact" w:val="538"/>
          <w:jc w:val="center"/>
        </w:trPr>
        <w:tc>
          <w:tcPr>
            <w:tcW w:w="8075" w:type="dxa"/>
            <w:tcBorders>
              <w:top w:val="single" w:sz="4" w:space="0" w:color="auto"/>
              <w:left w:val="single" w:sz="4" w:space="0" w:color="auto"/>
            </w:tcBorders>
            <w:shd w:val="clear" w:color="auto" w:fill="FFFFFF"/>
            <w:vAlign w:val="bottom"/>
          </w:tcPr>
          <w:p w14:paraId="4DF6A40A" w14:textId="77777777" w:rsidR="00EB0908" w:rsidRDefault="00EB0908" w:rsidP="00C77A73">
            <w:pPr>
              <w:pStyle w:val="210"/>
              <w:framePr w:w="10224" w:wrap="notBeside" w:vAnchor="text" w:hAnchor="page" w:x="1186" w:y="2"/>
              <w:shd w:val="clear" w:color="auto" w:fill="auto"/>
              <w:spacing w:line="280" w:lineRule="exact"/>
              <w:jc w:val="both"/>
            </w:pPr>
            <w:r>
              <w:t>группы общеразвивающей направленности;</w:t>
            </w:r>
          </w:p>
        </w:tc>
        <w:tc>
          <w:tcPr>
            <w:tcW w:w="2149" w:type="dxa"/>
            <w:tcBorders>
              <w:top w:val="single" w:sz="4" w:space="0" w:color="auto"/>
              <w:left w:val="single" w:sz="4" w:space="0" w:color="auto"/>
              <w:right w:val="single" w:sz="4" w:space="0" w:color="auto"/>
            </w:tcBorders>
            <w:shd w:val="clear" w:color="auto" w:fill="FFFFFF"/>
            <w:vAlign w:val="bottom"/>
          </w:tcPr>
          <w:p w14:paraId="09FFF86A" w14:textId="77777777" w:rsidR="00EB0908" w:rsidRDefault="00EB0908" w:rsidP="00C77A73">
            <w:pPr>
              <w:pStyle w:val="210"/>
              <w:framePr w:w="10224" w:wrap="notBeside" w:vAnchor="text" w:hAnchor="page" w:x="1186" w:y="2"/>
              <w:shd w:val="clear" w:color="auto" w:fill="auto"/>
              <w:spacing w:line="280" w:lineRule="exact"/>
              <w:jc w:val="center"/>
            </w:pPr>
            <w:r>
              <w:t>100%</w:t>
            </w:r>
          </w:p>
        </w:tc>
      </w:tr>
      <w:tr w:rsidR="00EB0908" w14:paraId="4E2BB15B" w14:textId="77777777" w:rsidTr="00C77A73">
        <w:trPr>
          <w:trHeight w:hRule="exact" w:val="547"/>
          <w:jc w:val="center"/>
        </w:trPr>
        <w:tc>
          <w:tcPr>
            <w:tcW w:w="8075" w:type="dxa"/>
            <w:tcBorders>
              <w:top w:val="single" w:sz="4" w:space="0" w:color="auto"/>
              <w:left w:val="single" w:sz="4" w:space="0" w:color="auto"/>
              <w:bottom w:val="single" w:sz="4" w:space="0" w:color="auto"/>
            </w:tcBorders>
            <w:shd w:val="clear" w:color="auto" w:fill="FFFFFF"/>
            <w:vAlign w:val="bottom"/>
          </w:tcPr>
          <w:p w14:paraId="1087B9EB" w14:textId="77777777" w:rsidR="00EB0908" w:rsidRDefault="00EB0908" w:rsidP="00C77A73">
            <w:pPr>
              <w:pStyle w:val="210"/>
              <w:framePr w:w="10224" w:wrap="notBeside" w:vAnchor="text" w:hAnchor="page" w:x="1186" w:y="2"/>
              <w:shd w:val="clear" w:color="auto" w:fill="auto"/>
              <w:spacing w:line="280" w:lineRule="exact"/>
              <w:jc w:val="both"/>
            </w:pPr>
            <w:r>
              <w:t>группы оздоровительной направленности;</w:t>
            </w:r>
          </w:p>
        </w:tc>
        <w:tc>
          <w:tcPr>
            <w:tcW w:w="2149" w:type="dxa"/>
            <w:tcBorders>
              <w:top w:val="single" w:sz="4" w:space="0" w:color="auto"/>
              <w:left w:val="single" w:sz="4" w:space="0" w:color="auto"/>
              <w:bottom w:val="single" w:sz="4" w:space="0" w:color="auto"/>
              <w:right w:val="single" w:sz="4" w:space="0" w:color="auto"/>
            </w:tcBorders>
            <w:shd w:val="clear" w:color="auto" w:fill="FFFFFF"/>
            <w:vAlign w:val="bottom"/>
          </w:tcPr>
          <w:p w14:paraId="41F42491" w14:textId="77777777" w:rsidR="00EB0908" w:rsidRDefault="00EB0908" w:rsidP="00C77A73">
            <w:pPr>
              <w:pStyle w:val="210"/>
              <w:framePr w:w="10224" w:wrap="notBeside" w:vAnchor="text" w:hAnchor="page" w:x="1186" w:y="2"/>
              <w:shd w:val="clear" w:color="auto" w:fill="auto"/>
              <w:spacing w:line="280" w:lineRule="exact"/>
              <w:jc w:val="center"/>
            </w:pPr>
            <w:r>
              <w:t>0</w:t>
            </w:r>
          </w:p>
        </w:tc>
      </w:tr>
    </w:tbl>
    <w:p w14:paraId="7D3FD25C" w14:textId="77777777" w:rsidR="00EB0908" w:rsidRDefault="00EB0908" w:rsidP="00EB0908">
      <w:pPr>
        <w:framePr w:w="10224" w:wrap="notBeside" w:vAnchor="text" w:hAnchor="page" w:x="1186" w:y="2"/>
        <w:rPr>
          <w:sz w:val="2"/>
          <w:szCs w:val="2"/>
        </w:rPr>
      </w:pPr>
    </w:p>
    <w:p w14:paraId="14761F9E" w14:textId="77777777" w:rsidR="00EB0908" w:rsidRDefault="00EB0908" w:rsidP="00EB0908">
      <w:pPr>
        <w:rPr>
          <w:sz w:val="2"/>
          <w:szCs w:val="2"/>
        </w:rPr>
      </w:pPr>
    </w:p>
    <w:tbl>
      <w:tblPr>
        <w:tblOverlap w:val="never"/>
        <w:tblW w:w="12782" w:type="dxa"/>
        <w:jc w:val="center"/>
        <w:tblLayout w:type="fixed"/>
        <w:tblCellMar>
          <w:left w:w="10" w:type="dxa"/>
          <w:right w:w="10" w:type="dxa"/>
        </w:tblCellMar>
        <w:tblLook w:val="00A0" w:firstRow="1" w:lastRow="0" w:firstColumn="1" w:lastColumn="0" w:noHBand="0" w:noVBand="0"/>
      </w:tblPr>
      <w:tblGrid>
        <w:gridCol w:w="7666"/>
        <w:gridCol w:w="2558"/>
        <w:gridCol w:w="2558"/>
      </w:tblGrid>
      <w:tr w:rsidR="00EB0908" w14:paraId="42729F91" w14:textId="77777777" w:rsidTr="00C77A73">
        <w:trPr>
          <w:trHeight w:hRule="exact" w:val="542"/>
          <w:jc w:val="center"/>
        </w:trPr>
        <w:tc>
          <w:tcPr>
            <w:tcW w:w="7666" w:type="dxa"/>
            <w:tcBorders>
              <w:top w:val="single" w:sz="4" w:space="0" w:color="auto"/>
              <w:left w:val="single" w:sz="4" w:space="0" w:color="auto"/>
            </w:tcBorders>
            <w:shd w:val="clear" w:color="auto" w:fill="FFFFFF"/>
            <w:vAlign w:val="bottom"/>
          </w:tcPr>
          <w:p w14:paraId="12A79E2F" w14:textId="77777777" w:rsidR="00EB0908" w:rsidRDefault="00EB0908" w:rsidP="00C77A73">
            <w:pPr>
              <w:pStyle w:val="210"/>
              <w:framePr w:w="10224" w:wrap="notBeside" w:vAnchor="text" w:hAnchor="text" w:xAlign="center" w:y="1"/>
              <w:shd w:val="clear" w:color="auto" w:fill="auto"/>
              <w:spacing w:line="280" w:lineRule="exact"/>
              <w:jc w:val="both"/>
            </w:pPr>
            <w:r>
              <w:t>группы комбинированной направленности;</w:t>
            </w:r>
          </w:p>
        </w:tc>
        <w:tc>
          <w:tcPr>
            <w:tcW w:w="2558" w:type="dxa"/>
            <w:tcBorders>
              <w:top w:val="single" w:sz="4" w:space="0" w:color="auto"/>
              <w:left w:val="single" w:sz="4" w:space="0" w:color="auto"/>
            </w:tcBorders>
            <w:shd w:val="clear" w:color="auto" w:fill="FFFFFF"/>
            <w:vAlign w:val="bottom"/>
          </w:tcPr>
          <w:p w14:paraId="436C23E0"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bottom"/>
          </w:tcPr>
          <w:p w14:paraId="26A9280F" w14:textId="77777777" w:rsidR="00EB0908" w:rsidRDefault="00EB0908" w:rsidP="00C77A73">
            <w:pPr>
              <w:pStyle w:val="210"/>
              <w:framePr w:w="10224" w:wrap="notBeside" w:vAnchor="text" w:hAnchor="text" w:xAlign="center" w:y="1"/>
              <w:shd w:val="clear" w:color="auto" w:fill="auto"/>
              <w:spacing w:line="280" w:lineRule="exact"/>
              <w:jc w:val="left"/>
            </w:pPr>
            <w:r>
              <w:t xml:space="preserve"> </w:t>
            </w:r>
          </w:p>
        </w:tc>
      </w:tr>
      <w:tr w:rsidR="00EB0908" w14:paraId="249B68A1"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42604888" w14:textId="77777777" w:rsidR="00EB0908" w:rsidRDefault="00EB0908" w:rsidP="00C77A73">
            <w:pPr>
              <w:pStyle w:val="210"/>
              <w:framePr w:w="10224" w:wrap="notBeside" w:vAnchor="text" w:hAnchor="text" w:xAlign="center" w:y="1"/>
              <w:shd w:val="clear" w:color="auto" w:fill="auto"/>
              <w:spacing w:line="280" w:lineRule="exact"/>
              <w:jc w:val="both"/>
            </w:pPr>
            <w:r>
              <w:t>группы по присмотру и уходу за детьми.</w:t>
            </w:r>
          </w:p>
        </w:tc>
        <w:tc>
          <w:tcPr>
            <w:tcW w:w="2558" w:type="dxa"/>
            <w:tcBorders>
              <w:top w:val="single" w:sz="4" w:space="0" w:color="auto"/>
              <w:left w:val="single" w:sz="4" w:space="0" w:color="auto"/>
            </w:tcBorders>
            <w:shd w:val="clear" w:color="auto" w:fill="FFFFFF"/>
            <w:vAlign w:val="bottom"/>
          </w:tcPr>
          <w:p w14:paraId="02CB4E7F"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bottom"/>
          </w:tcPr>
          <w:p w14:paraId="4C8EFD62"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3D210CBC"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7909B2AA" w14:textId="77777777" w:rsidR="00EB0908" w:rsidRDefault="00EB0908" w:rsidP="00C77A73">
            <w:pPr>
              <w:pStyle w:val="210"/>
              <w:framePr w:w="10224" w:wrap="notBeside" w:vAnchor="text" w:hAnchor="text" w:xAlign="center" w:y="1"/>
              <w:shd w:val="clear" w:color="auto" w:fill="auto"/>
              <w:spacing w:line="322" w:lineRule="exact"/>
              <w:jc w:val="both"/>
            </w:pPr>
            <w:r>
              <w:t>1.3. Кадровое обеспечение дошкольных образовательных организаций и оценка уровня заработной платы педагогических работников</w:t>
            </w:r>
          </w:p>
        </w:tc>
        <w:tc>
          <w:tcPr>
            <w:tcW w:w="2558" w:type="dxa"/>
            <w:tcBorders>
              <w:top w:val="single" w:sz="4" w:space="0" w:color="auto"/>
              <w:left w:val="single" w:sz="4" w:space="0" w:color="auto"/>
            </w:tcBorders>
            <w:shd w:val="clear" w:color="auto" w:fill="FFFFFF"/>
          </w:tcPr>
          <w:p w14:paraId="04181D38" w14:textId="77777777" w:rsidR="00EB0908" w:rsidRDefault="00EB0908" w:rsidP="00C77A73">
            <w:pPr>
              <w:framePr w:w="10224" w:wrap="notBeside" w:vAnchor="text" w:hAnchor="text" w:xAlign="center" w:y="1"/>
              <w:jc w:val="center"/>
              <w:rPr>
                <w:sz w:val="10"/>
                <w:szCs w:val="10"/>
              </w:rPr>
            </w:pPr>
          </w:p>
        </w:tc>
        <w:tc>
          <w:tcPr>
            <w:tcW w:w="2558" w:type="dxa"/>
            <w:tcBorders>
              <w:top w:val="single" w:sz="4" w:space="0" w:color="auto"/>
              <w:left w:val="single" w:sz="4" w:space="0" w:color="auto"/>
              <w:right w:val="single" w:sz="4" w:space="0" w:color="auto"/>
            </w:tcBorders>
            <w:shd w:val="clear" w:color="auto" w:fill="FFFFFF"/>
          </w:tcPr>
          <w:p w14:paraId="2C25B1C1" w14:textId="77777777" w:rsidR="00EB0908" w:rsidRDefault="00EB0908" w:rsidP="00C77A73">
            <w:pPr>
              <w:framePr w:w="10224" w:wrap="notBeside" w:vAnchor="text" w:hAnchor="text" w:xAlign="center" w:y="1"/>
              <w:rPr>
                <w:sz w:val="10"/>
                <w:szCs w:val="10"/>
              </w:rPr>
            </w:pPr>
          </w:p>
        </w:tc>
      </w:tr>
      <w:tr w:rsidR="00EB0908" w14:paraId="694F2046"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37F2570C" w14:textId="77777777" w:rsidR="00EB0908" w:rsidRDefault="00EB0908" w:rsidP="00C77A73">
            <w:pPr>
              <w:pStyle w:val="210"/>
              <w:framePr w:w="10224" w:wrap="notBeside" w:vAnchor="text" w:hAnchor="text" w:xAlign="center" w:y="1"/>
              <w:shd w:val="clear" w:color="auto" w:fill="auto"/>
              <w:spacing w:line="322" w:lineRule="exact"/>
              <w:jc w:val="both"/>
            </w:pPr>
            <w: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2558" w:type="dxa"/>
            <w:tcBorders>
              <w:top w:val="single" w:sz="4" w:space="0" w:color="auto"/>
              <w:left w:val="single" w:sz="4" w:space="0" w:color="auto"/>
            </w:tcBorders>
            <w:shd w:val="clear" w:color="auto" w:fill="FFFFFF"/>
          </w:tcPr>
          <w:p w14:paraId="67023D86" w14:textId="77777777" w:rsidR="00EB0908" w:rsidRDefault="00EB0908" w:rsidP="00C77A73">
            <w:pPr>
              <w:pStyle w:val="210"/>
              <w:framePr w:w="10224" w:wrap="notBeside" w:vAnchor="text" w:hAnchor="text" w:xAlign="center" w:y="1"/>
              <w:shd w:val="clear" w:color="auto" w:fill="auto"/>
              <w:spacing w:line="280" w:lineRule="exact"/>
              <w:jc w:val="center"/>
            </w:pPr>
            <w:r>
              <w:t>11</w:t>
            </w:r>
          </w:p>
        </w:tc>
        <w:tc>
          <w:tcPr>
            <w:tcW w:w="2558" w:type="dxa"/>
            <w:tcBorders>
              <w:top w:val="single" w:sz="4" w:space="0" w:color="auto"/>
              <w:left w:val="single" w:sz="4" w:space="0" w:color="auto"/>
              <w:right w:val="single" w:sz="4" w:space="0" w:color="auto"/>
            </w:tcBorders>
            <w:shd w:val="clear" w:color="auto" w:fill="FFFFFF"/>
          </w:tcPr>
          <w:p w14:paraId="5BFF3989"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048B0EA9"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1B95FFAA" w14:textId="77777777" w:rsidR="00EB0908" w:rsidRDefault="00EB0908" w:rsidP="00C77A73">
            <w:pPr>
              <w:pStyle w:val="210"/>
              <w:framePr w:w="10224" w:wrap="notBeside" w:vAnchor="text" w:hAnchor="text" w:xAlign="center" w:y="1"/>
              <w:shd w:val="clear" w:color="auto" w:fill="auto"/>
              <w:spacing w:line="322" w:lineRule="exact"/>
              <w:jc w:val="both"/>
            </w:pPr>
            <w:r>
              <w:t xml:space="preserve">1.3.2. Состав педагогических работников (без внешних совместителей и работавших по договорам </w:t>
            </w:r>
            <w:proofErr w:type="spellStart"/>
            <w:r>
              <w:t>гражданско</w:t>
            </w:r>
            <w:r>
              <w:softHyphen/>
              <w:t>правового</w:t>
            </w:r>
            <w:proofErr w:type="spellEnd"/>
            <w:r>
              <w:t xml:space="preserve">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2558" w:type="dxa"/>
            <w:tcBorders>
              <w:top w:val="single" w:sz="4" w:space="0" w:color="auto"/>
              <w:left w:val="single" w:sz="4" w:space="0" w:color="auto"/>
            </w:tcBorders>
            <w:shd w:val="clear" w:color="auto" w:fill="FFFFFF"/>
          </w:tcPr>
          <w:p w14:paraId="647DD540" w14:textId="77777777" w:rsidR="00EB0908" w:rsidRDefault="00EB0908" w:rsidP="00C77A73">
            <w:pPr>
              <w:framePr w:w="10224" w:wrap="notBeside" w:vAnchor="text" w:hAnchor="text" w:xAlign="center" w:y="1"/>
              <w:jc w:val="center"/>
              <w:rPr>
                <w:sz w:val="10"/>
                <w:szCs w:val="10"/>
              </w:rPr>
            </w:pPr>
          </w:p>
        </w:tc>
        <w:tc>
          <w:tcPr>
            <w:tcW w:w="2558" w:type="dxa"/>
            <w:tcBorders>
              <w:top w:val="single" w:sz="4" w:space="0" w:color="auto"/>
              <w:left w:val="single" w:sz="4" w:space="0" w:color="auto"/>
              <w:right w:val="single" w:sz="4" w:space="0" w:color="auto"/>
            </w:tcBorders>
            <w:shd w:val="clear" w:color="auto" w:fill="FFFFFF"/>
          </w:tcPr>
          <w:p w14:paraId="4A6AF6CE" w14:textId="77777777" w:rsidR="00EB0908" w:rsidRDefault="00EB0908" w:rsidP="00C77A73">
            <w:pPr>
              <w:framePr w:w="10224" w:wrap="notBeside" w:vAnchor="text" w:hAnchor="text" w:xAlign="center" w:y="1"/>
              <w:rPr>
                <w:sz w:val="10"/>
                <w:szCs w:val="10"/>
              </w:rPr>
            </w:pPr>
          </w:p>
        </w:tc>
      </w:tr>
      <w:tr w:rsidR="00EB0908" w14:paraId="6AE76874"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5BE2A5B" w14:textId="77777777" w:rsidR="00EB0908" w:rsidRDefault="00EB0908" w:rsidP="00C77A73">
            <w:pPr>
              <w:pStyle w:val="210"/>
              <w:framePr w:w="10224" w:wrap="notBeside" w:vAnchor="text" w:hAnchor="text" w:xAlign="center" w:y="1"/>
              <w:shd w:val="clear" w:color="auto" w:fill="auto"/>
              <w:spacing w:line="280" w:lineRule="exact"/>
              <w:jc w:val="both"/>
            </w:pPr>
            <w:r>
              <w:t>воспитатели;</w:t>
            </w:r>
          </w:p>
        </w:tc>
        <w:tc>
          <w:tcPr>
            <w:tcW w:w="2558" w:type="dxa"/>
            <w:tcBorders>
              <w:top w:val="single" w:sz="4" w:space="0" w:color="auto"/>
              <w:left w:val="single" w:sz="4" w:space="0" w:color="auto"/>
            </w:tcBorders>
            <w:shd w:val="clear" w:color="auto" w:fill="FFFFFF"/>
            <w:vAlign w:val="bottom"/>
          </w:tcPr>
          <w:p w14:paraId="4B6BD168" w14:textId="77777777" w:rsidR="00EB0908" w:rsidRDefault="00EB0908" w:rsidP="00C77A73">
            <w:pPr>
              <w:pStyle w:val="210"/>
              <w:framePr w:w="10224" w:wrap="notBeside" w:vAnchor="text" w:hAnchor="text" w:xAlign="center" w:y="1"/>
              <w:shd w:val="clear" w:color="auto" w:fill="auto"/>
              <w:spacing w:line="280" w:lineRule="exact"/>
              <w:jc w:val="center"/>
            </w:pPr>
            <w:r>
              <w:t>84,6%</w:t>
            </w:r>
          </w:p>
        </w:tc>
        <w:tc>
          <w:tcPr>
            <w:tcW w:w="2558" w:type="dxa"/>
            <w:tcBorders>
              <w:top w:val="single" w:sz="4" w:space="0" w:color="auto"/>
              <w:left w:val="single" w:sz="4" w:space="0" w:color="auto"/>
              <w:right w:val="single" w:sz="4" w:space="0" w:color="auto"/>
            </w:tcBorders>
            <w:shd w:val="clear" w:color="auto" w:fill="FFFFFF"/>
            <w:vAlign w:val="bottom"/>
          </w:tcPr>
          <w:p w14:paraId="024D4F4A"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0967EF4B"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4A9F082D" w14:textId="77777777" w:rsidR="00EB0908" w:rsidRDefault="00EB0908" w:rsidP="00C77A73">
            <w:pPr>
              <w:pStyle w:val="210"/>
              <w:framePr w:w="10224" w:wrap="notBeside" w:vAnchor="text" w:hAnchor="text" w:xAlign="center" w:y="1"/>
              <w:shd w:val="clear" w:color="auto" w:fill="auto"/>
              <w:spacing w:line="280" w:lineRule="exact"/>
              <w:jc w:val="both"/>
            </w:pPr>
            <w:r>
              <w:t>старшие воспитатели;</w:t>
            </w:r>
          </w:p>
        </w:tc>
        <w:tc>
          <w:tcPr>
            <w:tcW w:w="2558" w:type="dxa"/>
            <w:tcBorders>
              <w:top w:val="single" w:sz="4" w:space="0" w:color="auto"/>
              <w:left w:val="single" w:sz="4" w:space="0" w:color="auto"/>
            </w:tcBorders>
            <w:shd w:val="clear" w:color="auto" w:fill="FFFFFF"/>
            <w:vAlign w:val="bottom"/>
          </w:tcPr>
          <w:p w14:paraId="5209959E" w14:textId="77777777" w:rsidR="00EB0908" w:rsidRDefault="00EB0908" w:rsidP="00C77A73">
            <w:pPr>
              <w:pStyle w:val="210"/>
              <w:framePr w:w="10224" w:wrap="notBeside" w:vAnchor="text" w:hAnchor="text" w:xAlign="center" w:y="1"/>
              <w:shd w:val="clear" w:color="auto" w:fill="auto"/>
              <w:spacing w:line="280" w:lineRule="exact"/>
              <w:jc w:val="center"/>
            </w:pPr>
            <w:r>
              <w:t>1,5%</w:t>
            </w:r>
          </w:p>
        </w:tc>
        <w:tc>
          <w:tcPr>
            <w:tcW w:w="2558" w:type="dxa"/>
            <w:tcBorders>
              <w:top w:val="single" w:sz="4" w:space="0" w:color="auto"/>
              <w:left w:val="single" w:sz="4" w:space="0" w:color="auto"/>
              <w:right w:val="single" w:sz="4" w:space="0" w:color="auto"/>
            </w:tcBorders>
            <w:shd w:val="clear" w:color="auto" w:fill="FFFFFF"/>
            <w:vAlign w:val="bottom"/>
          </w:tcPr>
          <w:p w14:paraId="54BD9E1F"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4109190E"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7353D687" w14:textId="77777777" w:rsidR="00EB0908" w:rsidRDefault="00EB0908" w:rsidP="00C77A73">
            <w:pPr>
              <w:pStyle w:val="210"/>
              <w:framePr w:w="10224" w:wrap="notBeside" w:vAnchor="text" w:hAnchor="text" w:xAlign="center" w:y="1"/>
              <w:shd w:val="clear" w:color="auto" w:fill="auto"/>
              <w:spacing w:line="280" w:lineRule="exact"/>
              <w:jc w:val="both"/>
            </w:pPr>
            <w:r>
              <w:t>музыкальные руководители;</w:t>
            </w:r>
          </w:p>
        </w:tc>
        <w:tc>
          <w:tcPr>
            <w:tcW w:w="2558" w:type="dxa"/>
            <w:tcBorders>
              <w:top w:val="single" w:sz="4" w:space="0" w:color="auto"/>
              <w:left w:val="single" w:sz="4" w:space="0" w:color="auto"/>
            </w:tcBorders>
            <w:shd w:val="clear" w:color="auto" w:fill="FFFFFF"/>
            <w:vAlign w:val="bottom"/>
          </w:tcPr>
          <w:p w14:paraId="7259E16A" w14:textId="77777777" w:rsidR="00EB0908" w:rsidRDefault="00EB0908" w:rsidP="00C77A73">
            <w:pPr>
              <w:pStyle w:val="210"/>
              <w:framePr w:w="10224" w:wrap="notBeside" w:vAnchor="text" w:hAnchor="text" w:xAlign="center" w:y="1"/>
              <w:shd w:val="clear" w:color="auto" w:fill="auto"/>
              <w:spacing w:line="280" w:lineRule="exact"/>
              <w:jc w:val="center"/>
            </w:pPr>
            <w:r>
              <w:t>9,2%</w:t>
            </w:r>
          </w:p>
        </w:tc>
        <w:tc>
          <w:tcPr>
            <w:tcW w:w="2558" w:type="dxa"/>
            <w:tcBorders>
              <w:top w:val="single" w:sz="4" w:space="0" w:color="auto"/>
              <w:left w:val="single" w:sz="4" w:space="0" w:color="auto"/>
              <w:right w:val="single" w:sz="4" w:space="0" w:color="auto"/>
            </w:tcBorders>
            <w:shd w:val="clear" w:color="auto" w:fill="FFFFFF"/>
            <w:vAlign w:val="bottom"/>
          </w:tcPr>
          <w:p w14:paraId="7D29A0C1"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116748C3"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1512FB31" w14:textId="77777777" w:rsidR="00EB0908" w:rsidRDefault="00EB0908" w:rsidP="00C77A73">
            <w:pPr>
              <w:pStyle w:val="210"/>
              <w:framePr w:w="10224" w:wrap="notBeside" w:vAnchor="text" w:hAnchor="text" w:xAlign="center" w:y="1"/>
              <w:shd w:val="clear" w:color="auto" w:fill="auto"/>
              <w:spacing w:line="280" w:lineRule="exact"/>
              <w:jc w:val="both"/>
            </w:pPr>
            <w:r>
              <w:t>инструкторы по физической культуре;</w:t>
            </w:r>
          </w:p>
        </w:tc>
        <w:tc>
          <w:tcPr>
            <w:tcW w:w="2558" w:type="dxa"/>
            <w:tcBorders>
              <w:top w:val="single" w:sz="4" w:space="0" w:color="auto"/>
              <w:left w:val="single" w:sz="4" w:space="0" w:color="auto"/>
            </w:tcBorders>
            <w:shd w:val="clear" w:color="auto" w:fill="FFFFFF"/>
            <w:vAlign w:val="bottom"/>
          </w:tcPr>
          <w:p w14:paraId="143B36C2"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bottom"/>
          </w:tcPr>
          <w:p w14:paraId="3EB06D8B"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070921EC"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425F1D75" w14:textId="77777777" w:rsidR="00EB0908" w:rsidRDefault="00EB0908" w:rsidP="00C77A73">
            <w:pPr>
              <w:pStyle w:val="210"/>
              <w:framePr w:w="10224" w:wrap="notBeside" w:vAnchor="text" w:hAnchor="text" w:xAlign="center" w:y="1"/>
              <w:shd w:val="clear" w:color="auto" w:fill="auto"/>
              <w:spacing w:line="280" w:lineRule="exact"/>
              <w:jc w:val="both"/>
            </w:pPr>
            <w:r>
              <w:t>учителя-логопеды;</w:t>
            </w:r>
          </w:p>
        </w:tc>
        <w:tc>
          <w:tcPr>
            <w:tcW w:w="2558" w:type="dxa"/>
            <w:tcBorders>
              <w:top w:val="single" w:sz="4" w:space="0" w:color="auto"/>
              <w:left w:val="single" w:sz="4" w:space="0" w:color="auto"/>
            </w:tcBorders>
            <w:shd w:val="clear" w:color="auto" w:fill="FFFFFF"/>
            <w:vAlign w:val="bottom"/>
          </w:tcPr>
          <w:p w14:paraId="55F9E952" w14:textId="77777777" w:rsidR="00EB0908" w:rsidRDefault="00EB0908" w:rsidP="00C77A73">
            <w:pPr>
              <w:pStyle w:val="210"/>
              <w:framePr w:w="10224" w:wrap="notBeside" w:vAnchor="text" w:hAnchor="text" w:xAlign="center" w:y="1"/>
              <w:shd w:val="clear" w:color="auto" w:fill="auto"/>
              <w:spacing w:line="280" w:lineRule="exact"/>
              <w:jc w:val="center"/>
            </w:pPr>
            <w:r>
              <w:t>3,08%</w:t>
            </w:r>
          </w:p>
        </w:tc>
        <w:tc>
          <w:tcPr>
            <w:tcW w:w="2558" w:type="dxa"/>
            <w:tcBorders>
              <w:top w:val="single" w:sz="4" w:space="0" w:color="auto"/>
              <w:left w:val="single" w:sz="4" w:space="0" w:color="auto"/>
              <w:right w:val="single" w:sz="4" w:space="0" w:color="auto"/>
            </w:tcBorders>
            <w:shd w:val="clear" w:color="auto" w:fill="FFFFFF"/>
            <w:vAlign w:val="bottom"/>
          </w:tcPr>
          <w:p w14:paraId="6F78C421"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1092E014"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04671EFF" w14:textId="77777777" w:rsidR="00EB0908" w:rsidRDefault="00EB0908" w:rsidP="00C77A73">
            <w:pPr>
              <w:pStyle w:val="210"/>
              <w:framePr w:w="10224" w:wrap="notBeside" w:vAnchor="text" w:hAnchor="text" w:xAlign="center" w:y="1"/>
              <w:shd w:val="clear" w:color="auto" w:fill="auto"/>
              <w:spacing w:line="280" w:lineRule="exact"/>
              <w:jc w:val="both"/>
            </w:pPr>
            <w:r>
              <w:t>учителя-дефектологи;</w:t>
            </w:r>
          </w:p>
        </w:tc>
        <w:tc>
          <w:tcPr>
            <w:tcW w:w="2558" w:type="dxa"/>
            <w:tcBorders>
              <w:top w:val="single" w:sz="4" w:space="0" w:color="auto"/>
              <w:left w:val="single" w:sz="4" w:space="0" w:color="auto"/>
            </w:tcBorders>
            <w:shd w:val="clear" w:color="auto" w:fill="FFFFFF"/>
            <w:vAlign w:val="bottom"/>
          </w:tcPr>
          <w:p w14:paraId="031CE253"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bottom"/>
          </w:tcPr>
          <w:p w14:paraId="06233AC9"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24633202"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DAB2C6E" w14:textId="77777777" w:rsidR="00EB0908" w:rsidRDefault="00EB0908" w:rsidP="00C77A73">
            <w:pPr>
              <w:pStyle w:val="210"/>
              <w:framePr w:w="10224" w:wrap="notBeside" w:vAnchor="text" w:hAnchor="text" w:xAlign="center" w:y="1"/>
              <w:shd w:val="clear" w:color="auto" w:fill="auto"/>
              <w:spacing w:line="280" w:lineRule="exact"/>
              <w:jc w:val="both"/>
            </w:pPr>
            <w:r>
              <w:t>педагоги-психологи;</w:t>
            </w:r>
          </w:p>
        </w:tc>
        <w:tc>
          <w:tcPr>
            <w:tcW w:w="2558" w:type="dxa"/>
            <w:tcBorders>
              <w:top w:val="single" w:sz="4" w:space="0" w:color="auto"/>
              <w:left w:val="single" w:sz="4" w:space="0" w:color="auto"/>
            </w:tcBorders>
            <w:shd w:val="clear" w:color="auto" w:fill="FFFFFF"/>
            <w:vAlign w:val="bottom"/>
          </w:tcPr>
          <w:p w14:paraId="5AD46C5C" w14:textId="77777777" w:rsidR="00EB0908" w:rsidRDefault="00EB0908" w:rsidP="00C77A73">
            <w:pPr>
              <w:pStyle w:val="210"/>
              <w:framePr w:w="10224" w:wrap="notBeside" w:vAnchor="text" w:hAnchor="text" w:xAlign="center" w:y="1"/>
              <w:shd w:val="clear" w:color="auto" w:fill="auto"/>
              <w:spacing w:line="280" w:lineRule="exact"/>
              <w:jc w:val="center"/>
            </w:pPr>
            <w:r>
              <w:t>1,5%</w:t>
            </w:r>
          </w:p>
        </w:tc>
        <w:tc>
          <w:tcPr>
            <w:tcW w:w="2558" w:type="dxa"/>
            <w:tcBorders>
              <w:top w:val="single" w:sz="4" w:space="0" w:color="auto"/>
              <w:left w:val="single" w:sz="4" w:space="0" w:color="auto"/>
              <w:right w:val="single" w:sz="4" w:space="0" w:color="auto"/>
            </w:tcBorders>
            <w:shd w:val="clear" w:color="auto" w:fill="FFFFFF"/>
            <w:vAlign w:val="bottom"/>
          </w:tcPr>
          <w:p w14:paraId="224DF957"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7CF5CD8B"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0C82416F" w14:textId="77777777" w:rsidR="00EB0908" w:rsidRDefault="00EB0908" w:rsidP="00C77A73">
            <w:pPr>
              <w:pStyle w:val="210"/>
              <w:framePr w:w="10224" w:wrap="notBeside" w:vAnchor="text" w:hAnchor="text" w:xAlign="center" w:y="1"/>
              <w:shd w:val="clear" w:color="auto" w:fill="auto"/>
              <w:spacing w:line="280" w:lineRule="exact"/>
              <w:jc w:val="both"/>
            </w:pPr>
            <w:r>
              <w:t>социальные педагоги;</w:t>
            </w:r>
          </w:p>
        </w:tc>
        <w:tc>
          <w:tcPr>
            <w:tcW w:w="2558" w:type="dxa"/>
            <w:tcBorders>
              <w:top w:val="single" w:sz="4" w:space="0" w:color="auto"/>
              <w:left w:val="single" w:sz="4" w:space="0" w:color="auto"/>
            </w:tcBorders>
            <w:shd w:val="clear" w:color="auto" w:fill="FFFFFF"/>
            <w:vAlign w:val="bottom"/>
          </w:tcPr>
          <w:p w14:paraId="7C14F678"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bottom"/>
          </w:tcPr>
          <w:p w14:paraId="4B404DCF"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41CFA0DB"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7CDB5B68" w14:textId="77777777" w:rsidR="00EB0908" w:rsidRDefault="00EB0908" w:rsidP="00C77A73">
            <w:pPr>
              <w:pStyle w:val="210"/>
              <w:framePr w:w="10224" w:wrap="notBeside" w:vAnchor="text" w:hAnchor="text" w:xAlign="center" w:y="1"/>
              <w:shd w:val="clear" w:color="auto" w:fill="auto"/>
              <w:spacing w:line="280" w:lineRule="exact"/>
              <w:jc w:val="both"/>
            </w:pPr>
            <w:r>
              <w:t>педагоги-организаторы;</w:t>
            </w:r>
          </w:p>
        </w:tc>
        <w:tc>
          <w:tcPr>
            <w:tcW w:w="2558" w:type="dxa"/>
            <w:tcBorders>
              <w:top w:val="single" w:sz="4" w:space="0" w:color="auto"/>
              <w:left w:val="single" w:sz="4" w:space="0" w:color="auto"/>
            </w:tcBorders>
            <w:shd w:val="clear" w:color="auto" w:fill="FFFFFF"/>
            <w:vAlign w:val="bottom"/>
          </w:tcPr>
          <w:p w14:paraId="064EA630"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bottom"/>
          </w:tcPr>
          <w:p w14:paraId="124A273A"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302C2A3C"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555AC1A8" w14:textId="77777777" w:rsidR="00EB0908" w:rsidRDefault="00EB0908" w:rsidP="00C77A73">
            <w:pPr>
              <w:pStyle w:val="210"/>
              <w:framePr w:w="10224" w:wrap="notBeside" w:vAnchor="text" w:hAnchor="text" w:xAlign="center" w:y="1"/>
              <w:shd w:val="clear" w:color="auto" w:fill="auto"/>
              <w:spacing w:line="280" w:lineRule="exact"/>
              <w:jc w:val="both"/>
            </w:pPr>
            <w:r>
              <w:t>педагоги дополнительного образования.</w:t>
            </w:r>
          </w:p>
        </w:tc>
        <w:tc>
          <w:tcPr>
            <w:tcW w:w="2558" w:type="dxa"/>
            <w:tcBorders>
              <w:top w:val="single" w:sz="4" w:space="0" w:color="auto"/>
              <w:left w:val="single" w:sz="4" w:space="0" w:color="auto"/>
            </w:tcBorders>
            <w:shd w:val="clear" w:color="auto" w:fill="FFFFFF"/>
            <w:vAlign w:val="bottom"/>
          </w:tcPr>
          <w:p w14:paraId="15C42A8B"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bottom"/>
          </w:tcPr>
          <w:p w14:paraId="21A0C82D"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4A3186D8"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295D0901" w14:textId="77777777" w:rsidR="00EB0908" w:rsidRDefault="00EB0908" w:rsidP="00C77A73">
            <w:pPr>
              <w:pStyle w:val="210"/>
              <w:framePr w:w="10224" w:wrap="notBeside" w:vAnchor="text" w:hAnchor="text" w:xAlign="center" w:y="1"/>
              <w:shd w:val="clear" w:color="auto" w:fill="auto"/>
              <w:spacing w:line="322" w:lineRule="exact"/>
              <w:jc w:val="both"/>
            </w:pPr>
            <w: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2558" w:type="dxa"/>
            <w:tcBorders>
              <w:top w:val="single" w:sz="4" w:space="0" w:color="auto"/>
              <w:left w:val="single" w:sz="4" w:space="0" w:color="auto"/>
            </w:tcBorders>
            <w:shd w:val="clear" w:color="auto" w:fill="FFFFFF"/>
          </w:tcPr>
          <w:p w14:paraId="712F3098"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c>
          <w:tcPr>
            <w:tcW w:w="2558" w:type="dxa"/>
            <w:tcBorders>
              <w:top w:val="single" w:sz="4" w:space="0" w:color="auto"/>
              <w:left w:val="single" w:sz="4" w:space="0" w:color="auto"/>
              <w:right w:val="single" w:sz="4" w:space="0" w:color="auto"/>
            </w:tcBorders>
            <w:shd w:val="clear" w:color="auto" w:fill="FFFFFF"/>
          </w:tcPr>
          <w:p w14:paraId="3A683121"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55057737" w14:textId="77777777" w:rsidTr="00C77A73">
        <w:trPr>
          <w:trHeight w:hRule="exact" w:val="547"/>
          <w:jc w:val="center"/>
        </w:trPr>
        <w:tc>
          <w:tcPr>
            <w:tcW w:w="7666" w:type="dxa"/>
            <w:tcBorders>
              <w:top w:val="single" w:sz="4" w:space="0" w:color="auto"/>
              <w:left w:val="single" w:sz="4" w:space="0" w:color="auto"/>
              <w:bottom w:val="single" w:sz="4" w:space="0" w:color="auto"/>
            </w:tcBorders>
            <w:shd w:val="clear" w:color="auto" w:fill="FFFFFF"/>
            <w:vAlign w:val="bottom"/>
          </w:tcPr>
          <w:p w14:paraId="690EEDB9" w14:textId="77777777" w:rsidR="00EB0908" w:rsidRDefault="00EB0908" w:rsidP="00C77A73">
            <w:pPr>
              <w:pStyle w:val="210"/>
              <w:framePr w:w="10224" w:wrap="notBeside" w:vAnchor="text" w:hAnchor="text" w:xAlign="center" w:y="1"/>
              <w:shd w:val="clear" w:color="auto" w:fill="auto"/>
              <w:spacing w:line="280" w:lineRule="exact"/>
              <w:jc w:val="both"/>
            </w:pPr>
            <w:r>
              <w:t>1.4. Материально-техническое и информационное</w:t>
            </w:r>
          </w:p>
        </w:tc>
        <w:tc>
          <w:tcPr>
            <w:tcW w:w="2558" w:type="dxa"/>
            <w:tcBorders>
              <w:top w:val="single" w:sz="4" w:space="0" w:color="auto"/>
              <w:left w:val="single" w:sz="4" w:space="0" w:color="auto"/>
              <w:bottom w:val="single" w:sz="4" w:space="0" w:color="auto"/>
            </w:tcBorders>
            <w:shd w:val="clear" w:color="auto" w:fill="FFFFFF"/>
          </w:tcPr>
          <w:p w14:paraId="7CC2C990" w14:textId="77777777" w:rsidR="00EB0908" w:rsidRDefault="00EB0908" w:rsidP="00C77A73">
            <w:pPr>
              <w:framePr w:w="10224" w:wrap="notBeside" w:vAnchor="text" w:hAnchor="text" w:xAlign="center" w:y="1"/>
              <w:jc w:val="center"/>
              <w:rPr>
                <w:sz w:val="10"/>
                <w:szCs w:val="10"/>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7BBA713" w14:textId="77777777" w:rsidR="00EB0908" w:rsidRDefault="00EB0908" w:rsidP="00C77A73">
            <w:pPr>
              <w:framePr w:w="10224" w:wrap="notBeside" w:vAnchor="text" w:hAnchor="text" w:xAlign="center" w:y="1"/>
              <w:rPr>
                <w:sz w:val="10"/>
                <w:szCs w:val="10"/>
              </w:rPr>
            </w:pPr>
          </w:p>
        </w:tc>
      </w:tr>
    </w:tbl>
    <w:p w14:paraId="4DBB67B9" w14:textId="77777777" w:rsidR="00EB0908" w:rsidRDefault="00EB0908" w:rsidP="00EB0908">
      <w:pPr>
        <w:framePr w:w="10224" w:wrap="notBeside" w:vAnchor="text" w:hAnchor="text" w:xAlign="center" w:y="1"/>
        <w:rPr>
          <w:sz w:val="2"/>
          <w:szCs w:val="2"/>
        </w:rPr>
      </w:pPr>
    </w:p>
    <w:p w14:paraId="29870FE1" w14:textId="77777777" w:rsidR="00EB0908" w:rsidRDefault="00EB0908" w:rsidP="00EB0908">
      <w:pPr>
        <w:rPr>
          <w:sz w:val="2"/>
          <w:szCs w:val="2"/>
        </w:rPr>
      </w:pPr>
    </w:p>
    <w:tbl>
      <w:tblPr>
        <w:tblOverlap w:val="never"/>
        <w:tblW w:w="12782" w:type="dxa"/>
        <w:jc w:val="center"/>
        <w:tblLayout w:type="fixed"/>
        <w:tblCellMar>
          <w:left w:w="10" w:type="dxa"/>
          <w:right w:w="10" w:type="dxa"/>
        </w:tblCellMar>
        <w:tblLook w:val="00A0" w:firstRow="1" w:lastRow="0" w:firstColumn="1" w:lastColumn="0" w:noHBand="0" w:noVBand="0"/>
      </w:tblPr>
      <w:tblGrid>
        <w:gridCol w:w="7666"/>
        <w:gridCol w:w="2558"/>
        <w:gridCol w:w="2558"/>
      </w:tblGrid>
      <w:tr w:rsidR="00EB0908" w14:paraId="68C8C450" w14:textId="77777777" w:rsidTr="00C77A73">
        <w:trPr>
          <w:trHeight w:hRule="exact" w:val="542"/>
          <w:jc w:val="center"/>
        </w:trPr>
        <w:tc>
          <w:tcPr>
            <w:tcW w:w="7666" w:type="dxa"/>
            <w:tcBorders>
              <w:top w:val="single" w:sz="4" w:space="0" w:color="auto"/>
              <w:left w:val="single" w:sz="4" w:space="0" w:color="auto"/>
            </w:tcBorders>
            <w:shd w:val="clear" w:color="auto" w:fill="FFFFFF"/>
            <w:vAlign w:val="bottom"/>
          </w:tcPr>
          <w:p w14:paraId="3D790541" w14:textId="77777777" w:rsidR="00EB0908" w:rsidRDefault="00EB0908" w:rsidP="00C77A73">
            <w:pPr>
              <w:pStyle w:val="210"/>
              <w:framePr w:w="10224" w:wrap="notBeside" w:vAnchor="text" w:hAnchor="text" w:xAlign="center" w:y="1"/>
              <w:shd w:val="clear" w:color="auto" w:fill="auto"/>
              <w:spacing w:line="280" w:lineRule="exact"/>
              <w:jc w:val="both"/>
            </w:pPr>
            <w:r>
              <w:lastRenderedPageBreak/>
              <w:t>обеспечение дошкольных образовательных организаций</w:t>
            </w:r>
          </w:p>
        </w:tc>
        <w:tc>
          <w:tcPr>
            <w:tcW w:w="2558" w:type="dxa"/>
            <w:tcBorders>
              <w:top w:val="single" w:sz="4" w:space="0" w:color="auto"/>
              <w:left w:val="single" w:sz="4" w:space="0" w:color="auto"/>
            </w:tcBorders>
            <w:shd w:val="clear" w:color="auto" w:fill="FFFFFF"/>
          </w:tcPr>
          <w:p w14:paraId="66CB5246" w14:textId="77777777" w:rsidR="00EB0908" w:rsidRDefault="00EB0908" w:rsidP="00C77A73">
            <w:pPr>
              <w:framePr w:w="10224"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14:paraId="21202218" w14:textId="77777777" w:rsidR="00EB0908" w:rsidRDefault="00EB0908" w:rsidP="00C77A73">
            <w:pPr>
              <w:framePr w:w="10224" w:wrap="notBeside" w:vAnchor="text" w:hAnchor="text" w:xAlign="center" w:y="1"/>
              <w:rPr>
                <w:sz w:val="10"/>
                <w:szCs w:val="10"/>
              </w:rPr>
            </w:pPr>
          </w:p>
        </w:tc>
      </w:tr>
      <w:tr w:rsidR="00EB0908" w14:paraId="5ED72DB9" w14:textId="77777777" w:rsidTr="00C77A73">
        <w:trPr>
          <w:trHeight w:hRule="exact" w:val="1176"/>
          <w:jc w:val="center"/>
        </w:trPr>
        <w:tc>
          <w:tcPr>
            <w:tcW w:w="7666" w:type="dxa"/>
            <w:tcBorders>
              <w:top w:val="single" w:sz="4" w:space="0" w:color="auto"/>
              <w:left w:val="single" w:sz="4" w:space="0" w:color="auto"/>
            </w:tcBorders>
            <w:shd w:val="clear" w:color="auto" w:fill="FFFFFF"/>
            <w:vAlign w:val="bottom"/>
          </w:tcPr>
          <w:p w14:paraId="792029D8" w14:textId="77777777" w:rsidR="00EB0908" w:rsidRDefault="00EB0908" w:rsidP="00C77A73">
            <w:pPr>
              <w:pStyle w:val="210"/>
              <w:framePr w:w="10224" w:wrap="notBeside" w:vAnchor="text" w:hAnchor="text" w:xAlign="center" w:y="1"/>
              <w:shd w:val="clear" w:color="auto" w:fill="auto"/>
              <w:spacing w:line="326" w:lineRule="exact"/>
              <w:jc w:val="both"/>
            </w:pPr>
            <w:r>
              <w:t>1.4.1. Площадь помещений, используемых непосредственно для нужд дошкольных образовательных организаций, в расчете на 1 ребенка.</w:t>
            </w:r>
          </w:p>
        </w:tc>
        <w:tc>
          <w:tcPr>
            <w:tcW w:w="2558" w:type="dxa"/>
            <w:tcBorders>
              <w:top w:val="single" w:sz="4" w:space="0" w:color="auto"/>
              <w:left w:val="single" w:sz="4" w:space="0" w:color="auto"/>
            </w:tcBorders>
            <w:shd w:val="clear" w:color="auto" w:fill="FFFFFF"/>
          </w:tcPr>
          <w:p w14:paraId="61F23C2D" w14:textId="77777777" w:rsidR="00EB0908" w:rsidRDefault="00EB0908" w:rsidP="00C77A73">
            <w:pPr>
              <w:pStyle w:val="210"/>
              <w:framePr w:w="10224" w:wrap="notBeside" w:vAnchor="text" w:hAnchor="text" w:xAlign="center" w:y="1"/>
              <w:shd w:val="clear" w:color="auto" w:fill="auto"/>
              <w:spacing w:line="280" w:lineRule="exact"/>
              <w:jc w:val="left"/>
            </w:pPr>
            <w:r>
              <w:t>11,18</w:t>
            </w:r>
          </w:p>
        </w:tc>
        <w:tc>
          <w:tcPr>
            <w:tcW w:w="2558" w:type="dxa"/>
            <w:tcBorders>
              <w:top w:val="single" w:sz="4" w:space="0" w:color="auto"/>
              <w:left w:val="single" w:sz="4" w:space="0" w:color="auto"/>
              <w:right w:val="single" w:sz="4" w:space="0" w:color="auto"/>
            </w:tcBorders>
            <w:shd w:val="clear" w:color="auto" w:fill="FFFFFF"/>
          </w:tcPr>
          <w:p w14:paraId="24FB7C2A"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001EA55E"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00020394" w14:textId="77777777" w:rsidR="00EB0908" w:rsidRDefault="00EB0908" w:rsidP="00C77A73">
            <w:pPr>
              <w:pStyle w:val="210"/>
              <w:framePr w:w="10224" w:wrap="notBeside" w:vAnchor="text" w:hAnchor="text" w:xAlign="center" w:y="1"/>
              <w:shd w:val="clear" w:color="auto" w:fill="auto"/>
              <w:spacing w:line="322" w:lineRule="exact"/>
              <w:jc w:val="both"/>
            </w:pPr>
            <w: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p>
        </w:tc>
        <w:tc>
          <w:tcPr>
            <w:tcW w:w="2558" w:type="dxa"/>
            <w:tcBorders>
              <w:top w:val="single" w:sz="4" w:space="0" w:color="auto"/>
              <w:left w:val="single" w:sz="4" w:space="0" w:color="auto"/>
            </w:tcBorders>
            <w:shd w:val="clear" w:color="auto" w:fill="FFFFFF"/>
          </w:tcPr>
          <w:p w14:paraId="684FF16C" w14:textId="77777777" w:rsidR="00EB0908" w:rsidRDefault="00EB0908" w:rsidP="00C77A73">
            <w:pPr>
              <w:pStyle w:val="210"/>
              <w:framePr w:w="10224" w:wrap="notBeside" w:vAnchor="text" w:hAnchor="text" w:xAlign="center" w:y="1"/>
              <w:shd w:val="clear" w:color="auto" w:fill="auto"/>
              <w:spacing w:line="280" w:lineRule="exact"/>
              <w:jc w:val="left"/>
            </w:pPr>
            <w:r>
              <w:t>100%</w:t>
            </w:r>
          </w:p>
        </w:tc>
        <w:tc>
          <w:tcPr>
            <w:tcW w:w="2558" w:type="dxa"/>
            <w:tcBorders>
              <w:top w:val="single" w:sz="4" w:space="0" w:color="auto"/>
              <w:left w:val="single" w:sz="4" w:space="0" w:color="auto"/>
              <w:right w:val="single" w:sz="4" w:space="0" w:color="auto"/>
            </w:tcBorders>
            <w:shd w:val="clear" w:color="auto" w:fill="FFFFFF"/>
          </w:tcPr>
          <w:p w14:paraId="5DED9FF7"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418DE2AE"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32BACA6F" w14:textId="77777777" w:rsidR="00EB0908" w:rsidRDefault="00EB0908" w:rsidP="00C77A73">
            <w:pPr>
              <w:pStyle w:val="210"/>
              <w:framePr w:w="10224" w:wrap="notBeside" w:vAnchor="text" w:hAnchor="text" w:xAlign="center" w:y="1"/>
              <w:shd w:val="clear" w:color="auto" w:fill="auto"/>
              <w:spacing w:line="322" w:lineRule="exact"/>
              <w:jc w:val="both"/>
            </w:pPr>
            <w:r>
              <w:t>1.4.3. Удельный вес числа организаций, имеющих физкультурные залы, в общем числе дошкольных образовательных организаций.</w:t>
            </w:r>
          </w:p>
        </w:tc>
        <w:tc>
          <w:tcPr>
            <w:tcW w:w="2558" w:type="dxa"/>
            <w:tcBorders>
              <w:top w:val="single" w:sz="4" w:space="0" w:color="auto"/>
              <w:left w:val="single" w:sz="4" w:space="0" w:color="auto"/>
            </w:tcBorders>
            <w:shd w:val="clear" w:color="auto" w:fill="FFFFFF"/>
          </w:tcPr>
          <w:p w14:paraId="42F4E283" w14:textId="77777777" w:rsidR="00EB0908" w:rsidRDefault="00EB0908" w:rsidP="00C77A73">
            <w:pPr>
              <w:pStyle w:val="210"/>
              <w:framePr w:w="10224" w:wrap="notBeside" w:vAnchor="text" w:hAnchor="text" w:xAlign="center" w:y="1"/>
              <w:shd w:val="clear" w:color="auto" w:fill="auto"/>
              <w:spacing w:line="280" w:lineRule="exact"/>
              <w:jc w:val="left"/>
            </w:pPr>
            <w:r>
              <w:t>33,33%</w:t>
            </w:r>
          </w:p>
        </w:tc>
        <w:tc>
          <w:tcPr>
            <w:tcW w:w="2558" w:type="dxa"/>
            <w:tcBorders>
              <w:top w:val="single" w:sz="4" w:space="0" w:color="auto"/>
              <w:left w:val="single" w:sz="4" w:space="0" w:color="auto"/>
              <w:right w:val="single" w:sz="4" w:space="0" w:color="auto"/>
            </w:tcBorders>
            <w:shd w:val="clear" w:color="auto" w:fill="FFFFFF"/>
          </w:tcPr>
          <w:p w14:paraId="47A289D1"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3D797137"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7B3DF92F" w14:textId="77777777" w:rsidR="00EB0908" w:rsidRDefault="00EB0908" w:rsidP="00C77A73">
            <w:pPr>
              <w:pStyle w:val="210"/>
              <w:framePr w:w="10224" w:wrap="notBeside" w:vAnchor="text" w:hAnchor="text" w:xAlign="center" w:y="1"/>
              <w:shd w:val="clear" w:color="auto" w:fill="auto"/>
              <w:spacing w:line="322" w:lineRule="exact"/>
              <w:jc w:val="both"/>
            </w:pPr>
            <w: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2558" w:type="dxa"/>
            <w:tcBorders>
              <w:top w:val="single" w:sz="4" w:space="0" w:color="auto"/>
              <w:left w:val="single" w:sz="4" w:space="0" w:color="auto"/>
            </w:tcBorders>
            <w:shd w:val="clear" w:color="auto" w:fill="FFFFFF"/>
          </w:tcPr>
          <w:p w14:paraId="138D8753" w14:textId="77777777" w:rsidR="00EB0908" w:rsidRDefault="00EB0908" w:rsidP="00C77A73">
            <w:pPr>
              <w:pStyle w:val="210"/>
              <w:framePr w:w="10224" w:wrap="notBeside" w:vAnchor="text" w:hAnchor="text" w:xAlign="center" w:y="1"/>
              <w:shd w:val="clear" w:color="auto" w:fill="auto"/>
              <w:spacing w:line="280" w:lineRule="exact"/>
              <w:jc w:val="left"/>
            </w:pPr>
            <w:r>
              <w:t>0</w:t>
            </w:r>
          </w:p>
        </w:tc>
        <w:tc>
          <w:tcPr>
            <w:tcW w:w="2558" w:type="dxa"/>
            <w:tcBorders>
              <w:top w:val="single" w:sz="4" w:space="0" w:color="auto"/>
              <w:left w:val="single" w:sz="4" w:space="0" w:color="auto"/>
              <w:right w:val="single" w:sz="4" w:space="0" w:color="auto"/>
            </w:tcBorders>
            <w:shd w:val="clear" w:color="auto" w:fill="FFFFFF"/>
          </w:tcPr>
          <w:p w14:paraId="378D2962"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3FCBD059"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76F911EF" w14:textId="77777777" w:rsidR="00EB0908" w:rsidRDefault="00EB0908" w:rsidP="00C77A73">
            <w:pPr>
              <w:pStyle w:val="210"/>
              <w:framePr w:w="10224" w:wrap="notBeside" w:vAnchor="text" w:hAnchor="text" w:xAlign="center" w:y="1"/>
              <w:shd w:val="clear" w:color="auto" w:fill="auto"/>
              <w:spacing w:line="317" w:lineRule="exact"/>
              <w:jc w:val="both"/>
            </w:pPr>
            <w:r>
              <w:t>1.5. Условия получения дошкольного образования лицами с ограниченными возможностями здоровья и инвалидами</w:t>
            </w:r>
          </w:p>
        </w:tc>
        <w:tc>
          <w:tcPr>
            <w:tcW w:w="2558" w:type="dxa"/>
            <w:tcBorders>
              <w:top w:val="single" w:sz="4" w:space="0" w:color="auto"/>
              <w:left w:val="single" w:sz="4" w:space="0" w:color="auto"/>
            </w:tcBorders>
            <w:shd w:val="clear" w:color="auto" w:fill="FFFFFF"/>
          </w:tcPr>
          <w:p w14:paraId="4C31FE8D" w14:textId="77777777" w:rsidR="00EB0908" w:rsidRDefault="00EB0908" w:rsidP="00C77A73">
            <w:pPr>
              <w:framePr w:w="10224"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14:paraId="34FF4376" w14:textId="77777777" w:rsidR="00EB0908" w:rsidRDefault="00EB0908" w:rsidP="00C77A73">
            <w:pPr>
              <w:framePr w:w="10224" w:wrap="notBeside" w:vAnchor="text" w:hAnchor="text" w:xAlign="center" w:y="1"/>
              <w:rPr>
                <w:sz w:val="10"/>
                <w:szCs w:val="10"/>
              </w:rPr>
            </w:pPr>
          </w:p>
        </w:tc>
      </w:tr>
      <w:tr w:rsidR="00EB0908" w14:paraId="371B4DD3" w14:textId="77777777" w:rsidTr="00C77A73">
        <w:trPr>
          <w:trHeight w:hRule="exact" w:val="2146"/>
          <w:jc w:val="center"/>
        </w:trPr>
        <w:tc>
          <w:tcPr>
            <w:tcW w:w="7666" w:type="dxa"/>
            <w:tcBorders>
              <w:top w:val="single" w:sz="4" w:space="0" w:color="auto"/>
              <w:left w:val="single" w:sz="4" w:space="0" w:color="auto"/>
            </w:tcBorders>
            <w:shd w:val="clear" w:color="auto" w:fill="FFFFFF"/>
            <w:vAlign w:val="center"/>
          </w:tcPr>
          <w:p w14:paraId="0904AEF1" w14:textId="77777777" w:rsidR="00EB0908" w:rsidRDefault="00EB0908" w:rsidP="00C77A73">
            <w:pPr>
              <w:pStyle w:val="210"/>
              <w:framePr w:w="10224" w:wrap="notBeside" w:vAnchor="text" w:hAnchor="text" w:xAlign="center" w:y="1"/>
              <w:shd w:val="clear" w:color="auto" w:fill="auto"/>
              <w:spacing w:line="322" w:lineRule="exact"/>
              <w:jc w:val="both"/>
            </w:pPr>
            <w: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58" w:type="dxa"/>
            <w:tcBorders>
              <w:top w:val="single" w:sz="4" w:space="0" w:color="auto"/>
              <w:left w:val="single" w:sz="4" w:space="0" w:color="auto"/>
            </w:tcBorders>
            <w:shd w:val="clear" w:color="auto" w:fill="FFFFFF"/>
          </w:tcPr>
          <w:p w14:paraId="13B80767" w14:textId="77777777" w:rsidR="00EB0908" w:rsidRDefault="00EB0908" w:rsidP="00C77A73">
            <w:pPr>
              <w:pStyle w:val="210"/>
              <w:framePr w:w="10224" w:wrap="notBeside" w:vAnchor="text" w:hAnchor="text" w:xAlign="center" w:y="1"/>
              <w:shd w:val="clear" w:color="auto" w:fill="auto"/>
              <w:spacing w:line="280" w:lineRule="exact"/>
              <w:jc w:val="left"/>
            </w:pPr>
            <w:r>
              <w:t>0,29%</w:t>
            </w:r>
          </w:p>
        </w:tc>
        <w:tc>
          <w:tcPr>
            <w:tcW w:w="2558" w:type="dxa"/>
            <w:tcBorders>
              <w:top w:val="single" w:sz="4" w:space="0" w:color="auto"/>
              <w:left w:val="single" w:sz="4" w:space="0" w:color="auto"/>
              <w:right w:val="single" w:sz="4" w:space="0" w:color="auto"/>
            </w:tcBorders>
            <w:shd w:val="clear" w:color="auto" w:fill="FFFFFF"/>
          </w:tcPr>
          <w:p w14:paraId="1600C892"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408C28C7"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2D8567C1" w14:textId="77777777" w:rsidR="00EB0908" w:rsidRDefault="00EB0908" w:rsidP="00C77A73">
            <w:pPr>
              <w:pStyle w:val="210"/>
              <w:framePr w:w="10224" w:wrap="notBeside" w:vAnchor="text" w:hAnchor="text" w:xAlign="center" w:y="1"/>
              <w:shd w:val="clear" w:color="auto" w:fill="auto"/>
              <w:spacing w:line="322" w:lineRule="exact"/>
              <w:jc w:val="both"/>
            </w:pPr>
            <w: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58" w:type="dxa"/>
            <w:tcBorders>
              <w:top w:val="single" w:sz="4" w:space="0" w:color="auto"/>
              <w:left w:val="single" w:sz="4" w:space="0" w:color="auto"/>
            </w:tcBorders>
            <w:shd w:val="clear" w:color="auto" w:fill="FFFFFF"/>
          </w:tcPr>
          <w:p w14:paraId="71EA1141" w14:textId="77777777" w:rsidR="00EB0908" w:rsidRDefault="00EB0908" w:rsidP="00C77A73">
            <w:pPr>
              <w:pStyle w:val="210"/>
              <w:framePr w:w="10224" w:wrap="notBeside" w:vAnchor="text" w:hAnchor="text" w:xAlign="center" w:y="1"/>
              <w:shd w:val="clear" w:color="auto" w:fill="auto"/>
              <w:spacing w:line="280" w:lineRule="exact"/>
              <w:jc w:val="left"/>
            </w:pPr>
            <w:r>
              <w:t>0,59%</w:t>
            </w:r>
          </w:p>
        </w:tc>
        <w:tc>
          <w:tcPr>
            <w:tcW w:w="2558" w:type="dxa"/>
            <w:tcBorders>
              <w:top w:val="single" w:sz="4" w:space="0" w:color="auto"/>
              <w:left w:val="single" w:sz="4" w:space="0" w:color="auto"/>
              <w:right w:val="single" w:sz="4" w:space="0" w:color="auto"/>
            </w:tcBorders>
            <w:shd w:val="clear" w:color="auto" w:fill="FFFFFF"/>
          </w:tcPr>
          <w:p w14:paraId="3BA4E905"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1993661C"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5C052A77" w14:textId="77777777" w:rsidR="00EB0908" w:rsidRDefault="00EB0908" w:rsidP="00C77A73">
            <w:pPr>
              <w:pStyle w:val="210"/>
              <w:framePr w:w="10224" w:wrap="notBeside" w:vAnchor="text" w:hAnchor="text" w:xAlign="center" w:y="1"/>
              <w:shd w:val="clear" w:color="auto" w:fill="auto"/>
              <w:spacing w:line="322" w:lineRule="exact"/>
              <w:jc w:val="both"/>
            </w:pPr>
            <w:r>
              <w:t>1.5.3. Структура численности детей с ограниченными возможностями здоровья (за исключением детей-инвалидов), обучающихся в группах компенсирующей, оздоровительной и комбинированной направленности дошкольных образовательных организаций, по видам групп &lt;*&gt;</w:t>
            </w:r>
          </w:p>
        </w:tc>
        <w:tc>
          <w:tcPr>
            <w:tcW w:w="2558" w:type="dxa"/>
            <w:tcBorders>
              <w:top w:val="single" w:sz="4" w:space="0" w:color="auto"/>
              <w:left w:val="single" w:sz="4" w:space="0" w:color="auto"/>
            </w:tcBorders>
            <w:shd w:val="clear" w:color="auto" w:fill="FFFFFF"/>
          </w:tcPr>
          <w:p w14:paraId="4D3AFEB5" w14:textId="77777777" w:rsidR="00EB0908" w:rsidRDefault="00EB0908" w:rsidP="00C77A73">
            <w:pPr>
              <w:framePr w:w="10224"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14:paraId="6B4A39AC" w14:textId="77777777" w:rsidR="00EB0908" w:rsidRDefault="00EB0908" w:rsidP="00C77A73">
            <w:pPr>
              <w:framePr w:w="10224" w:wrap="notBeside" w:vAnchor="text" w:hAnchor="text" w:xAlign="center" w:y="1"/>
              <w:rPr>
                <w:sz w:val="10"/>
                <w:szCs w:val="10"/>
              </w:rPr>
            </w:pPr>
          </w:p>
        </w:tc>
      </w:tr>
      <w:tr w:rsidR="00EB0908" w14:paraId="34DA1F65" w14:textId="77777777" w:rsidTr="00C77A73">
        <w:trPr>
          <w:trHeight w:hRule="exact" w:val="854"/>
          <w:jc w:val="center"/>
        </w:trPr>
        <w:tc>
          <w:tcPr>
            <w:tcW w:w="7666" w:type="dxa"/>
            <w:tcBorders>
              <w:top w:val="single" w:sz="4" w:space="0" w:color="auto"/>
              <w:left w:val="single" w:sz="4" w:space="0" w:color="auto"/>
            </w:tcBorders>
            <w:shd w:val="clear" w:color="auto" w:fill="FFFFFF"/>
            <w:vAlign w:val="center"/>
          </w:tcPr>
          <w:p w14:paraId="46C105EE" w14:textId="77777777" w:rsidR="00EB0908" w:rsidRDefault="00EB0908" w:rsidP="00C77A73">
            <w:pPr>
              <w:pStyle w:val="210"/>
              <w:framePr w:w="10224" w:wrap="notBeside" w:vAnchor="text" w:hAnchor="text" w:xAlign="center" w:y="1"/>
              <w:shd w:val="clear" w:color="auto" w:fill="auto"/>
              <w:spacing w:line="322" w:lineRule="exact"/>
              <w:jc w:val="both"/>
            </w:pPr>
            <w:r>
              <w:t>группы компенсирующей направленности, в том числе для детей:</w:t>
            </w:r>
          </w:p>
        </w:tc>
        <w:tc>
          <w:tcPr>
            <w:tcW w:w="2558" w:type="dxa"/>
            <w:tcBorders>
              <w:top w:val="single" w:sz="4" w:space="0" w:color="auto"/>
              <w:left w:val="single" w:sz="4" w:space="0" w:color="auto"/>
            </w:tcBorders>
            <w:shd w:val="clear" w:color="auto" w:fill="FFFFFF"/>
            <w:vAlign w:val="center"/>
          </w:tcPr>
          <w:p w14:paraId="760D596B" w14:textId="77777777" w:rsidR="00EB0908" w:rsidRDefault="00EB0908" w:rsidP="00C77A73">
            <w:pPr>
              <w:pStyle w:val="210"/>
              <w:framePr w:w="10224" w:wrap="notBeside" w:vAnchor="text" w:hAnchor="text" w:xAlign="center" w:y="1"/>
              <w:shd w:val="clear" w:color="auto" w:fill="auto"/>
              <w:spacing w:line="280" w:lineRule="exact"/>
              <w:jc w:val="left"/>
            </w:pPr>
            <w:r>
              <w:t>0</w:t>
            </w:r>
          </w:p>
        </w:tc>
        <w:tc>
          <w:tcPr>
            <w:tcW w:w="2558" w:type="dxa"/>
            <w:tcBorders>
              <w:top w:val="single" w:sz="4" w:space="0" w:color="auto"/>
              <w:left w:val="single" w:sz="4" w:space="0" w:color="auto"/>
              <w:right w:val="single" w:sz="4" w:space="0" w:color="auto"/>
            </w:tcBorders>
            <w:shd w:val="clear" w:color="auto" w:fill="FFFFFF"/>
            <w:vAlign w:val="center"/>
          </w:tcPr>
          <w:p w14:paraId="792C5587"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30D25CD5"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2EF32934"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слуха;</w:t>
            </w:r>
          </w:p>
        </w:tc>
        <w:tc>
          <w:tcPr>
            <w:tcW w:w="2558" w:type="dxa"/>
            <w:tcBorders>
              <w:top w:val="single" w:sz="4" w:space="0" w:color="auto"/>
              <w:left w:val="single" w:sz="4" w:space="0" w:color="auto"/>
            </w:tcBorders>
            <w:shd w:val="clear" w:color="auto" w:fill="FFFFFF"/>
            <w:vAlign w:val="bottom"/>
          </w:tcPr>
          <w:p w14:paraId="41807C9E" w14:textId="77777777" w:rsidR="00EB0908" w:rsidRDefault="00EB0908" w:rsidP="00C77A73">
            <w:pPr>
              <w:pStyle w:val="210"/>
              <w:framePr w:w="10224" w:wrap="notBeside" w:vAnchor="text" w:hAnchor="text" w:xAlign="center" w:y="1"/>
              <w:shd w:val="clear" w:color="auto" w:fill="auto"/>
              <w:spacing w:line="280" w:lineRule="exact"/>
              <w:jc w:val="left"/>
            </w:pPr>
            <w:r>
              <w:t>0</w:t>
            </w:r>
          </w:p>
        </w:tc>
        <w:tc>
          <w:tcPr>
            <w:tcW w:w="2558" w:type="dxa"/>
            <w:tcBorders>
              <w:top w:val="single" w:sz="4" w:space="0" w:color="auto"/>
              <w:left w:val="single" w:sz="4" w:space="0" w:color="auto"/>
              <w:right w:val="single" w:sz="4" w:space="0" w:color="auto"/>
            </w:tcBorders>
            <w:shd w:val="clear" w:color="auto" w:fill="FFFFFF"/>
            <w:vAlign w:val="bottom"/>
          </w:tcPr>
          <w:p w14:paraId="7939933C"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76D8B0E1" w14:textId="77777777" w:rsidTr="00C77A73">
        <w:trPr>
          <w:trHeight w:hRule="exact" w:val="547"/>
          <w:jc w:val="center"/>
        </w:trPr>
        <w:tc>
          <w:tcPr>
            <w:tcW w:w="7666" w:type="dxa"/>
            <w:tcBorders>
              <w:top w:val="single" w:sz="4" w:space="0" w:color="auto"/>
              <w:left w:val="single" w:sz="4" w:space="0" w:color="auto"/>
              <w:bottom w:val="single" w:sz="4" w:space="0" w:color="auto"/>
            </w:tcBorders>
            <w:shd w:val="clear" w:color="auto" w:fill="FFFFFF"/>
            <w:vAlign w:val="bottom"/>
          </w:tcPr>
          <w:p w14:paraId="114030EC"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речи;</w:t>
            </w:r>
          </w:p>
        </w:tc>
        <w:tc>
          <w:tcPr>
            <w:tcW w:w="2558" w:type="dxa"/>
            <w:tcBorders>
              <w:top w:val="single" w:sz="4" w:space="0" w:color="auto"/>
              <w:left w:val="single" w:sz="4" w:space="0" w:color="auto"/>
              <w:bottom w:val="single" w:sz="4" w:space="0" w:color="auto"/>
            </w:tcBorders>
            <w:shd w:val="clear" w:color="auto" w:fill="FFFFFF"/>
            <w:vAlign w:val="bottom"/>
          </w:tcPr>
          <w:p w14:paraId="66A18388" w14:textId="77777777" w:rsidR="00EB0908" w:rsidRDefault="00EB0908" w:rsidP="00C77A73">
            <w:pPr>
              <w:pStyle w:val="210"/>
              <w:framePr w:w="10224" w:wrap="notBeside" w:vAnchor="text" w:hAnchor="text" w:xAlign="center" w:y="1"/>
              <w:shd w:val="clear" w:color="auto" w:fill="auto"/>
              <w:spacing w:line="280" w:lineRule="exact"/>
              <w:jc w:val="left"/>
            </w:pPr>
            <w:r>
              <w:t>0</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14:paraId="5D3FE247" w14:textId="77777777" w:rsidR="00EB0908" w:rsidRDefault="00EB0908" w:rsidP="00C77A73">
            <w:pPr>
              <w:pStyle w:val="210"/>
              <w:framePr w:w="10224" w:wrap="notBeside" w:vAnchor="text" w:hAnchor="text" w:xAlign="center" w:y="1"/>
              <w:shd w:val="clear" w:color="auto" w:fill="auto"/>
              <w:spacing w:line="280" w:lineRule="exact"/>
              <w:jc w:val="left"/>
            </w:pPr>
          </w:p>
        </w:tc>
      </w:tr>
    </w:tbl>
    <w:p w14:paraId="7206A7F0" w14:textId="77777777" w:rsidR="00EB0908" w:rsidRDefault="00EB0908" w:rsidP="00EB0908">
      <w:pPr>
        <w:framePr w:w="10224" w:wrap="notBeside" w:vAnchor="text" w:hAnchor="text" w:xAlign="center" w:y="1"/>
        <w:rPr>
          <w:sz w:val="2"/>
          <w:szCs w:val="2"/>
        </w:rPr>
      </w:pPr>
    </w:p>
    <w:p w14:paraId="04659A4D" w14:textId="77777777" w:rsidR="00EB0908" w:rsidRDefault="00EB0908" w:rsidP="00EB0908">
      <w:pPr>
        <w:rPr>
          <w:sz w:val="2"/>
          <w:szCs w:val="2"/>
        </w:rPr>
      </w:pPr>
    </w:p>
    <w:tbl>
      <w:tblPr>
        <w:tblOverlap w:val="never"/>
        <w:tblW w:w="12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666"/>
        <w:gridCol w:w="2535"/>
        <w:gridCol w:w="2535"/>
      </w:tblGrid>
      <w:tr w:rsidR="00EB0908" w14:paraId="319592B1" w14:textId="77777777" w:rsidTr="00C77A73">
        <w:trPr>
          <w:trHeight w:hRule="exact" w:val="542"/>
          <w:jc w:val="center"/>
        </w:trPr>
        <w:tc>
          <w:tcPr>
            <w:tcW w:w="7666" w:type="dxa"/>
            <w:tcBorders>
              <w:right w:val="single" w:sz="4" w:space="0" w:color="auto"/>
            </w:tcBorders>
            <w:shd w:val="clear" w:color="auto" w:fill="FFFFFF"/>
            <w:vAlign w:val="bottom"/>
          </w:tcPr>
          <w:p w14:paraId="48DD360B" w14:textId="77777777" w:rsidR="00EB0908" w:rsidRDefault="00EB0908" w:rsidP="00C77A73">
            <w:pPr>
              <w:pStyle w:val="210"/>
              <w:framePr w:w="10224" w:wrap="notBeside" w:vAnchor="text" w:hAnchor="text" w:xAlign="center" w:y="1"/>
              <w:shd w:val="clear" w:color="auto" w:fill="auto"/>
              <w:spacing w:line="280" w:lineRule="exact"/>
              <w:jc w:val="both"/>
            </w:pPr>
            <w:r>
              <w:lastRenderedPageBreak/>
              <w:t>с нарушениями зрения;</w:t>
            </w:r>
          </w:p>
        </w:tc>
        <w:tc>
          <w:tcPr>
            <w:tcW w:w="2535" w:type="dxa"/>
            <w:tcBorders>
              <w:right w:val="single" w:sz="4" w:space="0" w:color="auto"/>
            </w:tcBorders>
            <w:shd w:val="clear" w:color="auto" w:fill="FFFFFF"/>
            <w:vAlign w:val="bottom"/>
          </w:tcPr>
          <w:p w14:paraId="696F1511"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65881B8B"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079D0014" w14:textId="77777777" w:rsidTr="00C77A73">
        <w:trPr>
          <w:trHeight w:hRule="exact" w:val="533"/>
          <w:jc w:val="center"/>
        </w:trPr>
        <w:tc>
          <w:tcPr>
            <w:tcW w:w="7666" w:type="dxa"/>
            <w:tcBorders>
              <w:right w:val="single" w:sz="4" w:space="0" w:color="auto"/>
            </w:tcBorders>
            <w:shd w:val="clear" w:color="auto" w:fill="FFFFFF"/>
            <w:vAlign w:val="bottom"/>
          </w:tcPr>
          <w:p w14:paraId="5229590E"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интеллекта;</w:t>
            </w:r>
          </w:p>
        </w:tc>
        <w:tc>
          <w:tcPr>
            <w:tcW w:w="2535" w:type="dxa"/>
            <w:tcBorders>
              <w:right w:val="single" w:sz="4" w:space="0" w:color="auto"/>
            </w:tcBorders>
            <w:shd w:val="clear" w:color="auto" w:fill="FFFFFF"/>
            <w:vAlign w:val="bottom"/>
          </w:tcPr>
          <w:p w14:paraId="174A563D"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19DB2812"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5B20FBE4" w14:textId="77777777" w:rsidTr="00C77A73">
        <w:trPr>
          <w:trHeight w:hRule="exact" w:val="538"/>
          <w:jc w:val="center"/>
        </w:trPr>
        <w:tc>
          <w:tcPr>
            <w:tcW w:w="7666" w:type="dxa"/>
            <w:tcBorders>
              <w:right w:val="single" w:sz="4" w:space="0" w:color="auto"/>
            </w:tcBorders>
            <w:shd w:val="clear" w:color="auto" w:fill="FFFFFF"/>
            <w:vAlign w:val="bottom"/>
          </w:tcPr>
          <w:p w14:paraId="2D18A1F5" w14:textId="77777777" w:rsidR="00EB0908" w:rsidRDefault="00EB0908" w:rsidP="00C77A73">
            <w:pPr>
              <w:pStyle w:val="210"/>
              <w:framePr w:w="10224" w:wrap="notBeside" w:vAnchor="text" w:hAnchor="text" w:xAlign="center" w:y="1"/>
              <w:shd w:val="clear" w:color="auto" w:fill="auto"/>
              <w:spacing w:line="280" w:lineRule="exact"/>
              <w:jc w:val="both"/>
            </w:pPr>
            <w:r>
              <w:t>с задержкой психического развития;</w:t>
            </w:r>
          </w:p>
        </w:tc>
        <w:tc>
          <w:tcPr>
            <w:tcW w:w="2535" w:type="dxa"/>
            <w:tcBorders>
              <w:right w:val="single" w:sz="4" w:space="0" w:color="auto"/>
            </w:tcBorders>
            <w:shd w:val="clear" w:color="auto" w:fill="FFFFFF"/>
            <w:vAlign w:val="bottom"/>
          </w:tcPr>
          <w:p w14:paraId="250A11AB"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0E54828C"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4B682A37" w14:textId="77777777" w:rsidTr="00C77A73">
        <w:trPr>
          <w:trHeight w:hRule="exact" w:val="538"/>
          <w:jc w:val="center"/>
        </w:trPr>
        <w:tc>
          <w:tcPr>
            <w:tcW w:w="7666" w:type="dxa"/>
            <w:tcBorders>
              <w:right w:val="single" w:sz="4" w:space="0" w:color="auto"/>
            </w:tcBorders>
            <w:shd w:val="clear" w:color="auto" w:fill="FFFFFF"/>
            <w:vAlign w:val="bottom"/>
          </w:tcPr>
          <w:p w14:paraId="1B6C3B2A"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опорно-двигательного аппарата;</w:t>
            </w:r>
          </w:p>
        </w:tc>
        <w:tc>
          <w:tcPr>
            <w:tcW w:w="2535" w:type="dxa"/>
            <w:tcBorders>
              <w:right w:val="single" w:sz="4" w:space="0" w:color="auto"/>
            </w:tcBorders>
            <w:shd w:val="clear" w:color="auto" w:fill="FFFFFF"/>
            <w:vAlign w:val="bottom"/>
          </w:tcPr>
          <w:p w14:paraId="22266BDD"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3704BA34"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08677B7D" w14:textId="77777777" w:rsidTr="00C77A73">
        <w:trPr>
          <w:trHeight w:hRule="exact" w:val="533"/>
          <w:jc w:val="center"/>
        </w:trPr>
        <w:tc>
          <w:tcPr>
            <w:tcW w:w="7666" w:type="dxa"/>
            <w:tcBorders>
              <w:right w:val="single" w:sz="4" w:space="0" w:color="auto"/>
            </w:tcBorders>
            <w:shd w:val="clear" w:color="auto" w:fill="FFFFFF"/>
            <w:vAlign w:val="bottom"/>
          </w:tcPr>
          <w:p w14:paraId="76286B33" w14:textId="77777777" w:rsidR="00EB0908" w:rsidRDefault="00EB0908" w:rsidP="00C77A73">
            <w:pPr>
              <w:pStyle w:val="210"/>
              <w:framePr w:w="10224" w:wrap="notBeside" w:vAnchor="text" w:hAnchor="text" w:xAlign="center" w:y="1"/>
              <w:shd w:val="clear" w:color="auto" w:fill="auto"/>
              <w:spacing w:line="280" w:lineRule="exact"/>
              <w:jc w:val="both"/>
            </w:pPr>
            <w:r>
              <w:t>со сложным дефектом;</w:t>
            </w:r>
          </w:p>
        </w:tc>
        <w:tc>
          <w:tcPr>
            <w:tcW w:w="2535" w:type="dxa"/>
            <w:tcBorders>
              <w:right w:val="single" w:sz="4" w:space="0" w:color="auto"/>
            </w:tcBorders>
            <w:shd w:val="clear" w:color="auto" w:fill="FFFFFF"/>
            <w:vAlign w:val="bottom"/>
          </w:tcPr>
          <w:p w14:paraId="07A580F6"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7351138A"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27913603" w14:textId="77777777" w:rsidTr="00C77A73">
        <w:trPr>
          <w:trHeight w:hRule="exact" w:val="538"/>
          <w:jc w:val="center"/>
        </w:trPr>
        <w:tc>
          <w:tcPr>
            <w:tcW w:w="7666" w:type="dxa"/>
            <w:tcBorders>
              <w:right w:val="single" w:sz="4" w:space="0" w:color="auto"/>
            </w:tcBorders>
            <w:shd w:val="clear" w:color="auto" w:fill="FFFFFF"/>
            <w:vAlign w:val="bottom"/>
          </w:tcPr>
          <w:p w14:paraId="04F922AF" w14:textId="77777777" w:rsidR="00EB0908" w:rsidRDefault="00EB0908" w:rsidP="00C77A73">
            <w:pPr>
              <w:pStyle w:val="210"/>
              <w:framePr w:w="10224" w:wrap="notBeside" w:vAnchor="text" w:hAnchor="text" w:xAlign="center" w:y="1"/>
              <w:shd w:val="clear" w:color="auto" w:fill="auto"/>
              <w:spacing w:line="280" w:lineRule="exact"/>
              <w:jc w:val="both"/>
            </w:pPr>
            <w:r>
              <w:t>другого профиля</w:t>
            </w:r>
          </w:p>
        </w:tc>
        <w:tc>
          <w:tcPr>
            <w:tcW w:w="2535" w:type="dxa"/>
            <w:tcBorders>
              <w:right w:val="single" w:sz="4" w:space="0" w:color="auto"/>
            </w:tcBorders>
            <w:shd w:val="clear" w:color="auto" w:fill="FFFFFF"/>
            <w:vAlign w:val="bottom"/>
          </w:tcPr>
          <w:p w14:paraId="64B456DC"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7575141B"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3303E92E" w14:textId="77777777" w:rsidTr="00C77A73">
        <w:trPr>
          <w:trHeight w:hRule="exact" w:val="859"/>
          <w:jc w:val="center"/>
        </w:trPr>
        <w:tc>
          <w:tcPr>
            <w:tcW w:w="7666" w:type="dxa"/>
            <w:tcBorders>
              <w:right w:val="single" w:sz="4" w:space="0" w:color="auto"/>
            </w:tcBorders>
            <w:shd w:val="clear" w:color="auto" w:fill="FFFFFF"/>
            <w:vAlign w:val="center"/>
          </w:tcPr>
          <w:p w14:paraId="08D1E1A4" w14:textId="77777777" w:rsidR="00EB0908" w:rsidRDefault="00EB0908" w:rsidP="00C77A73">
            <w:pPr>
              <w:pStyle w:val="210"/>
              <w:framePr w:w="10224" w:wrap="notBeside" w:vAnchor="text" w:hAnchor="text" w:xAlign="center" w:y="1"/>
              <w:shd w:val="clear" w:color="auto" w:fill="auto"/>
              <w:spacing w:line="326" w:lineRule="exact"/>
              <w:jc w:val="both"/>
            </w:pPr>
            <w:r>
              <w:t>группы оздоровительной направленности, в том числе для детей:</w:t>
            </w:r>
          </w:p>
        </w:tc>
        <w:tc>
          <w:tcPr>
            <w:tcW w:w="2535" w:type="dxa"/>
            <w:tcBorders>
              <w:right w:val="single" w:sz="4" w:space="0" w:color="auto"/>
            </w:tcBorders>
            <w:shd w:val="clear" w:color="auto" w:fill="FFFFFF"/>
            <w:vAlign w:val="center"/>
          </w:tcPr>
          <w:p w14:paraId="76CA0E2B" w14:textId="77777777" w:rsidR="00EB0908" w:rsidRDefault="00EB0908" w:rsidP="00C77A73">
            <w:pPr>
              <w:pStyle w:val="210"/>
              <w:framePr w:w="10224" w:wrap="notBeside" w:vAnchor="text" w:hAnchor="text" w:xAlign="center" w:y="1"/>
              <w:shd w:val="clear" w:color="auto" w:fill="auto"/>
              <w:spacing w:line="326"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408E6D4D" w14:textId="77777777" w:rsidR="00EB0908" w:rsidRDefault="00EB0908" w:rsidP="00C77A73">
            <w:pPr>
              <w:pStyle w:val="210"/>
              <w:framePr w:w="10224" w:wrap="notBeside" w:vAnchor="text" w:hAnchor="text" w:xAlign="center" w:y="1"/>
              <w:shd w:val="clear" w:color="auto" w:fill="auto"/>
              <w:spacing w:line="326" w:lineRule="exact"/>
              <w:jc w:val="both"/>
            </w:pPr>
          </w:p>
        </w:tc>
      </w:tr>
      <w:tr w:rsidR="00EB0908" w14:paraId="1AB0F9D6" w14:textId="77777777" w:rsidTr="00C77A73">
        <w:trPr>
          <w:trHeight w:hRule="exact" w:val="533"/>
          <w:jc w:val="center"/>
        </w:trPr>
        <w:tc>
          <w:tcPr>
            <w:tcW w:w="7666" w:type="dxa"/>
            <w:tcBorders>
              <w:right w:val="single" w:sz="4" w:space="0" w:color="auto"/>
            </w:tcBorders>
            <w:shd w:val="clear" w:color="auto" w:fill="FFFFFF"/>
            <w:vAlign w:val="bottom"/>
          </w:tcPr>
          <w:p w14:paraId="38156B1E" w14:textId="77777777" w:rsidR="00EB0908" w:rsidRDefault="00EB0908" w:rsidP="00C77A73">
            <w:pPr>
              <w:pStyle w:val="210"/>
              <w:framePr w:w="10224" w:wrap="notBeside" w:vAnchor="text" w:hAnchor="text" w:xAlign="center" w:y="1"/>
              <w:shd w:val="clear" w:color="auto" w:fill="auto"/>
              <w:spacing w:line="280" w:lineRule="exact"/>
              <w:jc w:val="both"/>
            </w:pPr>
            <w:r>
              <w:t>с туберкулезной интоксикацией;</w:t>
            </w:r>
          </w:p>
        </w:tc>
        <w:tc>
          <w:tcPr>
            <w:tcW w:w="2535" w:type="dxa"/>
            <w:tcBorders>
              <w:right w:val="single" w:sz="4" w:space="0" w:color="auto"/>
            </w:tcBorders>
            <w:shd w:val="clear" w:color="auto" w:fill="FFFFFF"/>
            <w:vAlign w:val="bottom"/>
          </w:tcPr>
          <w:p w14:paraId="28BB3CD6"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3219968A"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06191436" w14:textId="77777777" w:rsidTr="00C77A73">
        <w:trPr>
          <w:trHeight w:hRule="exact" w:val="538"/>
          <w:jc w:val="center"/>
        </w:trPr>
        <w:tc>
          <w:tcPr>
            <w:tcW w:w="7666" w:type="dxa"/>
            <w:tcBorders>
              <w:right w:val="single" w:sz="4" w:space="0" w:color="auto"/>
            </w:tcBorders>
            <w:shd w:val="clear" w:color="auto" w:fill="FFFFFF"/>
            <w:vAlign w:val="bottom"/>
          </w:tcPr>
          <w:p w14:paraId="126D4815" w14:textId="77777777" w:rsidR="00EB0908" w:rsidRDefault="00EB0908" w:rsidP="00C77A73">
            <w:pPr>
              <w:pStyle w:val="210"/>
              <w:framePr w:w="10224" w:wrap="notBeside" w:vAnchor="text" w:hAnchor="text" w:xAlign="center" w:y="1"/>
              <w:shd w:val="clear" w:color="auto" w:fill="auto"/>
              <w:spacing w:line="280" w:lineRule="exact"/>
              <w:jc w:val="both"/>
            </w:pPr>
            <w:r>
              <w:t>часто болеющих;</w:t>
            </w:r>
          </w:p>
        </w:tc>
        <w:tc>
          <w:tcPr>
            <w:tcW w:w="2535" w:type="dxa"/>
            <w:tcBorders>
              <w:right w:val="single" w:sz="4" w:space="0" w:color="auto"/>
            </w:tcBorders>
            <w:shd w:val="clear" w:color="auto" w:fill="FFFFFF"/>
            <w:vAlign w:val="bottom"/>
          </w:tcPr>
          <w:p w14:paraId="05731018"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2A3D209E"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643132C6" w14:textId="77777777" w:rsidTr="00C77A73">
        <w:trPr>
          <w:trHeight w:hRule="exact" w:val="538"/>
          <w:jc w:val="center"/>
        </w:trPr>
        <w:tc>
          <w:tcPr>
            <w:tcW w:w="7666" w:type="dxa"/>
            <w:tcBorders>
              <w:right w:val="single" w:sz="4" w:space="0" w:color="auto"/>
            </w:tcBorders>
            <w:shd w:val="clear" w:color="auto" w:fill="FFFFFF"/>
            <w:vAlign w:val="bottom"/>
          </w:tcPr>
          <w:p w14:paraId="0B2901AF" w14:textId="77777777" w:rsidR="00EB0908" w:rsidRDefault="00EB0908" w:rsidP="00C77A73">
            <w:pPr>
              <w:pStyle w:val="210"/>
              <w:framePr w:w="10224" w:wrap="notBeside" w:vAnchor="text" w:hAnchor="text" w:xAlign="center" w:y="1"/>
              <w:shd w:val="clear" w:color="auto" w:fill="auto"/>
              <w:spacing w:line="280" w:lineRule="exact"/>
              <w:jc w:val="both"/>
            </w:pPr>
            <w:r>
              <w:t>группы комбинированной направленности.</w:t>
            </w:r>
          </w:p>
        </w:tc>
        <w:tc>
          <w:tcPr>
            <w:tcW w:w="2535" w:type="dxa"/>
            <w:tcBorders>
              <w:right w:val="single" w:sz="4" w:space="0" w:color="auto"/>
            </w:tcBorders>
            <w:shd w:val="clear" w:color="auto" w:fill="FFFFFF"/>
            <w:vAlign w:val="bottom"/>
          </w:tcPr>
          <w:p w14:paraId="3F32548A"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08E2144B"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5800E923" w14:textId="77777777" w:rsidTr="00C77A73">
        <w:trPr>
          <w:trHeight w:hRule="exact" w:val="1502"/>
          <w:jc w:val="center"/>
        </w:trPr>
        <w:tc>
          <w:tcPr>
            <w:tcW w:w="7666" w:type="dxa"/>
            <w:tcBorders>
              <w:right w:val="single" w:sz="4" w:space="0" w:color="auto"/>
            </w:tcBorders>
            <w:shd w:val="clear" w:color="auto" w:fill="FFFFFF"/>
            <w:vAlign w:val="bottom"/>
          </w:tcPr>
          <w:p w14:paraId="4E75B23E" w14:textId="77777777" w:rsidR="00EB0908" w:rsidRDefault="00EB0908" w:rsidP="00C77A73">
            <w:pPr>
              <w:pStyle w:val="210"/>
              <w:framePr w:w="10224" w:wrap="notBeside" w:vAnchor="text" w:hAnchor="text" w:xAlign="center" w:y="1"/>
              <w:shd w:val="clear" w:color="auto" w:fill="auto"/>
              <w:spacing w:line="322" w:lineRule="exact"/>
              <w:jc w:val="both"/>
            </w:pPr>
            <w:r>
              <w:t>1.5.4. Структура численности детей-инвалидов, обучающихся в группах компенсирующей, оздоровительной и комбинированной направленности дошкольных образовательных организаций, по видам групп &lt;*&gt;:</w:t>
            </w:r>
          </w:p>
        </w:tc>
        <w:tc>
          <w:tcPr>
            <w:tcW w:w="2535" w:type="dxa"/>
            <w:tcBorders>
              <w:right w:val="single" w:sz="4" w:space="0" w:color="auto"/>
            </w:tcBorders>
            <w:shd w:val="clear" w:color="auto" w:fill="FFFFFF"/>
          </w:tcPr>
          <w:p w14:paraId="1443C5F9" w14:textId="77777777" w:rsidR="00EB0908" w:rsidRDefault="00EB0908" w:rsidP="00C77A73">
            <w:pPr>
              <w:pStyle w:val="210"/>
              <w:framePr w:w="10224" w:wrap="notBeside" w:vAnchor="text" w:hAnchor="text" w:xAlign="center" w:y="1"/>
              <w:shd w:val="clear" w:color="auto" w:fill="auto"/>
              <w:spacing w:line="322" w:lineRule="exact"/>
              <w:jc w:val="center"/>
            </w:pP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070EA5F2" w14:textId="77777777" w:rsidR="00EB0908" w:rsidRDefault="00EB0908" w:rsidP="00C77A73">
            <w:pPr>
              <w:pStyle w:val="210"/>
              <w:framePr w:w="10224" w:wrap="notBeside" w:vAnchor="text" w:hAnchor="text" w:xAlign="center" w:y="1"/>
              <w:shd w:val="clear" w:color="auto" w:fill="auto"/>
              <w:spacing w:line="322" w:lineRule="exact"/>
              <w:jc w:val="both"/>
            </w:pPr>
          </w:p>
        </w:tc>
      </w:tr>
      <w:tr w:rsidR="00EB0908" w14:paraId="375AAE07" w14:textId="77777777" w:rsidTr="00C77A73">
        <w:trPr>
          <w:trHeight w:hRule="exact" w:val="854"/>
          <w:jc w:val="center"/>
        </w:trPr>
        <w:tc>
          <w:tcPr>
            <w:tcW w:w="7666" w:type="dxa"/>
            <w:tcBorders>
              <w:right w:val="single" w:sz="4" w:space="0" w:color="auto"/>
            </w:tcBorders>
            <w:shd w:val="clear" w:color="auto" w:fill="FFFFFF"/>
            <w:vAlign w:val="center"/>
          </w:tcPr>
          <w:p w14:paraId="35FCD4B5" w14:textId="77777777" w:rsidR="00EB0908" w:rsidRDefault="00EB0908" w:rsidP="00C77A73">
            <w:pPr>
              <w:pStyle w:val="210"/>
              <w:framePr w:w="10224" w:wrap="notBeside" w:vAnchor="text" w:hAnchor="text" w:xAlign="center" w:y="1"/>
              <w:shd w:val="clear" w:color="auto" w:fill="auto"/>
              <w:spacing w:line="326" w:lineRule="exact"/>
              <w:jc w:val="both"/>
            </w:pPr>
            <w:r>
              <w:t>группы компенсирующей направленности, в том числе для детей:</w:t>
            </w:r>
          </w:p>
        </w:tc>
        <w:tc>
          <w:tcPr>
            <w:tcW w:w="2535" w:type="dxa"/>
            <w:tcBorders>
              <w:right w:val="single" w:sz="4" w:space="0" w:color="auto"/>
            </w:tcBorders>
            <w:shd w:val="clear" w:color="auto" w:fill="FFFFFF"/>
            <w:vAlign w:val="center"/>
          </w:tcPr>
          <w:p w14:paraId="3F78FA4C" w14:textId="77777777" w:rsidR="00EB0908" w:rsidRDefault="00EB0908" w:rsidP="00C77A73">
            <w:pPr>
              <w:pStyle w:val="210"/>
              <w:framePr w:w="10224" w:wrap="notBeside" w:vAnchor="text" w:hAnchor="text" w:xAlign="center" w:y="1"/>
              <w:shd w:val="clear" w:color="auto" w:fill="auto"/>
              <w:spacing w:line="326"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1F270795" w14:textId="77777777" w:rsidR="00EB0908" w:rsidRDefault="00EB0908" w:rsidP="00C77A73">
            <w:pPr>
              <w:pStyle w:val="210"/>
              <w:framePr w:w="10224" w:wrap="notBeside" w:vAnchor="text" w:hAnchor="text" w:xAlign="center" w:y="1"/>
              <w:shd w:val="clear" w:color="auto" w:fill="auto"/>
              <w:spacing w:line="326" w:lineRule="exact"/>
              <w:jc w:val="both"/>
            </w:pPr>
          </w:p>
        </w:tc>
      </w:tr>
      <w:tr w:rsidR="00EB0908" w14:paraId="6516454B" w14:textId="77777777" w:rsidTr="00C77A73">
        <w:trPr>
          <w:trHeight w:hRule="exact" w:val="538"/>
          <w:jc w:val="center"/>
        </w:trPr>
        <w:tc>
          <w:tcPr>
            <w:tcW w:w="7666" w:type="dxa"/>
            <w:tcBorders>
              <w:right w:val="single" w:sz="4" w:space="0" w:color="auto"/>
            </w:tcBorders>
            <w:shd w:val="clear" w:color="auto" w:fill="FFFFFF"/>
            <w:vAlign w:val="bottom"/>
          </w:tcPr>
          <w:p w14:paraId="2CD326A6"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слуха;</w:t>
            </w:r>
          </w:p>
        </w:tc>
        <w:tc>
          <w:tcPr>
            <w:tcW w:w="2535" w:type="dxa"/>
            <w:tcBorders>
              <w:right w:val="single" w:sz="4" w:space="0" w:color="auto"/>
            </w:tcBorders>
            <w:shd w:val="clear" w:color="auto" w:fill="FFFFFF"/>
            <w:vAlign w:val="bottom"/>
          </w:tcPr>
          <w:p w14:paraId="3B7E7B8E"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7E56DAD6"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3EB39A1D" w14:textId="77777777" w:rsidTr="00C77A73">
        <w:trPr>
          <w:trHeight w:hRule="exact" w:val="538"/>
          <w:jc w:val="center"/>
        </w:trPr>
        <w:tc>
          <w:tcPr>
            <w:tcW w:w="7666" w:type="dxa"/>
            <w:tcBorders>
              <w:right w:val="single" w:sz="4" w:space="0" w:color="auto"/>
            </w:tcBorders>
            <w:shd w:val="clear" w:color="auto" w:fill="FFFFFF"/>
            <w:vAlign w:val="bottom"/>
          </w:tcPr>
          <w:p w14:paraId="226D2A56"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речи;</w:t>
            </w:r>
          </w:p>
        </w:tc>
        <w:tc>
          <w:tcPr>
            <w:tcW w:w="2535" w:type="dxa"/>
            <w:tcBorders>
              <w:right w:val="single" w:sz="4" w:space="0" w:color="auto"/>
            </w:tcBorders>
            <w:shd w:val="clear" w:color="auto" w:fill="FFFFFF"/>
            <w:vAlign w:val="bottom"/>
          </w:tcPr>
          <w:p w14:paraId="50FDE1C9"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36CBACDE"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391984E8" w14:textId="77777777" w:rsidTr="00C77A73">
        <w:trPr>
          <w:trHeight w:hRule="exact" w:val="533"/>
          <w:jc w:val="center"/>
        </w:trPr>
        <w:tc>
          <w:tcPr>
            <w:tcW w:w="7666" w:type="dxa"/>
            <w:tcBorders>
              <w:right w:val="single" w:sz="4" w:space="0" w:color="auto"/>
            </w:tcBorders>
            <w:shd w:val="clear" w:color="auto" w:fill="FFFFFF"/>
            <w:vAlign w:val="bottom"/>
          </w:tcPr>
          <w:p w14:paraId="0B2C1FBB"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зрения;</w:t>
            </w:r>
          </w:p>
        </w:tc>
        <w:tc>
          <w:tcPr>
            <w:tcW w:w="2535" w:type="dxa"/>
            <w:tcBorders>
              <w:right w:val="single" w:sz="4" w:space="0" w:color="auto"/>
            </w:tcBorders>
            <w:shd w:val="clear" w:color="auto" w:fill="FFFFFF"/>
            <w:vAlign w:val="bottom"/>
          </w:tcPr>
          <w:p w14:paraId="36CA1091"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00EA5708"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2E123152" w14:textId="77777777" w:rsidTr="00C77A73">
        <w:trPr>
          <w:trHeight w:hRule="exact" w:val="538"/>
          <w:jc w:val="center"/>
        </w:trPr>
        <w:tc>
          <w:tcPr>
            <w:tcW w:w="7666" w:type="dxa"/>
            <w:tcBorders>
              <w:right w:val="single" w:sz="4" w:space="0" w:color="auto"/>
            </w:tcBorders>
            <w:shd w:val="clear" w:color="auto" w:fill="FFFFFF"/>
            <w:vAlign w:val="bottom"/>
          </w:tcPr>
          <w:p w14:paraId="230C7833"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интеллекта;</w:t>
            </w:r>
          </w:p>
        </w:tc>
        <w:tc>
          <w:tcPr>
            <w:tcW w:w="2535" w:type="dxa"/>
            <w:tcBorders>
              <w:right w:val="single" w:sz="4" w:space="0" w:color="auto"/>
            </w:tcBorders>
            <w:shd w:val="clear" w:color="auto" w:fill="FFFFFF"/>
            <w:vAlign w:val="bottom"/>
          </w:tcPr>
          <w:p w14:paraId="306BF925"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3941D842"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3DC6DB30" w14:textId="77777777" w:rsidTr="00C77A73">
        <w:trPr>
          <w:trHeight w:hRule="exact" w:val="538"/>
          <w:jc w:val="center"/>
        </w:trPr>
        <w:tc>
          <w:tcPr>
            <w:tcW w:w="7666" w:type="dxa"/>
            <w:tcBorders>
              <w:right w:val="single" w:sz="4" w:space="0" w:color="auto"/>
            </w:tcBorders>
            <w:shd w:val="clear" w:color="auto" w:fill="FFFFFF"/>
            <w:vAlign w:val="bottom"/>
          </w:tcPr>
          <w:p w14:paraId="0AFAEC5C" w14:textId="77777777" w:rsidR="00EB0908" w:rsidRDefault="00EB0908" w:rsidP="00C77A73">
            <w:pPr>
              <w:pStyle w:val="210"/>
              <w:framePr w:w="10224" w:wrap="notBeside" w:vAnchor="text" w:hAnchor="text" w:xAlign="center" w:y="1"/>
              <w:shd w:val="clear" w:color="auto" w:fill="auto"/>
              <w:spacing w:line="280" w:lineRule="exact"/>
              <w:jc w:val="both"/>
            </w:pPr>
            <w:r>
              <w:t>с задержкой психического развития;</w:t>
            </w:r>
          </w:p>
        </w:tc>
        <w:tc>
          <w:tcPr>
            <w:tcW w:w="2535" w:type="dxa"/>
            <w:tcBorders>
              <w:right w:val="single" w:sz="4" w:space="0" w:color="auto"/>
            </w:tcBorders>
            <w:shd w:val="clear" w:color="auto" w:fill="FFFFFF"/>
            <w:vAlign w:val="bottom"/>
          </w:tcPr>
          <w:p w14:paraId="574A4988"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57F3C484"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13CA1900" w14:textId="77777777" w:rsidTr="00C77A73">
        <w:trPr>
          <w:trHeight w:hRule="exact" w:val="533"/>
          <w:jc w:val="center"/>
        </w:trPr>
        <w:tc>
          <w:tcPr>
            <w:tcW w:w="7666" w:type="dxa"/>
            <w:tcBorders>
              <w:right w:val="single" w:sz="4" w:space="0" w:color="auto"/>
            </w:tcBorders>
            <w:shd w:val="clear" w:color="auto" w:fill="FFFFFF"/>
            <w:vAlign w:val="bottom"/>
          </w:tcPr>
          <w:p w14:paraId="10D3951C"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опорно-двигательного аппарата;</w:t>
            </w:r>
          </w:p>
        </w:tc>
        <w:tc>
          <w:tcPr>
            <w:tcW w:w="2535" w:type="dxa"/>
            <w:tcBorders>
              <w:right w:val="single" w:sz="4" w:space="0" w:color="auto"/>
            </w:tcBorders>
            <w:shd w:val="clear" w:color="auto" w:fill="FFFFFF"/>
            <w:vAlign w:val="bottom"/>
          </w:tcPr>
          <w:p w14:paraId="200C1064"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09DD8F2B"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4F2E2289" w14:textId="77777777" w:rsidTr="00C77A73">
        <w:trPr>
          <w:trHeight w:hRule="exact" w:val="538"/>
          <w:jc w:val="center"/>
        </w:trPr>
        <w:tc>
          <w:tcPr>
            <w:tcW w:w="7666" w:type="dxa"/>
            <w:tcBorders>
              <w:right w:val="single" w:sz="4" w:space="0" w:color="auto"/>
            </w:tcBorders>
            <w:shd w:val="clear" w:color="auto" w:fill="FFFFFF"/>
            <w:vAlign w:val="bottom"/>
          </w:tcPr>
          <w:p w14:paraId="4B2DC734" w14:textId="77777777" w:rsidR="00EB0908" w:rsidRDefault="00EB0908" w:rsidP="00C77A73">
            <w:pPr>
              <w:pStyle w:val="210"/>
              <w:framePr w:w="10224" w:wrap="notBeside" w:vAnchor="text" w:hAnchor="text" w:xAlign="center" w:y="1"/>
              <w:shd w:val="clear" w:color="auto" w:fill="auto"/>
              <w:spacing w:line="280" w:lineRule="exact"/>
              <w:jc w:val="both"/>
            </w:pPr>
            <w:r>
              <w:t>со сложным дефектом;</w:t>
            </w:r>
          </w:p>
        </w:tc>
        <w:tc>
          <w:tcPr>
            <w:tcW w:w="2535" w:type="dxa"/>
            <w:tcBorders>
              <w:right w:val="single" w:sz="4" w:space="0" w:color="auto"/>
            </w:tcBorders>
            <w:shd w:val="clear" w:color="auto" w:fill="FFFFFF"/>
            <w:vAlign w:val="bottom"/>
          </w:tcPr>
          <w:p w14:paraId="363FE431"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4C21FE85"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7084C9B8" w14:textId="77777777" w:rsidTr="00C77A73">
        <w:trPr>
          <w:trHeight w:hRule="exact" w:val="538"/>
          <w:jc w:val="center"/>
        </w:trPr>
        <w:tc>
          <w:tcPr>
            <w:tcW w:w="7666" w:type="dxa"/>
            <w:tcBorders>
              <w:right w:val="single" w:sz="4" w:space="0" w:color="auto"/>
            </w:tcBorders>
            <w:shd w:val="clear" w:color="auto" w:fill="FFFFFF"/>
            <w:vAlign w:val="bottom"/>
          </w:tcPr>
          <w:p w14:paraId="37EFC307" w14:textId="77777777" w:rsidR="00EB0908" w:rsidRDefault="00EB0908" w:rsidP="00C77A73">
            <w:pPr>
              <w:pStyle w:val="210"/>
              <w:framePr w:w="10224" w:wrap="notBeside" w:vAnchor="text" w:hAnchor="text" w:xAlign="center" w:y="1"/>
              <w:shd w:val="clear" w:color="auto" w:fill="auto"/>
              <w:spacing w:line="280" w:lineRule="exact"/>
              <w:jc w:val="both"/>
            </w:pPr>
            <w:r>
              <w:t>другого профиля</w:t>
            </w:r>
          </w:p>
        </w:tc>
        <w:tc>
          <w:tcPr>
            <w:tcW w:w="2535" w:type="dxa"/>
            <w:tcBorders>
              <w:right w:val="single" w:sz="4" w:space="0" w:color="auto"/>
            </w:tcBorders>
            <w:shd w:val="clear" w:color="auto" w:fill="FFFFFF"/>
            <w:vAlign w:val="bottom"/>
          </w:tcPr>
          <w:p w14:paraId="0419B48B"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692FF988"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191C6860" w14:textId="77777777" w:rsidTr="00C77A73">
        <w:trPr>
          <w:trHeight w:hRule="exact" w:val="854"/>
          <w:jc w:val="center"/>
        </w:trPr>
        <w:tc>
          <w:tcPr>
            <w:tcW w:w="7666" w:type="dxa"/>
            <w:tcBorders>
              <w:right w:val="single" w:sz="4" w:space="0" w:color="auto"/>
            </w:tcBorders>
            <w:shd w:val="clear" w:color="auto" w:fill="FFFFFF"/>
            <w:vAlign w:val="center"/>
          </w:tcPr>
          <w:p w14:paraId="313B8697" w14:textId="77777777" w:rsidR="00EB0908" w:rsidRDefault="00EB0908" w:rsidP="00C77A73">
            <w:pPr>
              <w:pStyle w:val="210"/>
              <w:framePr w:w="10224" w:wrap="notBeside" w:vAnchor="text" w:hAnchor="text" w:xAlign="center" w:y="1"/>
              <w:shd w:val="clear" w:color="auto" w:fill="auto"/>
              <w:spacing w:line="326" w:lineRule="exact"/>
              <w:jc w:val="both"/>
            </w:pPr>
            <w:r>
              <w:t>группы оздоровительной направленности, в том числе для детей:</w:t>
            </w:r>
          </w:p>
        </w:tc>
        <w:tc>
          <w:tcPr>
            <w:tcW w:w="2535" w:type="dxa"/>
            <w:tcBorders>
              <w:right w:val="single" w:sz="4" w:space="0" w:color="auto"/>
            </w:tcBorders>
            <w:shd w:val="clear" w:color="auto" w:fill="FFFFFF"/>
            <w:vAlign w:val="center"/>
          </w:tcPr>
          <w:p w14:paraId="53A71450" w14:textId="77777777" w:rsidR="00EB0908" w:rsidRDefault="00EB0908" w:rsidP="00C77A73">
            <w:pPr>
              <w:pStyle w:val="210"/>
              <w:framePr w:w="10224" w:wrap="notBeside" w:vAnchor="text" w:hAnchor="text" w:xAlign="center" w:y="1"/>
              <w:shd w:val="clear" w:color="auto" w:fill="auto"/>
              <w:spacing w:line="326"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4BC32983" w14:textId="77777777" w:rsidR="00EB0908" w:rsidRDefault="00EB0908" w:rsidP="00C77A73">
            <w:pPr>
              <w:pStyle w:val="210"/>
              <w:framePr w:w="10224" w:wrap="notBeside" w:vAnchor="text" w:hAnchor="text" w:xAlign="center" w:y="1"/>
              <w:shd w:val="clear" w:color="auto" w:fill="auto"/>
              <w:spacing w:line="326" w:lineRule="exact"/>
              <w:jc w:val="both"/>
            </w:pPr>
          </w:p>
        </w:tc>
      </w:tr>
      <w:tr w:rsidR="00EB0908" w14:paraId="5EA7577C" w14:textId="77777777" w:rsidTr="00C77A73">
        <w:trPr>
          <w:trHeight w:hRule="exact" w:val="538"/>
          <w:jc w:val="center"/>
        </w:trPr>
        <w:tc>
          <w:tcPr>
            <w:tcW w:w="7666" w:type="dxa"/>
            <w:tcBorders>
              <w:right w:val="single" w:sz="4" w:space="0" w:color="auto"/>
            </w:tcBorders>
            <w:shd w:val="clear" w:color="auto" w:fill="FFFFFF"/>
            <w:vAlign w:val="bottom"/>
          </w:tcPr>
          <w:p w14:paraId="71DCDFEC" w14:textId="77777777" w:rsidR="00EB0908" w:rsidRDefault="00EB0908" w:rsidP="00C77A73">
            <w:pPr>
              <w:pStyle w:val="210"/>
              <w:framePr w:w="10224" w:wrap="notBeside" w:vAnchor="text" w:hAnchor="text" w:xAlign="center" w:y="1"/>
              <w:shd w:val="clear" w:color="auto" w:fill="auto"/>
              <w:spacing w:line="280" w:lineRule="exact"/>
              <w:jc w:val="both"/>
            </w:pPr>
            <w:r>
              <w:t>с туберкулезной интоксикацией;</w:t>
            </w:r>
          </w:p>
        </w:tc>
        <w:tc>
          <w:tcPr>
            <w:tcW w:w="2535" w:type="dxa"/>
            <w:tcBorders>
              <w:right w:val="single" w:sz="4" w:space="0" w:color="auto"/>
            </w:tcBorders>
            <w:shd w:val="clear" w:color="auto" w:fill="FFFFFF"/>
            <w:vAlign w:val="bottom"/>
          </w:tcPr>
          <w:p w14:paraId="418751A7"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7F544350" w14:textId="77777777" w:rsidR="00EB0908" w:rsidRDefault="00EB0908" w:rsidP="00C77A73">
            <w:pPr>
              <w:pStyle w:val="210"/>
              <w:framePr w:w="10224" w:wrap="notBeside" w:vAnchor="text" w:hAnchor="text" w:xAlign="center" w:y="1"/>
              <w:shd w:val="clear" w:color="auto" w:fill="auto"/>
              <w:spacing w:line="280" w:lineRule="exact"/>
              <w:jc w:val="both"/>
            </w:pPr>
          </w:p>
        </w:tc>
      </w:tr>
      <w:tr w:rsidR="00EB0908" w14:paraId="67F4437C" w14:textId="77777777" w:rsidTr="00C77A73">
        <w:trPr>
          <w:trHeight w:hRule="exact" w:val="547"/>
          <w:jc w:val="center"/>
        </w:trPr>
        <w:tc>
          <w:tcPr>
            <w:tcW w:w="7666" w:type="dxa"/>
            <w:tcBorders>
              <w:right w:val="single" w:sz="4" w:space="0" w:color="auto"/>
            </w:tcBorders>
            <w:shd w:val="clear" w:color="auto" w:fill="FFFFFF"/>
            <w:vAlign w:val="bottom"/>
          </w:tcPr>
          <w:p w14:paraId="54D420F6" w14:textId="77777777" w:rsidR="00EB0908" w:rsidRDefault="00EB0908" w:rsidP="00C77A73">
            <w:pPr>
              <w:pStyle w:val="210"/>
              <w:framePr w:w="10224" w:wrap="notBeside" w:vAnchor="text" w:hAnchor="text" w:xAlign="center" w:y="1"/>
              <w:shd w:val="clear" w:color="auto" w:fill="auto"/>
              <w:spacing w:line="280" w:lineRule="exact"/>
              <w:jc w:val="both"/>
            </w:pPr>
            <w:r>
              <w:t>часто болеющих;</w:t>
            </w:r>
          </w:p>
        </w:tc>
        <w:tc>
          <w:tcPr>
            <w:tcW w:w="2535" w:type="dxa"/>
            <w:tcBorders>
              <w:right w:val="single" w:sz="4" w:space="0" w:color="auto"/>
            </w:tcBorders>
            <w:shd w:val="clear" w:color="auto" w:fill="FFFFFF"/>
            <w:vAlign w:val="bottom"/>
          </w:tcPr>
          <w:p w14:paraId="6901734D"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35" w:type="dxa"/>
            <w:tcBorders>
              <w:top w:val="single" w:sz="4" w:space="0" w:color="auto"/>
              <w:left w:val="single" w:sz="4" w:space="0" w:color="auto"/>
              <w:bottom w:val="single" w:sz="4" w:space="0" w:color="auto"/>
              <w:right w:val="single" w:sz="4" w:space="0" w:color="auto"/>
            </w:tcBorders>
            <w:shd w:val="clear" w:color="auto" w:fill="FFFFFF"/>
          </w:tcPr>
          <w:p w14:paraId="77B14D6D" w14:textId="77777777" w:rsidR="00EB0908" w:rsidRDefault="00EB0908" w:rsidP="00C77A73">
            <w:pPr>
              <w:pStyle w:val="210"/>
              <w:framePr w:w="10224" w:wrap="notBeside" w:vAnchor="text" w:hAnchor="text" w:xAlign="center" w:y="1"/>
              <w:shd w:val="clear" w:color="auto" w:fill="auto"/>
              <w:spacing w:line="280" w:lineRule="exact"/>
              <w:jc w:val="both"/>
            </w:pPr>
          </w:p>
        </w:tc>
      </w:tr>
    </w:tbl>
    <w:p w14:paraId="20CDD3AD" w14:textId="77777777" w:rsidR="00EB0908" w:rsidRDefault="00EB0908" w:rsidP="00EB0908">
      <w:pPr>
        <w:framePr w:w="10224" w:wrap="notBeside" w:vAnchor="text" w:hAnchor="text" w:xAlign="center" w:y="1"/>
        <w:rPr>
          <w:sz w:val="2"/>
          <w:szCs w:val="2"/>
        </w:rPr>
      </w:pPr>
    </w:p>
    <w:p w14:paraId="133E4F58" w14:textId="77777777" w:rsidR="00EB0908" w:rsidRDefault="00EB0908" w:rsidP="00EB0908">
      <w:pPr>
        <w:rPr>
          <w:sz w:val="2"/>
          <w:szCs w:val="2"/>
        </w:rPr>
      </w:pPr>
    </w:p>
    <w:tbl>
      <w:tblPr>
        <w:tblOverlap w:val="never"/>
        <w:tblW w:w="12782" w:type="dxa"/>
        <w:jc w:val="center"/>
        <w:tblLayout w:type="fixed"/>
        <w:tblCellMar>
          <w:left w:w="10" w:type="dxa"/>
          <w:right w:w="10" w:type="dxa"/>
        </w:tblCellMar>
        <w:tblLook w:val="00A0" w:firstRow="1" w:lastRow="0" w:firstColumn="1" w:lastColumn="0" w:noHBand="0" w:noVBand="0"/>
      </w:tblPr>
      <w:tblGrid>
        <w:gridCol w:w="7666"/>
        <w:gridCol w:w="2558"/>
        <w:gridCol w:w="2558"/>
      </w:tblGrid>
      <w:tr w:rsidR="00EB0908" w14:paraId="05F8F2F2" w14:textId="77777777" w:rsidTr="00C77A73">
        <w:trPr>
          <w:trHeight w:hRule="exact" w:val="542"/>
          <w:jc w:val="center"/>
        </w:trPr>
        <w:tc>
          <w:tcPr>
            <w:tcW w:w="7666" w:type="dxa"/>
            <w:tcBorders>
              <w:top w:val="single" w:sz="4" w:space="0" w:color="auto"/>
              <w:left w:val="single" w:sz="4" w:space="0" w:color="auto"/>
            </w:tcBorders>
            <w:shd w:val="clear" w:color="auto" w:fill="FFFFFF"/>
            <w:vAlign w:val="bottom"/>
          </w:tcPr>
          <w:p w14:paraId="58769EFC" w14:textId="77777777" w:rsidR="00EB0908" w:rsidRDefault="00EB0908" w:rsidP="00C77A73">
            <w:pPr>
              <w:pStyle w:val="210"/>
              <w:framePr w:w="10224" w:wrap="notBeside" w:vAnchor="text" w:hAnchor="text" w:xAlign="center" w:y="1"/>
              <w:shd w:val="clear" w:color="auto" w:fill="auto"/>
              <w:spacing w:line="280" w:lineRule="exact"/>
              <w:jc w:val="both"/>
            </w:pPr>
            <w:r>
              <w:lastRenderedPageBreak/>
              <w:t>группы комбинированной направленности.</w:t>
            </w:r>
          </w:p>
        </w:tc>
        <w:tc>
          <w:tcPr>
            <w:tcW w:w="2558" w:type="dxa"/>
            <w:tcBorders>
              <w:top w:val="single" w:sz="4" w:space="0" w:color="auto"/>
              <w:left w:val="single" w:sz="4" w:space="0" w:color="auto"/>
            </w:tcBorders>
            <w:shd w:val="clear" w:color="auto" w:fill="FFFFFF"/>
            <w:vAlign w:val="bottom"/>
          </w:tcPr>
          <w:p w14:paraId="59BE1657"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bottom"/>
          </w:tcPr>
          <w:p w14:paraId="6C6BFDEA"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22AB5466" w14:textId="77777777" w:rsidTr="00C77A73">
        <w:trPr>
          <w:trHeight w:hRule="exact" w:val="854"/>
          <w:jc w:val="center"/>
        </w:trPr>
        <w:tc>
          <w:tcPr>
            <w:tcW w:w="7666" w:type="dxa"/>
            <w:tcBorders>
              <w:top w:val="single" w:sz="4" w:space="0" w:color="auto"/>
              <w:left w:val="single" w:sz="4" w:space="0" w:color="auto"/>
            </w:tcBorders>
            <w:shd w:val="clear" w:color="auto" w:fill="FFFFFF"/>
            <w:vAlign w:val="bottom"/>
          </w:tcPr>
          <w:p w14:paraId="3A8CE7FC" w14:textId="77777777" w:rsidR="00EB0908" w:rsidRDefault="00EB0908" w:rsidP="00C77A73">
            <w:pPr>
              <w:pStyle w:val="210"/>
              <w:framePr w:w="10224" w:wrap="notBeside" w:vAnchor="text" w:hAnchor="text" w:xAlign="center" w:y="1"/>
              <w:shd w:val="clear" w:color="auto" w:fill="auto"/>
              <w:spacing w:line="326" w:lineRule="exact"/>
              <w:jc w:val="both"/>
            </w:pPr>
            <w:r>
              <w:t>1.6. Состояние здоровья лиц, обучающихся по программам дошкольного образования</w:t>
            </w:r>
          </w:p>
        </w:tc>
        <w:tc>
          <w:tcPr>
            <w:tcW w:w="2558" w:type="dxa"/>
            <w:tcBorders>
              <w:top w:val="single" w:sz="4" w:space="0" w:color="auto"/>
              <w:left w:val="single" w:sz="4" w:space="0" w:color="auto"/>
            </w:tcBorders>
            <w:shd w:val="clear" w:color="auto" w:fill="FFFFFF"/>
          </w:tcPr>
          <w:p w14:paraId="4AAC7F9E" w14:textId="77777777" w:rsidR="00EB0908" w:rsidRDefault="00EB0908" w:rsidP="00C77A73">
            <w:pPr>
              <w:framePr w:w="10224" w:wrap="notBeside" w:vAnchor="text" w:hAnchor="text" w:xAlign="center" w:y="1"/>
              <w:jc w:val="center"/>
              <w:rPr>
                <w:sz w:val="10"/>
                <w:szCs w:val="10"/>
              </w:rPr>
            </w:pPr>
          </w:p>
        </w:tc>
        <w:tc>
          <w:tcPr>
            <w:tcW w:w="2558" w:type="dxa"/>
            <w:tcBorders>
              <w:top w:val="single" w:sz="4" w:space="0" w:color="auto"/>
              <w:left w:val="single" w:sz="4" w:space="0" w:color="auto"/>
              <w:right w:val="single" w:sz="4" w:space="0" w:color="auto"/>
            </w:tcBorders>
            <w:shd w:val="clear" w:color="auto" w:fill="FFFFFF"/>
          </w:tcPr>
          <w:p w14:paraId="56A8BEC4" w14:textId="77777777" w:rsidR="00EB0908" w:rsidRDefault="00EB0908" w:rsidP="00C77A73">
            <w:pPr>
              <w:framePr w:w="10224" w:wrap="notBeside" w:vAnchor="text" w:hAnchor="text" w:xAlign="center" w:y="1"/>
              <w:rPr>
                <w:sz w:val="10"/>
                <w:szCs w:val="10"/>
              </w:rPr>
            </w:pPr>
          </w:p>
        </w:tc>
      </w:tr>
      <w:tr w:rsidR="00EB0908" w14:paraId="246FF7D8"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21D195D0" w14:textId="77777777" w:rsidR="00EB0908" w:rsidRDefault="00EB0908" w:rsidP="00C77A73">
            <w:pPr>
              <w:pStyle w:val="210"/>
              <w:framePr w:w="10224" w:wrap="notBeside" w:vAnchor="text" w:hAnchor="text" w:xAlign="center" w:y="1"/>
              <w:shd w:val="clear" w:color="auto" w:fill="auto"/>
              <w:spacing w:line="322" w:lineRule="exact"/>
              <w:jc w:val="both"/>
            </w:pPr>
            <w: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58" w:type="dxa"/>
            <w:tcBorders>
              <w:top w:val="single" w:sz="4" w:space="0" w:color="auto"/>
              <w:left w:val="single" w:sz="4" w:space="0" w:color="auto"/>
            </w:tcBorders>
            <w:shd w:val="clear" w:color="auto" w:fill="FFFFFF"/>
          </w:tcPr>
          <w:p w14:paraId="006D0E5B"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tcPr>
          <w:p w14:paraId="72CC589A"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1415C5F4"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7683EE0F" w14:textId="77777777" w:rsidR="00EB0908" w:rsidRDefault="00EB0908" w:rsidP="00C77A73">
            <w:pPr>
              <w:pStyle w:val="210"/>
              <w:framePr w:w="10224" w:wrap="notBeside" w:vAnchor="text" w:hAnchor="text" w:xAlign="center" w:y="1"/>
              <w:shd w:val="clear" w:color="auto" w:fill="auto"/>
              <w:spacing w:line="322" w:lineRule="exact"/>
              <w:jc w:val="both"/>
            </w:pPr>
            <w: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2558" w:type="dxa"/>
            <w:tcBorders>
              <w:top w:val="single" w:sz="4" w:space="0" w:color="auto"/>
              <w:left w:val="single" w:sz="4" w:space="0" w:color="auto"/>
            </w:tcBorders>
            <w:shd w:val="clear" w:color="auto" w:fill="FFFFFF"/>
          </w:tcPr>
          <w:p w14:paraId="3E50B86D" w14:textId="77777777" w:rsidR="00EB0908" w:rsidRDefault="00EB0908" w:rsidP="00C77A73">
            <w:pPr>
              <w:framePr w:w="10224" w:wrap="notBeside" w:vAnchor="text" w:hAnchor="text" w:xAlign="center" w:y="1"/>
              <w:jc w:val="center"/>
              <w:rPr>
                <w:sz w:val="10"/>
                <w:szCs w:val="10"/>
              </w:rPr>
            </w:pPr>
          </w:p>
        </w:tc>
        <w:tc>
          <w:tcPr>
            <w:tcW w:w="2558" w:type="dxa"/>
            <w:tcBorders>
              <w:top w:val="single" w:sz="4" w:space="0" w:color="auto"/>
              <w:left w:val="single" w:sz="4" w:space="0" w:color="auto"/>
              <w:right w:val="single" w:sz="4" w:space="0" w:color="auto"/>
            </w:tcBorders>
            <w:shd w:val="clear" w:color="auto" w:fill="FFFFFF"/>
          </w:tcPr>
          <w:p w14:paraId="39BFF48E" w14:textId="77777777" w:rsidR="00EB0908" w:rsidRDefault="00EB0908" w:rsidP="00C77A73">
            <w:pPr>
              <w:framePr w:w="10224" w:wrap="notBeside" w:vAnchor="text" w:hAnchor="text" w:xAlign="center" w:y="1"/>
              <w:rPr>
                <w:sz w:val="10"/>
                <w:szCs w:val="10"/>
              </w:rPr>
            </w:pPr>
          </w:p>
        </w:tc>
      </w:tr>
      <w:tr w:rsidR="00EB0908" w14:paraId="130F3B46" w14:textId="77777777" w:rsidTr="00C77A73">
        <w:trPr>
          <w:trHeight w:hRule="exact" w:val="1824"/>
          <w:jc w:val="center"/>
        </w:trPr>
        <w:tc>
          <w:tcPr>
            <w:tcW w:w="7666" w:type="dxa"/>
            <w:tcBorders>
              <w:top w:val="single" w:sz="4" w:space="0" w:color="auto"/>
              <w:left w:val="single" w:sz="4" w:space="0" w:color="auto"/>
            </w:tcBorders>
            <w:shd w:val="clear" w:color="auto" w:fill="FFFFFF"/>
            <w:vAlign w:val="center"/>
          </w:tcPr>
          <w:p w14:paraId="2257D75E" w14:textId="77777777" w:rsidR="00EB0908" w:rsidRDefault="00EB0908" w:rsidP="00C77A73">
            <w:pPr>
              <w:pStyle w:val="210"/>
              <w:framePr w:w="10224" w:wrap="notBeside" w:vAnchor="text" w:hAnchor="text" w:xAlign="center" w:y="1"/>
              <w:shd w:val="clear" w:color="auto" w:fill="auto"/>
              <w:spacing w:line="317" w:lineRule="exact"/>
              <w:jc w:val="both"/>
            </w:pPr>
            <w:r>
              <w:t>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p>
        </w:tc>
        <w:tc>
          <w:tcPr>
            <w:tcW w:w="2558" w:type="dxa"/>
            <w:tcBorders>
              <w:top w:val="single" w:sz="4" w:space="0" w:color="auto"/>
              <w:left w:val="single" w:sz="4" w:space="0" w:color="auto"/>
            </w:tcBorders>
            <w:shd w:val="clear" w:color="auto" w:fill="FFFFFF"/>
          </w:tcPr>
          <w:p w14:paraId="1EEDEDB1" w14:textId="77777777" w:rsidR="00EB0908" w:rsidRDefault="00EB0908" w:rsidP="00C77A73">
            <w:pPr>
              <w:framePr w:w="10224" w:wrap="notBeside" w:vAnchor="text" w:hAnchor="text" w:xAlign="center" w:y="1"/>
              <w:jc w:val="center"/>
              <w:rPr>
                <w:sz w:val="10"/>
                <w:szCs w:val="10"/>
              </w:rPr>
            </w:pPr>
          </w:p>
        </w:tc>
        <w:tc>
          <w:tcPr>
            <w:tcW w:w="2558" w:type="dxa"/>
            <w:tcBorders>
              <w:top w:val="single" w:sz="4" w:space="0" w:color="auto"/>
              <w:left w:val="single" w:sz="4" w:space="0" w:color="auto"/>
              <w:right w:val="single" w:sz="4" w:space="0" w:color="auto"/>
            </w:tcBorders>
            <w:shd w:val="clear" w:color="auto" w:fill="FFFFFF"/>
          </w:tcPr>
          <w:p w14:paraId="28C47026" w14:textId="77777777" w:rsidR="00EB0908" w:rsidRDefault="00EB0908" w:rsidP="00C77A73">
            <w:pPr>
              <w:framePr w:w="10224" w:wrap="notBeside" w:vAnchor="text" w:hAnchor="text" w:xAlign="center" w:y="1"/>
              <w:rPr>
                <w:sz w:val="10"/>
                <w:szCs w:val="10"/>
              </w:rPr>
            </w:pPr>
          </w:p>
        </w:tc>
      </w:tr>
      <w:tr w:rsidR="00EB0908" w14:paraId="6EBF2E8F"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4A619B42" w14:textId="77777777" w:rsidR="00EB0908" w:rsidRDefault="00EB0908" w:rsidP="00C77A73">
            <w:pPr>
              <w:pStyle w:val="210"/>
              <w:framePr w:w="10224" w:wrap="notBeside" w:vAnchor="text" w:hAnchor="text" w:xAlign="center" w:y="1"/>
              <w:shd w:val="clear" w:color="auto" w:fill="auto"/>
              <w:spacing w:line="280" w:lineRule="exact"/>
              <w:jc w:val="both"/>
            </w:pPr>
            <w:r>
              <w:t>дошкольные образовательные организации;</w:t>
            </w:r>
          </w:p>
        </w:tc>
        <w:tc>
          <w:tcPr>
            <w:tcW w:w="2558" w:type="dxa"/>
            <w:tcBorders>
              <w:top w:val="single" w:sz="4" w:space="0" w:color="auto"/>
              <w:left w:val="single" w:sz="4" w:space="0" w:color="auto"/>
            </w:tcBorders>
            <w:shd w:val="clear" w:color="auto" w:fill="FFFFFF"/>
            <w:vAlign w:val="bottom"/>
          </w:tcPr>
          <w:p w14:paraId="1D8E20F9"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c>
          <w:tcPr>
            <w:tcW w:w="2558" w:type="dxa"/>
            <w:tcBorders>
              <w:top w:val="single" w:sz="4" w:space="0" w:color="auto"/>
              <w:left w:val="single" w:sz="4" w:space="0" w:color="auto"/>
              <w:right w:val="single" w:sz="4" w:space="0" w:color="auto"/>
            </w:tcBorders>
            <w:shd w:val="clear" w:color="auto" w:fill="FFFFFF"/>
            <w:vAlign w:val="bottom"/>
          </w:tcPr>
          <w:p w14:paraId="7093BCCE"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775E0CA6"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376A0A61" w14:textId="77777777" w:rsidR="00EB0908" w:rsidRDefault="00EB0908" w:rsidP="00C77A73">
            <w:pPr>
              <w:pStyle w:val="210"/>
              <w:framePr w:w="10224" w:wrap="notBeside" w:vAnchor="text" w:hAnchor="text" w:xAlign="center" w:y="1"/>
              <w:shd w:val="clear" w:color="auto" w:fill="auto"/>
              <w:spacing w:line="322" w:lineRule="exact"/>
              <w:jc w:val="both"/>
            </w:pPr>
            <w:r>
              <w:t>обособленные подразделения (филиалы) дошкольных образовательных организаций;</w:t>
            </w:r>
          </w:p>
        </w:tc>
        <w:tc>
          <w:tcPr>
            <w:tcW w:w="2558" w:type="dxa"/>
            <w:tcBorders>
              <w:top w:val="single" w:sz="4" w:space="0" w:color="auto"/>
              <w:left w:val="single" w:sz="4" w:space="0" w:color="auto"/>
            </w:tcBorders>
            <w:shd w:val="clear" w:color="auto" w:fill="FFFFFF"/>
            <w:vAlign w:val="center"/>
          </w:tcPr>
          <w:p w14:paraId="7A1CEA66"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center"/>
          </w:tcPr>
          <w:p w14:paraId="42594FFA"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0122F29B" w14:textId="77777777" w:rsidTr="00C77A73">
        <w:trPr>
          <w:trHeight w:hRule="exact" w:val="854"/>
          <w:jc w:val="center"/>
        </w:trPr>
        <w:tc>
          <w:tcPr>
            <w:tcW w:w="7666" w:type="dxa"/>
            <w:tcBorders>
              <w:top w:val="single" w:sz="4" w:space="0" w:color="auto"/>
              <w:left w:val="single" w:sz="4" w:space="0" w:color="auto"/>
            </w:tcBorders>
            <w:shd w:val="clear" w:color="auto" w:fill="FFFFFF"/>
            <w:vAlign w:val="bottom"/>
          </w:tcPr>
          <w:p w14:paraId="6E182C8B" w14:textId="77777777" w:rsidR="00EB0908" w:rsidRDefault="00EB0908" w:rsidP="00C77A73">
            <w:pPr>
              <w:pStyle w:val="210"/>
              <w:framePr w:w="10224" w:wrap="notBeside" w:vAnchor="text" w:hAnchor="text" w:xAlign="center" w:y="1"/>
              <w:shd w:val="clear" w:color="auto" w:fill="auto"/>
              <w:spacing w:line="322" w:lineRule="exact"/>
              <w:jc w:val="both"/>
            </w:pPr>
            <w:r>
              <w:t>обособленные подразделения (филиалы) общеобразовательных организаций;</w:t>
            </w:r>
          </w:p>
        </w:tc>
        <w:tc>
          <w:tcPr>
            <w:tcW w:w="2558" w:type="dxa"/>
            <w:tcBorders>
              <w:top w:val="single" w:sz="4" w:space="0" w:color="auto"/>
              <w:left w:val="single" w:sz="4" w:space="0" w:color="auto"/>
            </w:tcBorders>
            <w:shd w:val="clear" w:color="auto" w:fill="FFFFFF"/>
            <w:vAlign w:val="center"/>
          </w:tcPr>
          <w:p w14:paraId="3071D499"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vAlign w:val="center"/>
          </w:tcPr>
          <w:p w14:paraId="19F5AE0D"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3BD760D0"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34C1DB88" w14:textId="77777777" w:rsidR="00EB0908" w:rsidRDefault="00EB0908" w:rsidP="00C77A73">
            <w:pPr>
              <w:pStyle w:val="210"/>
              <w:framePr w:w="10224" w:wrap="notBeside" w:vAnchor="text" w:hAnchor="text" w:xAlign="center" w:y="1"/>
              <w:shd w:val="clear" w:color="auto" w:fill="auto"/>
              <w:spacing w:line="322" w:lineRule="exact"/>
              <w:jc w:val="both"/>
            </w:pPr>
            <w: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2558" w:type="dxa"/>
            <w:tcBorders>
              <w:top w:val="single" w:sz="4" w:space="0" w:color="auto"/>
              <w:left w:val="single" w:sz="4" w:space="0" w:color="auto"/>
            </w:tcBorders>
            <w:shd w:val="clear" w:color="auto" w:fill="FFFFFF"/>
          </w:tcPr>
          <w:p w14:paraId="0C0FC53B"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c>
          <w:tcPr>
            <w:tcW w:w="2558" w:type="dxa"/>
            <w:tcBorders>
              <w:top w:val="single" w:sz="4" w:space="0" w:color="auto"/>
              <w:left w:val="single" w:sz="4" w:space="0" w:color="auto"/>
              <w:right w:val="single" w:sz="4" w:space="0" w:color="auto"/>
            </w:tcBorders>
            <w:shd w:val="clear" w:color="auto" w:fill="FFFFFF"/>
          </w:tcPr>
          <w:p w14:paraId="540E18B9"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65A8A416"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50A9E76D" w14:textId="77777777" w:rsidR="00EB0908" w:rsidRDefault="00EB0908" w:rsidP="00C77A73">
            <w:pPr>
              <w:pStyle w:val="210"/>
              <w:framePr w:w="10224" w:wrap="notBeside" w:vAnchor="text" w:hAnchor="text" w:xAlign="center" w:y="1"/>
              <w:shd w:val="clear" w:color="auto" w:fill="auto"/>
              <w:spacing w:line="322" w:lineRule="exact"/>
              <w:jc w:val="both"/>
            </w:pPr>
            <w:r>
              <w:t>обособленные подразделения (филиалы) профессиональных образовательных организаций и образовательных организаций высшего образования;</w:t>
            </w:r>
          </w:p>
        </w:tc>
        <w:tc>
          <w:tcPr>
            <w:tcW w:w="2558" w:type="dxa"/>
            <w:tcBorders>
              <w:top w:val="single" w:sz="4" w:space="0" w:color="auto"/>
              <w:left w:val="single" w:sz="4" w:space="0" w:color="auto"/>
            </w:tcBorders>
            <w:shd w:val="clear" w:color="auto" w:fill="FFFFFF"/>
          </w:tcPr>
          <w:p w14:paraId="21200E9A"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tcPr>
          <w:p w14:paraId="65DCE0CA"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02D204C8"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11ABBFC1" w14:textId="77777777" w:rsidR="00EB0908" w:rsidRDefault="00EB0908" w:rsidP="00C77A73">
            <w:pPr>
              <w:pStyle w:val="210"/>
              <w:framePr w:w="10224" w:wrap="notBeside" w:vAnchor="text" w:hAnchor="text" w:xAlign="center" w:y="1"/>
              <w:shd w:val="clear" w:color="auto" w:fill="auto"/>
              <w:spacing w:line="317" w:lineRule="exact"/>
              <w:jc w:val="both"/>
            </w:pPr>
            <w: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2558" w:type="dxa"/>
            <w:tcBorders>
              <w:top w:val="single" w:sz="4" w:space="0" w:color="auto"/>
              <w:left w:val="single" w:sz="4" w:space="0" w:color="auto"/>
            </w:tcBorders>
            <w:shd w:val="clear" w:color="auto" w:fill="FFFFFF"/>
          </w:tcPr>
          <w:p w14:paraId="04E807D7" w14:textId="77777777" w:rsidR="00EB0908" w:rsidRDefault="00EB0908" w:rsidP="00C77A73">
            <w:pPr>
              <w:pStyle w:val="210"/>
              <w:framePr w:w="10224" w:wrap="notBeside" w:vAnchor="text" w:hAnchor="text" w:xAlign="center" w:y="1"/>
              <w:shd w:val="clear" w:color="auto" w:fill="auto"/>
              <w:spacing w:line="280" w:lineRule="exact"/>
              <w:jc w:val="center"/>
            </w:pPr>
            <w:r>
              <w:t>0</w:t>
            </w:r>
          </w:p>
        </w:tc>
        <w:tc>
          <w:tcPr>
            <w:tcW w:w="2558" w:type="dxa"/>
            <w:tcBorders>
              <w:top w:val="single" w:sz="4" w:space="0" w:color="auto"/>
              <w:left w:val="single" w:sz="4" w:space="0" w:color="auto"/>
              <w:right w:val="single" w:sz="4" w:space="0" w:color="auto"/>
            </w:tcBorders>
            <w:shd w:val="clear" w:color="auto" w:fill="FFFFFF"/>
          </w:tcPr>
          <w:p w14:paraId="54816379" w14:textId="77777777" w:rsidR="00EB0908" w:rsidRDefault="00EB0908" w:rsidP="00C77A73">
            <w:pPr>
              <w:pStyle w:val="210"/>
              <w:framePr w:w="10224" w:wrap="notBeside" w:vAnchor="text" w:hAnchor="text" w:xAlign="center" w:y="1"/>
              <w:shd w:val="clear" w:color="auto" w:fill="auto"/>
              <w:spacing w:line="280" w:lineRule="exact"/>
              <w:jc w:val="left"/>
            </w:pPr>
          </w:p>
        </w:tc>
      </w:tr>
      <w:tr w:rsidR="00EB0908" w14:paraId="0027FC1B" w14:textId="77777777" w:rsidTr="00C77A73">
        <w:trPr>
          <w:trHeight w:hRule="exact" w:val="869"/>
          <w:jc w:val="center"/>
        </w:trPr>
        <w:tc>
          <w:tcPr>
            <w:tcW w:w="7666" w:type="dxa"/>
            <w:tcBorders>
              <w:top w:val="single" w:sz="4" w:space="0" w:color="auto"/>
              <w:left w:val="single" w:sz="4" w:space="0" w:color="auto"/>
              <w:bottom w:val="single" w:sz="4" w:space="0" w:color="auto"/>
            </w:tcBorders>
            <w:shd w:val="clear" w:color="auto" w:fill="FFFFFF"/>
            <w:vAlign w:val="bottom"/>
          </w:tcPr>
          <w:p w14:paraId="4E0E2EBE" w14:textId="77777777" w:rsidR="00EB0908" w:rsidRDefault="00EB0908" w:rsidP="00C77A73">
            <w:pPr>
              <w:pStyle w:val="210"/>
              <w:framePr w:w="10224" w:wrap="notBeside" w:vAnchor="text" w:hAnchor="text" w:xAlign="center" w:y="1"/>
              <w:shd w:val="clear" w:color="auto" w:fill="auto"/>
              <w:spacing w:line="326" w:lineRule="exact"/>
              <w:jc w:val="both"/>
            </w:pPr>
            <w:r>
              <w:t>1.8. Финансово-экономическая деятельность дошкольных образовательных организаций</w:t>
            </w:r>
          </w:p>
        </w:tc>
        <w:tc>
          <w:tcPr>
            <w:tcW w:w="2558" w:type="dxa"/>
            <w:tcBorders>
              <w:top w:val="single" w:sz="4" w:space="0" w:color="auto"/>
              <w:left w:val="single" w:sz="4" w:space="0" w:color="auto"/>
              <w:bottom w:val="single" w:sz="4" w:space="0" w:color="auto"/>
            </w:tcBorders>
            <w:shd w:val="clear" w:color="auto" w:fill="FFFFFF"/>
          </w:tcPr>
          <w:p w14:paraId="112410CF" w14:textId="77777777" w:rsidR="00EB0908" w:rsidRDefault="00EB0908" w:rsidP="00C77A73">
            <w:pPr>
              <w:framePr w:w="10224" w:wrap="notBeside" w:vAnchor="text" w:hAnchor="text" w:xAlign="center" w:y="1"/>
              <w:jc w:val="center"/>
              <w:rPr>
                <w:sz w:val="10"/>
                <w:szCs w:val="10"/>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2FA5A141" w14:textId="77777777" w:rsidR="00EB0908" w:rsidRDefault="00EB0908" w:rsidP="00C77A73">
            <w:pPr>
              <w:framePr w:w="10224" w:wrap="notBeside" w:vAnchor="text" w:hAnchor="text" w:xAlign="center" w:y="1"/>
              <w:rPr>
                <w:sz w:val="10"/>
                <w:szCs w:val="10"/>
              </w:rPr>
            </w:pPr>
          </w:p>
        </w:tc>
      </w:tr>
    </w:tbl>
    <w:p w14:paraId="18FF41D9" w14:textId="77777777" w:rsidR="00EB0908" w:rsidRDefault="00EB0908" w:rsidP="00EB0908">
      <w:pPr>
        <w:framePr w:w="10224" w:wrap="notBeside" w:vAnchor="text" w:hAnchor="text" w:xAlign="center" w:y="1"/>
        <w:rPr>
          <w:sz w:val="2"/>
          <w:szCs w:val="2"/>
        </w:rPr>
      </w:pPr>
    </w:p>
    <w:p w14:paraId="138DD17E" w14:textId="77777777" w:rsidR="00EB0908" w:rsidRDefault="00EB0908" w:rsidP="00EB0908">
      <w:pPr>
        <w:rPr>
          <w:sz w:val="2"/>
          <w:szCs w:val="2"/>
        </w:rPr>
      </w:pPr>
    </w:p>
    <w:tbl>
      <w:tblPr>
        <w:tblOverlap w:val="never"/>
        <w:tblW w:w="10224" w:type="dxa"/>
        <w:jc w:val="center"/>
        <w:tblLayout w:type="fixed"/>
        <w:tblCellMar>
          <w:left w:w="10" w:type="dxa"/>
          <w:right w:w="10" w:type="dxa"/>
        </w:tblCellMar>
        <w:tblLook w:val="00A0" w:firstRow="1" w:lastRow="0" w:firstColumn="1" w:lastColumn="0" w:noHBand="0" w:noVBand="0"/>
      </w:tblPr>
      <w:tblGrid>
        <w:gridCol w:w="7666"/>
        <w:gridCol w:w="2558"/>
      </w:tblGrid>
      <w:tr w:rsidR="00EB0908" w14:paraId="7BBEF45A" w14:textId="77777777" w:rsidTr="00C77A73">
        <w:trPr>
          <w:trHeight w:hRule="exact" w:val="2150"/>
          <w:jc w:val="center"/>
        </w:trPr>
        <w:tc>
          <w:tcPr>
            <w:tcW w:w="7666" w:type="dxa"/>
            <w:tcBorders>
              <w:top w:val="single" w:sz="4" w:space="0" w:color="auto"/>
              <w:left w:val="single" w:sz="4" w:space="0" w:color="auto"/>
            </w:tcBorders>
            <w:shd w:val="clear" w:color="auto" w:fill="FFFFFF"/>
            <w:vAlign w:val="center"/>
          </w:tcPr>
          <w:p w14:paraId="42AA7E56" w14:textId="77777777" w:rsidR="00EB0908" w:rsidRDefault="00EB0908" w:rsidP="00C77A73">
            <w:pPr>
              <w:pStyle w:val="210"/>
              <w:framePr w:w="10224" w:wrap="notBeside" w:vAnchor="text" w:hAnchor="text" w:xAlign="center" w:y="1"/>
              <w:shd w:val="clear" w:color="auto" w:fill="auto"/>
              <w:spacing w:line="317" w:lineRule="exact"/>
              <w:jc w:val="both"/>
            </w:pPr>
            <w:r>
              <w:lastRenderedPageBreak/>
              <w:t>1.8.1. Расходы консолидированного бюджета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 &lt;*&gt;</w:t>
            </w:r>
          </w:p>
        </w:tc>
        <w:tc>
          <w:tcPr>
            <w:tcW w:w="2558" w:type="dxa"/>
            <w:tcBorders>
              <w:top w:val="single" w:sz="4" w:space="0" w:color="auto"/>
              <w:left w:val="single" w:sz="4" w:space="0" w:color="auto"/>
              <w:right w:val="single" w:sz="4" w:space="0" w:color="auto"/>
            </w:tcBorders>
            <w:shd w:val="clear" w:color="auto" w:fill="FFFFFF"/>
          </w:tcPr>
          <w:p w14:paraId="21BD71AE" w14:textId="77777777" w:rsidR="00EB0908" w:rsidRDefault="00EB0908" w:rsidP="00C77A73">
            <w:pPr>
              <w:pStyle w:val="210"/>
              <w:framePr w:w="10224" w:wrap="notBeside" w:vAnchor="text" w:hAnchor="text" w:xAlign="center" w:y="1"/>
              <w:shd w:val="clear" w:color="auto" w:fill="auto"/>
              <w:spacing w:line="280" w:lineRule="exact"/>
              <w:jc w:val="center"/>
            </w:pPr>
            <w:r>
              <w:t>110,5 тыс.</w:t>
            </w:r>
            <w:r w:rsidRPr="00B3688E">
              <w:t xml:space="preserve"> руб</w:t>
            </w:r>
            <w:r>
              <w:t>.</w:t>
            </w:r>
          </w:p>
        </w:tc>
      </w:tr>
      <w:tr w:rsidR="00EB0908" w14:paraId="2E573630"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67B12039" w14:textId="77777777" w:rsidR="00EB0908" w:rsidRDefault="00EB0908" w:rsidP="00C77A73">
            <w:pPr>
              <w:pStyle w:val="210"/>
              <w:framePr w:w="10224" w:wrap="notBeside" w:vAnchor="text" w:hAnchor="text" w:xAlign="center" w:y="1"/>
              <w:shd w:val="clear" w:color="auto" w:fill="auto"/>
              <w:spacing w:line="322" w:lineRule="exact"/>
              <w:jc w:val="left"/>
            </w:pPr>
            <w:r>
              <w:t>1.9. Создание безопасных условий при организации образовательного процесса в дошкольных образовательных организациях</w:t>
            </w:r>
          </w:p>
        </w:tc>
        <w:tc>
          <w:tcPr>
            <w:tcW w:w="2558" w:type="dxa"/>
            <w:tcBorders>
              <w:top w:val="single" w:sz="4" w:space="0" w:color="auto"/>
              <w:left w:val="single" w:sz="4" w:space="0" w:color="auto"/>
              <w:right w:val="single" w:sz="4" w:space="0" w:color="auto"/>
            </w:tcBorders>
            <w:shd w:val="clear" w:color="auto" w:fill="FFFFFF"/>
          </w:tcPr>
          <w:p w14:paraId="112E0A8B" w14:textId="77777777" w:rsidR="00EB0908" w:rsidRDefault="00EB0908" w:rsidP="00C77A73">
            <w:pPr>
              <w:framePr w:w="10224" w:wrap="notBeside" w:vAnchor="text" w:hAnchor="text" w:xAlign="center" w:y="1"/>
              <w:jc w:val="center"/>
              <w:rPr>
                <w:sz w:val="10"/>
                <w:szCs w:val="10"/>
              </w:rPr>
            </w:pPr>
          </w:p>
        </w:tc>
      </w:tr>
      <w:tr w:rsidR="00EB0908" w14:paraId="347DA684"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62C6920C" w14:textId="77777777" w:rsidR="00EB0908" w:rsidRDefault="00EB0908" w:rsidP="00C77A73">
            <w:pPr>
              <w:pStyle w:val="210"/>
              <w:framePr w:w="10224" w:wrap="notBeside" w:vAnchor="text" w:hAnchor="text" w:xAlign="center" w:y="1"/>
              <w:shd w:val="clear" w:color="auto" w:fill="auto"/>
              <w:spacing w:line="322" w:lineRule="exact"/>
              <w:jc w:val="both"/>
            </w:pPr>
            <w: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2558" w:type="dxa"/>
            <w:tcBorders>
              <w:top w:val="single" w:sz="4" w:space="0" w:color="auto"/>
              <w:left w:val="single" w:sz="4" w:space="0" w:color="auto"/>
              <w:right w:val="single" w:sz="4" w:space="0" w:color="auto"/>
            </w:tcBorders>
            <w:shd w:val="clear" w:color="auto" w:fill="FFFFFF"/>
          </w:tcPr>
          <w:p w14:paraId="76DDC28E"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0B4A34A2"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5369E334" w14:textId="77777777" w:rsidR="00EB0908" w:rsidRDefault="00EB0908" w:rsidP="00C77A73">
            <w:pPr>
              <w:pStyle w:val="210"/>
              <w:framePr w:w="10224" w:wrap="notBeside" w:vAnchor="text" w:hAnchor="text" w:xAlign="center" w:y="1"/>
              <w:shd w:val="clear" w:color="auto" w:fill="auto"/>
              <w:spacing w:line="322" w:lineRule="exact"/>
              <w:jc w:val="both"/>
            </w:pPr>
            <w: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2558" w:type="dxa"/>
            <w:tcBorders>
              <w:top w:val="single" w:sz="4" w:space="0" w:color="auto"/>
              <w:left w:val="single" w:sz="4" w:space="0" w:color="auto"/>
              <w:right w:val="single" w:sz="4" w:space="0" w:color="auto"/>
            </w:tcBorders>
            <w:shd w:val="clear" w:color="auto" w:fill="FFFFFF"/>
          </w:tcPr>
          <w:p w14:paraId="203E2626" w14:textId="77777777" w:rsidR="00EB0908" w:rsidRDefault="00EB0908" w:rsidP="00C77A73">
            <w:pPr>
              <w:pStyle w:val="210"/>
              <w:framePr w:w="10224" w:wrap="notBeside" w:vAnchor="text" w:hAnchor="text" w:xAlign="center" w:y="1"/>
              <w:shd w:val="clear" w:color="auto" w:fill="auto"/>
              <w:spacing w:line="280" w:lineRule="exact"/>
              <w:jc w:val="center"/>
            </w:pPr>
            <w:r>
              <w:t>11%</w:t>
            </w:r>
          </w:p>
        </w:tc>
      </w:tr>
      <w:tr w:rsidR="00EB0908" w14:paraId="76D9491E" w14:textId="77777777" w:rsidTr="00C77A73">
        <w:trPr>
          <w:trHeight w:hRule="exact" w:val="1176"/>
          <w:jc w:val="center"/>
        </w:trPr>
        <w:tc>
          <w:tcPr>
            <w:tcW w:w="7666" w:type="dxa"/>
            <w:tcBorders>
              <w:top w:val="single" w:sz="4" w:space="0" w:color="auto"/>
              <w:left w:val="single" w:sz="4" w:space="0" w:color="auto"/>
            </w:tcBorders>
            <w:shd w:val="clear" w:color="auto" w:fill="FFFFFF" w:themeFill="background1"/>
            <w:vAlign w:val="bottom"/>
          </w:tcPr>
          <w:p w14:paraId="38D1E080" w14:textId="77777777" w:rsidR="00EB0908" w:rsidRPr="0082426E" w:rsidRDefault="00EB0908" w:rsidP="00C77A73">
            <w:pPr>
              <w:pStyle w:val="210"/>
              <w:framePr w:w="10224" w:wrap="notBeside" w:vAnchor="text" w:hAnchor="text" w:xAlign="center" w:y="1"/>
              <w:shd w:val="clear" w:color="auto" w:fill="auto"/>
              <w:spacing w:line="322" w:lineRule="exact"/>
              <w:jc w:val="center"/>
            </w:pPr>
            <w:r w:rsidRPr="0082426E">
              <w:t>2. Сведения о развитии начального общего образования, основного общего образования и среднего общего</w:t>
            </w:r>
          </w:p>
          <w:p w14:paraId="669E6A6F" w14:textId="77777777" w:rsidR="00EB0908" w:rsidRDefault="00EB0908" w:rsidP="00C77A73">
            <w:pPr>
              <w:pStyle w:val="210"/>
              <w:framePr w:w="10224" w:wrap="notBeside" w:vAnchor="text" w:hAnchor="text" w:xAlign="center" w:y="1"/>
              <w:shd w:val="clear" w:color="auto" w:fill="auto"/>
              <w:spacing w:line="322" w:lineRule="exact"/>
              <w:jc w:val="center"/>
            </w:pPr>
            <w:r w:rsidRPr="0082426E">
              <w:t>образования</w:t>
            </w:r>
          </w:p>
        </w:tc>
        <w:tc>
          <w:tcPr>
            <w:tcW w:w="2558" w:type="dxa"/>
            <w:tcBorders>
              <w:top w:val="single" w:sz="4" w:space="0" w:color="auto"/>
              <w:left w:val="single" w:sz="4" w:space="0" w:color="auto"/>
              <w:right w:val="single" w:sz="4" w:space="0" w:color="auto"/>
            </w:tcBorders>
            <w:shd w:val="clear" w:color="auto" w:fill="FFFFFF"/>
          </w:tcPr>
          <w:p w14:paraId="66661FA7" w14:textId="77777777" w:rsidR="00EB0908" w:rsidRDefault="00EB0908" w:rsidP="00C77A73">
            <w:pPr>
              <w:framePr w:w="10224" w:wrap="notBeside" w:vAnchor="text" w:hAnchor="text" w:xAlign="center" w:y="1"/>
              <w:jc w:val="center"/>
              <w:rPr>
                <w:sz w:val="10"/>
                <w:szCs w:val="10"/>
              </w:rPr>
            </w:pPr>
          </w:p>
        </w:tc>
      </w:tr>
      <w:tr w:rsidR="00EB0908" w14:paraId="1FF3C2EE"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08D702FB" w14:textId="77777777" w:rsidR="00EB0908" w:rsidRDefault="00EB0908" w:rsidP="00C77A73">
            <w:pPr>
              <w:pStyle w:val="210"/>
              <w:framePr w:w="10224" w:wrap="notBeside" w:vAnchor="text" w:hAnchor="text" w:xAlign="center" w:y="1"/>
              <w:shd w:val="clear" w:color="auto" w:fill="auto"/>
              <w:spacing w:line="322" w:lineRule="exact"/>
              <w:jc w:val="both"/>
            </w:pPr>
            <w: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2558" w:type="dxa"/>
            <w:tcBorders>
              <w:top w:val="single" w:sz="4" w:space="0" w:color="auto"/>
              <w:left w:val="single" w:sz="4" w:space="0" w:color="auto"/>
              <w:right w:val="single" w:sz="4" w:space="0" w:color="auto"/>
            </w:tcBorders>
            <w:shd w:val="clear" w:color="auto" w:fill="FFFFFF"/>
          </w:tcPr>
          <w:p w14:paraId="3B9A0D0F" w14:textId="77777777" w:rsidR="00EB0908" w:rsidRDefault="00EB0908" w:rsidP="00C77A73">
            <w:pPr>
              <w:framePr w:w="10224" w:wrap="notBeside" w:vAnchor="text" w:hAnchor="text" w:xAlign="center" w:y="1"/>
              <w:jc w:val="center"/>
              <w:rPr>
                <w:sz w:val="10"/>
                <w:szCs w:val="10"/>
              </w:rPr>
            </w:pPr>
          </w:p>
        </w:tc>
      </w:tr>
      <w:tr w:rsidR="00EB0908" w14:paraId="191BED7B"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6589ED11" w14:textId="77777777" w:rsidR="00EB0908" w:rsidRDefault="00EB0908" w:rsidP="00C77A73">
            <w:pPr>
              <w:pStyle w:val="210"/>
              <w:framePr w:w="10224" w:wrap="notBeside" w:vAnchor="text" w:hAnchor="text" w:xAlign="center" w:y="1"/>
              <w:shd w:val="clear" w:color="auto" w:fill="auto"/>
              <w:spacing w:line="322" w:lineRule="exact"/>
              <w:jc w:val="both"/>
            </w:pPr>
            <w:r>
              <w:t>2.1.1. Охват детей общим образованием (отношение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к численности детей в возрасте 7 - 18 лет).</w:t>
            </w:r>
          </w:p>
        </w:tc>
        <w:tc>
          <w:tcPr>
            <w:tcW w:w="2558" w:type="dxa"/>
            <w:tcBorders>
              <w:top w:val="single" w:sz="4" w:space="0" w:color="auto"/>
              <w:left w:val="single" w:sz="4" w:space="0" w:color="auto"/>
              <w:right w:val="single" w:sz="4" w:space="0" w:color="auto"/>
            </w:tcBorders>
            <w:shd w:val="clear" w:color="auto" w:fill="FFFFFF"/>
          </w:tcPr>
          <w:p w14:paraId="77587F63" w14:textId="77777777" w:rsidR="00EB0908" w:rsidRDefault="00EB0908" w:rsidP="00C77A73">
            <w:pPr>
              <w:pStyle w:val="210"/>
              <w:framePr w:w="10224" w:wrap="notBeside" w:vAnchor="text" w:hAnchor="text" w:xAlign="center" w:y="1"/>
              <w:shd w:val="clear" w:color="auto" w:fill="auto"/>
              <w:spacing w:line="280" w:lineRule="exact"/>
              <w:jc w:val="center"/>
            </w:pPr>
            <w:r>
              <w:t>68%</w:t>
            </w:r>
          </w:p>
        </w:tc>
      </w:tr>
      <w:tr w:rsidR="00EB0908" w14:paraId="7C993BB2" w14:textId="77777777" w:rsidTr="00C77A73">
        <w:trPr>
          <w:trHeight w:hRule="exact" w:val="2472"/>
          <w:jc w:val="center"/>
        </w:trPr>
        <w:tc>
          <w:tcPr>
            <w:tcW w:w="7666" w:type="dxa"/>
            <w:tcBorders>
              <w:top w:val="single" w:sz="4" w:space="0" w:color="auto"/>
              <w:left w:val="single" w:sz="4" w:space="0" w:color="auto"/>
            </w:tcBorders>
            <w:shd w:val="clear" w:color="auto" w:fill="FFFFFF"/>
            <w:vAlign w:val="bottom"/>
          </w:tcPr>
          <w:p w14:paraId="5F724C8B" w14:textId="77777777" w:rsidR="00EB0908" w:rsidRDefault="00EB0908" w:rsidP="00C77A73">
            <w:pPr>
              <w:pStyle w:val="210"/>
              <w:framePr w:w="10224" w:wrap="notBeside" w:vAnchor="text" w:hAnchor="text" w:xAlign="center" w:y="1"/>
              <w:shd w:val="clear" w:color="auto" w:fill="auto"/>
              <w:spacing w:line="322" w:lineRule="exact"/>
              <w:jc w:val="both"/>
            </w:pPr>
            <w:r>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p>
        </w:tc>
        <w:tc>
          <w:tcPr>
            <w:tcW w:w="2558" w:type="dxa"/>
            <w:tcBorders>
              <w:top w:val="single" w:sz="4" w:space="0" w:color="auto"/>
              <w:left w:val="single" w:sz="4" w:space="0" w:color="auto"/>
              <w:right w:val="single" w:sz="4" w:space="0" w:color="auto"/>
            </w:tcBorders>
            <w:shd w:val="clear" w:color="auto" w:fill="FFFFFF"/>
          </w:tcPr>
          <w:p w14:paraId="3EEF4790" w14:textId="77777777" w:rsidR="00EB0908" w:rsidRDefault="00EB0908" w:rsidP="00C77A73">
            <w:pPr>
              <w:pStyle w:val="210"/>
              <w:framePr w:w="10224" w:wrap="notBeside" w:vAnchor="text" w:hAnchor="text" w:xAlign="center" w:y="1"/>
              <w:shd w:val="clear" w:color="auto" w:fill="auto"/>
              <w:spacing w:line="280" w:lineRule="exact"/>
              <w:jc w:val="center"/>
            </w:pPr>
            <w:r>
              <w:t>96,5%</w:t>
            </w:r>
          </w:p>
        </w:tc>
      </w:tr>
      <w:tr w:rsidR="00EB0908" w14:paraId="59197841" w14:textId="77777777" w:rsidTr="00C77A73">
        <w:trPr>
          <w:trHeight w:hRule="exact" w:val="542"/>
          <w:jc w:val="center"/>
        </w:trPr>
        <w:tc>
          <w:tcPr>
            <w:tcW w:w="7666" w:type="dxa"/>
            <w:tcBorders>
              <w:top w:val="single" w:sz="4" w:space="0" w:color="auto"/>
              <w:left w:val="single" w:sz="4" w:space="0" w:color="auto"/>
              <w:bottom w:val="single" w:sz="4" w:space="0" w:color="auto"/>
            </w:tcBorders>
            <w:shd w:val="clear" w:color="auto" w:fill="FFFFFF"/>
            <w:vAlign w:val="bottom"/>
          </w:tcPr>
          <w:p w14:paraId="1D941A72" w14:textId="77777777" w:rsidR="00EB0908" w:rsidRDefault="00EB0908" w:rsidP="00C77A73">
            <w:pPr>
              <w:pStyle w:val="210"/>
              <w:framePr w:w="10224" w:wrap="notBeside" w:vAnchor="text" w:hAnchor="text" w:xAlign="center" w:y="1"/>
              <w:shd w:val="clear" w:color="auto" w:fill="auto"/>
              <w:spacing w:line="280" w:lineRule="exact"/>
              <w:jc w:val="both"/>
            </w:pPr>
            <w:r>
              <w:t>2.1.3. Удельный вес численности обучающихся,</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14:paraId="55C747C7" w14:textId="77777777" w:rsidR="00EB0908" w:rsidRDefault="00EB0908" w:rsidP="00C77A73">
            <w:pPr>
              <w:pStyle w:val="210"/>
              <w:framePr w:w="10224" w:wrap="notBeside" w:vAnchor="text" w:hAnchor="text" w:xAlign="center" w:y="1"/>
              <w:shd w:val="clear" w:color="auto" w:fill="auto"/>
              <w:spacing w:line="280" w:lineRule="exact"/>
              <w:jc w:val="center"/>
            </w:pPr>
            <w:r>
              <w:t>41%</w:t>
            </w:r>
          </w:p>
        </w:tc>
      </w:tr>
    </w:tbl>
    <w:p w14:paraId="41274315" w14:textId="77777777" w:rsidR="00EB0908" w:rsidRDefault="00EB0908" w:rsidP="00EB0908">
      <w:pPr>
        <w:framePr w:w="10224" w:wrap="notBeside" w:vAnchor="text" w:hAnchor="text" w:xAlign="center" w:y="1"/>
        <w:rPr>
          <w:sz w:val="2"/>
          <w:szCs w:val="2"/>
        </w:rPr>
      </w:pPr>
    </w:p>
    <w:p w14:paraId="1A4564EF"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6686233A" w14:textId="77777777" w:rsidTr="00C77A73">
        <w:trPr>
          <w:trHeight w:hRule="exact" w:val="1829"/>
          <w:jc w:val="center"/>
        </w:trPr>
        <w:tc>
          <w:tcPr>
            <w:tcW w:w="7666" w:type="dxa"/>
            <w:tcBorders>
              <w:top w:val="single" w:sz="4" w:space="0" w:color="auto"/>
              <w:left w:val="single" w:sz="4" w:space="0" w:color="auto"/>
            </w:tcBorders>
            <w:shd w:val="clear" w:color="auto" w:fill="FFFFFF"/>
            <w:vAlign w:val="bottom"/>
          </w:tcPr>
          <w:p w14:paraId="733DD24E" w14:textId="77777777" w:rsidR="00EB0908" w:rsidRDefault="00EB0908" w:rsidP="00C77A73">
            <w:pPr>
              <w:pStyle w:val="210"/>
              <w:framePr w:w="10224" w:wrap="notBeside" w:vAnchor="text" w:hAnchor="text" w:xAlign="center" w:y="1"/>
              <w:shd w:val="clear" w:color="auto" w:fill="auto"/>
              <w:spacing w:line="322" w:lineRule="exact"/>
              <w:jc w:val="both"/>
            </w:pPr>
            <w:r>
              <w:t>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2558" w:type="dxa"/>
            <w:tcBorders>
              <w:top w:val="single" w:sz="4" w:space="0" w:color="auto"/>
              <w:left w:val="single" w:sz="4" w:space="0" w:color="auto"/>
              <w:right w:val="single" w:sz="4" w:space="0" w:color="auto"/>
            </w:tcBorders>
            <w:shd w:val="clear" w:color="auto" w:fill="FFFFFF"/>
          </w:tcPr>
          <w:p w14:paraId="25B9DDFE" w14:textId="77777777" w:rsidR="00EB0908" w:rsidRDefault="00EB0908" w:rsidP="00C77A73">
            <w:pPr>
              <w:framePr w:w="10224" w:wrap="notBeside" w:vAnchor="text" w:hAnchor="text" w:xAlign="center" w:y="1"/>
              <w:jc w:val="center"/>
              <w:rPr>
                <w:sz w:val="10"/>
                <w:szCs w:val="10"/>
              </w:rPr>
            </w:pPr>
          </w:p>
        </w:tc>
      </w:tr>
      <w:tr w:rsidR="00EB0908" w14:paraId="706F782D"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43024CA0" w14:textId="77777777" w:rsidR="00EB0908" w:rsidRDefault="00EB0908" w:rsidP="00C77A73">
            <w:pPr>
              <w:pStyle w:val="210"/>
              <w:framePr w:w="10224" w:wrap="notBeside" w:vAnchor="text" w:hAnchor="text" w:xAlign="center" w:y="1"/>
              <w:shd w:val="clear" w:color="auto" w:fill="auto"/>
              <w:spacing w:line="322" w:lineRule="exact"/>
              <w:jc w:val="both"/>
            </w:pPr>
            <w:r>
              <w:t>2.1.4. Наполняемость классов по уровням общего образования:</w:t>
            </w:r>
          </w:p>
        </w:tc>
        <w:tc>
          <w:tcPr>
            <w:tcW w:w="2558" w:type="dxa"/>
            <w:tcBorders>
              <w:top w:val="single" w:sz="4" w:space="0" w:color="auto"/>
              <w:left w:val="single" w:sz="4" w:space="0" w:color="auto"/>
              <w:right w:val="single" w:sz="4" w:space="0" w:color="auto"/>
            </w:tcBorders>
            <w:shd w:val="clear" w:color="auto" w:fill="FFFFFF"/>
          </w:tcPr>
          <w:p w14:paraId="4A4266D3" w14:textId="77777777" w:rsidR="00EB0908" w:rsidRDefault="00EB0908" w:rsidP="00C77A73">
            <w:pPr>
              <w:framePr w:w="10224" w:wrap="notBeside" w:vAnchor="text" w:hAnchor="text" w:xAlign="center" w:y="1"/>
              <w:jc w:val="center"/>
              <w:rPr>
                <w:sz w:val="10"/>
                <w:szCs w:val="10"/>
              </w:rPr>
            </w:pPr>
          </w:p>
        </w:tc>
      </w:tr>
      <w:tr w:rsidR="00EB0908" w14:paraId="755A5546"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7F625A25" w14:textId="77777777" w:rsidR="00EB0908" w:rsidRDefault="00EB0908" w:rsidP="00C77A73">
            <w:pPr>
              <w:pStyle w:val="210"/>
              <w:framePr w:w="10224" w:wrap="notBeside" w:vAnchor="text" w:hAnchor="text" w:xAlign="center" w:y="1"/>
              <w:shd w:val="clear" w:color="auto" w:fill="auto"/>
              <w:spacing w:line="280" w:lineRule="exact"/>
              <w:jc w:val="both"/>
            </w:pPr>
            <w:r>
              <w:t>начальное общее образование (1 - 4 классы);</w:t>
            </w:r>
          </w:p>
        </w:tc>
        <w:tc>
          <w:tcPr>
            <w:tcW w:w="2558" w:type="dxa"/>
            <w:tcBorders>
              <w:top w:val="single" w:sz="4" w:space="0" w:color="auto"/>
              <w:left w:val="single" w:sz="4" w:space="0" w:color="auto"/>
              <w:right w:val="single" w:sz="4" w:space="0" w:color="auto"/>
            </w:tcBorders>
            <w:shd w:val="clear" w:color="auto" w:fill="FFFFFF"/>
            <w:vAlign w:val="bottom"/>
          </w:tcPr>
          <w:p w14:paraId="7B292AC2" w14:textId="77777777" w:rsidR="00EB0908" w:rsidRPr="00C275DF" w:rsidRDefault="00EB0908" w:rsidP="00C77A73">
            <w:pPr>
              <w:pStyle w:val="210"/>
              <w:framePr w:w="10224" w:wrap="notBeside" w:vAnchor="text" w:hAnchor="text" w:xAlign="center" w:y="1"/>
              <w:shd w:val="clear" w:color="auto" w:fill="auto"/>
              <w:spacing w:line="280" w:lineRule="exact"/>
              <w:jc w:val="center"/>
            </w:pPr>
            <w:r w:rsidRPr="00C275DF">
              <w:t>16,8</w:t>
            </w:r>
          </w:p>
        </w:tc>
      </w:tr>
      <w:tr w:rsidR="00EB0908" w14:paraId="2F2E9E62"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258667ED" w14:textId="77777777" w:rsidR="00EB0908" w:rsidRDefault="00EB0908" w:rsidP="00C77A73">
            <w:pPr>
              <w:pStyle w:val="210"/>
              <w:framePr w:w="10224" w:wrap="notBeside" w:vAnchor="text" w:hAnchor="text" w:xAlign="center" w:y="1"/>
              <w:shd w:val="clear" w:color="auto" w:fill="auto"/>
              <w:spacing w:line="280" w:lineRule="exact"/>
              <w:jc w:val="both"/>
            </w:pPr>
            <w:r>
              <w:t>основное общее образование (5 - 9 классы);</w:t>
            </w:r>
          </w:p>
        </w:tc>
        <w:tc>
          <w:tcPr>
            <w:tcW w:w="2558" w:type="dxa"/>
            <w:tcBorders>
              <w:top w:val="single" w:sz="4" w:space="0" w:color="auto"/>
              <w:left w:val="single" w:sz="4" w:space="0" w:color="auto"/>
              <w:right w:val="single" w:sz="4" w:space="0" w:color="auto"/>
            </w:tcBorders>
            <w:shd w:val="clear" w:color="auto" w:fill="FFFFFF"/>
            <w:vAlign w:val="center"/>
          </w:tcPr>
          <w:p w14:paraId="304DAE90" w14:textId="77777777" w:rsidR="00EB0908" w:rsidRPr="00C275DF" w:rsidRDefault="00EB0908" w:rsidP="00C77A73">
            <w:pPr>
              <w:pStyle w:val="210"/>
              <w:framePr w:w="10224" w:wrap="notBeside" w:vAnchor="text" w:hAnchor="text" w:xAlign="center" w:y="1"/>
              <w:shd w:val="clear" w:color="auto" w:fill="auto"/>
              <w:spacing w:line="280" w:lineRule="exact"/>
              <w:jc w:val="center"/>
            </w:pPr>
            <w:r w:rsidRPr="00C275DF">
              <w:t>16,2</w:t>
            </w:r>
          </w:p>
        </w:tc>
      </w:tr>
      <w:tr w:rsidR="00EB0908" w14:paraId="5485C8BF"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2A7EE7CD" w14:textId="77777777" w:rsidR="00EB0908" w:rsidRDefault="00EB0908" w:rsidP="00C77A73">
            <w:pPr>
              <w:pStyle w:val="210"/>
              <w:framePr w:w="10224" w:wrap="notBeside" w:vAnchor="text" w:hAnchor="text" w:xAlign="center" w:y="1"/>
              <w:shd w:val="clear" w:color="auto" w:fill="auto"/>
              <w:spacing w:line="280" w:lineRule="exact"/>
              <w:jc w:val="both"/>
            </w:pPr>
            <w:r>
              <w:t>среднее общее образование (10 - 11 (12) классы).</w:t>
            </w:r>
          </w:p>
        </w:tc>
        <w:tc>
          <w:tcPr>
            <w:tcW w:w="2558" w:type="dxa"/>
            <w:tcBorders>
              <w:top w:val="single" w:sz="4" w:space="0" w:color="auto"/>
              <w:left w:val="single" w:sz="4" w:space="0" w:color="auto"/>
              <w:right w:val="single" w:sz="4" w:space="0" w:color="auto"/>
            </w:tcBorders>
            <w:shd w:val="clear" w:color="auto" w:fill="FFFFFF"/>
            <w:vAlign w:val="center"/>
          </w:tcPr>
          <w:p w14:paraId="618F60EA" w14:textId="77777777" w:rsidR="00EB0908" w:rsidRPr="00C275DF" w:rsidRDefault="00EB0908" w:rsidP="00C77A73">
            <w:pPr>
              <w:pStyle w:val="210"/>
              <w:framePr w:w="10224" w:wrap="notBeside" w:vAnchor="text" w:hAnchor="text" w:xAlign="center" w:y="1"/>
              <w:shd w:val="clear" w:color="auto" w:fill="auto"/>
              <w:spacing w:line="280" w:lineRule="exact"/>
              <w:jc w:val="center"/>
            </w:pPr>
            <w:r w:rsidRPr="00C275DF">
              <w:t>13,6</w:t>
            </w:r>
          </w:p>
        </w:tc>
      </w:tr>
      <w:tr w:rsidR="00EB0908" w14:paraId="03C5F42A"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2B733C20" w14:textId="77777777" w:rsidR="00EB0908" w:rsidRDefault="00EB0908" w:rsidP="00C77A73">
            <w:pPr>
              <w:pStyle w:val="210"/>
              <w:framePr w:w="10224" w:wrap="notBeside" w:vAnchor="text" w:hAnchor="text" w:xAlign="center" w:y="1"/>
              <w:shd w:val="clear" w:color="auto" w:fill="auto"/>
              <w:spacing w:line="322" w:lineRule="exact"/>
              <w:jc w:val="both"/>
            </w:pPr>
            <w:r>
              <w:t>2.1.5. Удельный вес численности обучающихся, охваченных подвозом, в общей численности обучающихся, нуждающихся в подвозе в общеобразовательные организации</w:t>
            </w:r>
          </w:p>
        </w:tc>
        <w:tc>
          <w:tcPr>
            <w:tcW w:w="2558" w:type="dxa"/>
            <w:tcBorders>
              <w:top w:val="single" w:sz="4" w:space="0" w:color="auto"/>
              <w:left w:val="single" w:sz="4" w:space="0" w:color="auto"/>
              <w:right w:val="single" w:sz="4" w:space="0" w:color="auto"/>
            </w:tcBorders>
            <w:shd w:val="clear" w:color="auto" w:fill="FFFFFF"/>
          </w:tcPr>
          <w:p w14:paraId="7ED67150"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7A2C231C"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5C34AA86" w14:textId="77777777" w:rsidR="00EB0908" w:rsidRDefault="00EB0908" w:rsidP="00C77A73">
            <w:pPr>
              <w:pStyle w:val="210"/>
              <w:framePr w:w="10224" w:wrap="notBeside" w:vAnchor="text" w:hAnchor="text" w:xAlign="center" w:y="1"/>
              <w:shd w:val="clear" w:color="auto" w:fill="auto"/>
              <w:spacing w:line="322" w:lineRule="exact"/>
              <w:jc w:val="both"/>
            </w:pPr>
            <w:r>
              <w:t>2.1.6. Оценка родителями обучающихся общеобразовательных организаций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организацию по причине отсутствия других вариантов для выбора, в общей численности родителей обучающихся общеобразовательных организаций).</w:t>
            </w:r>
            <w:hyperlink w:anchor="bookmark0" w:tooltip="Current Document">
              <w:r>
                <w:rPr>
                  <w:rStyle w:val="220"/>
                </w:rPr>
                <w:t>&lt;*&gt;</w:t>
              </w:r>
            </w:hyperlink>
          </w:p>
        </w:tc>
        <w:tc>
          <w:tcPr>
            <w:tcW w:w="2558" w:type="dxa"/>
            <w:tcBorders>
              <w:top w:val="single" w:sz="4" w:space="0" w:color="auto"/>
              <w:left w:val="single" w:sz="4" w:space="0" w:color="auto"/>
              <w:right w:val="single" w:sz="4" w:space="0" w:color="auto"/>
            </w:tcBorders>
            <w:shd w:val="clear" w:color="auto" w:fill="FFFFFF"/>
          </w:tcPr>
          <w:p w14:paraId="6B7ECA84"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11352516"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0A4BDE70" w14:textId="77777777" w:rsidR="00EB0908" w:rsidRDefault="00EB0908" w:rsidP="00C77A73">
            <w:pPr>
              <w:pStyle w:val="210"/>
              <w:framePr w:w="10224" w:wrap="notBeside" w:vAnchor="text" w:hAnchor="text" w:xAlign="center" w:y="1"/>
              <w:shd w:val="clear" w:color="auto" w:fill="auto"/>
              <w:spacing w:line="322" w:lineRule="exact"/>
              <w:jc w:val="both"/>
            </w:pPr>
            <w: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среднего общего образования и образования обучающихся с умственной отсталостью (интеллектуальными нарушениями)</w:t>
            </w:r>
          </w:p>
        </w:tc>
        <w:tc>
          <w:tcPr>
            <w:tcW w:w="2558" w:type="dxa"/>
            <w:tcBorders>
              <w:top w:val="single" w:sz="4" w:space="0" w:color="auto"/>
              <w:left w:val="single" w:sz="4" w:space="0" w:color="auto"/>
              <w:right w:val="single" w:sz="4" w:space="0" w:color="auto"/>
            </w:tcBorders>
            <w:shd w:val="clear" w:color="auto" w:fill="FFFFFF"/>
          </w:tcPr>
          <w:p w14:paraId="1BA12C82" w14:textId="77777777" w:rsidR="00EB0908" w:rsidRDefault="00EB0908" w:rsidP="00C77A73">
            <w:pPr>
              <w:framePr w:w="10224" w:wrap="notBeside" w:vAnchor="text" w:hAnchor="text" w:xAlign="center" w:y="1"/>
              <w:jc w:val="center"/>
              <w:rPr>
                <w:sz w:val="10"/>
                <w:szCs w:val="10"/>
              </w:rPr>
            </w:pPr>
          </w:p>
        </w:tc>
      </w:tr>
      <w:tr w:rsidR="00EB0908" w14:paraId="609431E8"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3EDC76C3" w14:textId="77777777" w:rsidR="00EB0908" w:rsidRDefault="00EB0908" w:rsidP="00C77A73">
            <w:pPr>
              <w:pStyle w:val="210"/>
              <w:framePr w:w="10224" w:wrap="notBeside" w:vAnchor="text" w:hAnchor="text" w:xAlign="center" w:y="1"/>
              <w:shd w:val="clear" w:color="auto" w:fill="auto"/>
              <w:spacing w:line="322" w:lineRule="exact"/>
              <w:jc w:val="both"/>
            </w:pPr>
            <w:r>
              <w:t>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p>
        </w:tc>
        <w:tc>
          <w:tcPr>
            <w:tcW w:w="2558" w:type="dxa"/>
            <w:tcBorders>
              <w:top w:val="single" w:sz="4" w:space="0" w:color="auto"/>
              <w:left w:val="single" w:sz="4" w:space="0" w:color="auto"/>
              <w:right w:val="single" w:sz="4" w:space="0" w:color="auto"/>
            </w:tcBorders>
            <w:shd w:val="clear" w:color="auto" w:fill="FFFFFF"/>
          </w:tcPr>
          <w:p w14:paraId="2AC4F267" w14:textId="77777777" w:rsidR="00EB0908" w:rsidRDefault="00EB0908" w:rsidP="00C77A73">
            <w:pPr>
              <w:pStyle w:val="210"/>
              <w:framePr w:w="10224" w:wrap="notBeside" w:vAnchor="text" w:hAnchor="text" w:xAlign="center" w:y="1"/>
              <w:shd w:val="clear" w:color="auto" w:fill="auto"/>
              <w:spacing w:line="280" w:lineRule="exact"/>
              <w:jc w:val="center"/>
            </w:pPr>
            <w:r>
              <w:t>96, 7%</w:t>
            </w:r>
          </w:p>
        </w:tc>
      </w:tr>
      <w:tr w:rsidR="00EB0908" w14:paraId="1D26283E" w14:textId="77777777" w:rsidTr="00C77A73">
        <w:trPr>
          <w:trHeight w:hRule="exact" w:val="1834"/>
          <w:jc w:val="center"/>
        </w:trPr>
        <w:tc>
          <w:tcPr>
            <w:tcW w:w="7666" w:type="dxa"/>
            <w:tcBorders>
              <w:top w:val="single" w:sz="4" w:space="0" w:color="auto"/>
              <w:left w:val="single" w:sz="4" w:space="0" w:color="auto"/>
              <w:bottom w:val="single" w:sz="4" w:space="0" w:color="auto"/>
            </w:tcBorders>
            <w:shd w:val="clear" w:color="auto" w:fill="FFFFFF"/>
            <w:vAlign w:val="bottom"/>
          </w:tcPr>
          <w:p w14:paraId="304B7EFA" w14:textId="77777777" w:rsidR="00EB0908" w:rsidRDefault="00EB0908" w:rsidP="00C77A73">
            <w:pPr>
              <w:pStyle w:val="210"/>
              <w:framePr w:w="10224" w:wrap="notBeside" w:vAnchor="text" w:hAnchor="text" w:xAlign="center" w:y="1"/>
              <w:shd w:val="clear" w:color="auto" w:fill="auto"/>
              <w:spacing w:line="322" w:lineRule="exact"/>
              <w:jc w:val="both"/>
            </w:pPr>
            <w:r>
              <w:t>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B5313A9" w14:textId="77777777" w:rsidR="00EB0908" w:rsidRDefault="00EB0908" w:rsidP="00C77A73">
            <w:pPr>
              <w:pStyle w:val="210"/>
              <w:framePr w:w="10224" w:wrap="notBeside" w:vAnchor="text" w:hAnchor="text" w:xAlign="center" w:y="1"/>
              <w:shd w:val="clear" w:color="auto" w:fill="auto"/>
              <w:spacing w:line="280" w:lineRule="exact"/>
              <w:jc w:val="center"/>
            </w:pPr>
            <w:r>
              <w:t>0,021%</w:t>
            </w:r>
          </w:p>
        </w:tc>
      </w:tr>
    </w:tbl>
    <w:p w14:paraId="5BE290F0" w14:textId="77777777" w:rsidR="00EB0908" w:rsidRDefault="00EB0908" w:rsidP="00EB0908">
      <w:pPr>
        <w:framePr w:w="10224" w:wrap="notBeside" w:vAnchor="text" w:hAnchor="text" w:xAlign="center" w:y="1"/>
        <w:rPr>
          <w:sz w:val="2"/>
          <w:szCs w:val="2"/>
        </w:rPr>
      </w:pPr>
    </w:p>
    <w:p w14:paraId="1DDF2CCB"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4FE88892" w14:textId="77777777" w:rsidTr="00C77A73">
        <w:trPr>
          <w:trHeight w:hRule="exact" w:val="1507"/>
          <w:jc w:val="center"/>
        </w:trPr>
        <w:tc>
          <w:tcPr>
            <w:tcW w:w="7666" w:type="dxa"/>
            <w:tcBorders>
              <w:top w:val="single" w:sz="4" w:space="0" w:color="auto"/>
              <w:left w:val="single" w:sz="4" w:space="0" w:color="auto"/>
            </w:tcBorders>
            <w:shd w:val="clear" w:color="auto" w:fill="FFFFFF"/>
            <w:vAlign w:val="bottom"/>
          </w:tcPr>
          <w:p w14:paraId="15C626EA"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w:t>
            </w:r>
          </w:p>
        </w:tc>
        <w:tc>
          <w:tcPr>
            <w:tcW w:w="2558" w:type="dxa"/>
            <w:tcBorders>
              <w:top w:val="single" w:sz="4" w:space="0" w:color="auto"/>
              <w:left w:val="single" w:sz="4" w:space="0" w:color="auto"/>
              <w:right w:val="single" w:sz="4" w:space="0" w:color="auto"/>
            </w:tcBorders>
            <w:shd w:val="clear" w:color="auto" w:fill="FFFFFF"/>
          </w:tcPr>
          <w:p w14:paraId="6DCF9734"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08163413"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26CC2B6C" w14:textId="77777777" w:rsidR="00EB0908" w:rsidRDefault="00EB0908" w:rsidP="00C77A73">
            <w:pPr>
              <w:pStyle w:val="210"/>
              <w:framePr w:w="10224" w:wrap="notBeside" w:vAnchor="text" w:hAnchor="text" w:xAlign="center" w:y="1"/>
              <w:shd w:val="clear" w:color="auto" w:fill="auto"/>
              <w:spacing w:line="317" w:lineRule="exact"/>
              <w:jc w:val="both"/>
            </w:pPr>
            <w: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2558" w:type="dxa"/>
            <w:tcBorders>
              <w:top w:val="single" w:sz="4" w:space="0" w:color="auto"/>
              <w:left w:val="single" w:sz="4" w:space="0" w:color="auto"/>
              <w:right w:val="single" w:sz="4" w:space="0" w:color="auto"/>
            </w:tcBorders>
            <w:shd w:val="clear" w:color="auto" w:fill="FFFFFF"/>
          </w:tcPr>
          <w:p w14:paraId="01AA94AC"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48DF62ED"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56D8691C" w14:textId="77777777" w:rsidR="00EB0908" w:rsidRDefault="00EB0908" w:rsidP="00C77A73">
            <w:pPr>
              <w:pStyle w:val="210"/>
              <w:framePr w:w="10224" w:wrap="notBeside" w:vAnchor="text" w:hAnchor="text" w:xAlign="center" w:y="1"/>
              <w:shd w:val="clear" w:color="auto" w:fill="auto"/>
              <w:spacing w:line="322" w:lineRule="exact"/>
              <w:jc w:val="both"/>
            </w:pPr>
            <w: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2558" w:type="dxa"/>
            <w:tcBorders>
              <w:top w:val="single" w:sz="4" w:space="0" w:color="auto"/>
              <w:left w:val="single" w:sz="4" w:space="0" w:color="auto"/>
              <w:right w:val="single" w:sz="4" w:space="0" w:color="auto"/>
            </w:tcBorders>
            <w:shd w:val="clear" w:color="auto" w:fill="FFFFFF"/>
          </w:tcPr>
          <w:p w14:paraId="47454E73" w14:textId="77777777" w:rsidR="00EB0908" w:rsidRDefault="00EB0908" w:rsidP="00C77A73">
            <w:pPr>
              <w:framePr w:w="10224" w:wrap="notBeside" w:vAnchor="text" w:hAnchor="text" w:xAlign="center" w:y="1"/>
              <w:jc w:val="center"/>
              <w:rPr>
                <w:sz w:val="10"/>
                <w:szCs w:val="10"/>
              </w:rPr>
            </w:pPr>
          </w:p>
        </w:tc>
      </w:tr>
      <w:tr w:rsidR="00EB0908" w14:paraId="6B436E2A"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3CE2ED13" w14:textId="77777777" w:rsidR="00EB0908" w:rsidRDefault="00EB0908" w:rsidP="00C77A73">
            <w:pPr>
              <w:pStyle w:val="210"/>
              <w:framePr w:w="10224" w:wrap="notBeside" w:vAnchor="text" w:hAnchor="text" w:xAlign="center" w:y="1"/>
              <w:shd w:val="clear" w:color="auto" w:fill="auto"/>
              <w:spacing w:line="322" w:lineRule="exact"/>
              <w:jc w:val="both"/>
            </w:pPr>
            <w:r>
              <w:t>2.3.1. Численность обучающихся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 в расчете на 1 педагогического работника.</w:t>
            </w:r>
          </w:p>
        </w:tc>
        <w:tc>
          <w:tcPr>
            <w:tcW w:w="2558" w:type="dxa"/>
            <w:tcBorders>
              <w:top w:val="single" w:sz="4" w:space="0" w:color="auto"/>
              <w:left w:val="single" w:sz="4" w:space="0" w:color="auto"/>
              <w:right w:val="single" w:sz="4" w:space="0" w:color="auto"/>
            </w:tcBorders>
            <w:shd w:val="clear" w:color="auto" w:fill="FFFFFF"/>
          </w:tcPr>
          <w:p w14:paraId="68ADB69C" w14:textId="77777777" w:rsidR="00EB0908" w:rsidRDefault="00EB0908" w:rsidP="00C77A73">
            <w:pPr>
              <w:pStyle w:val="210"/>
              <w:framePr w:w="10224" w:wrap="notBeside" w:vAnchor="text" w:hAnchor="text" w:xAlign="center" w:y="1"/>
              <w:shd w:val="clear" w:color="auto" w:fill="auto"/>
              <w:spacing w:line="280" w:lineRule="exact"/>
              <w:jc w:val="center"/>
            </w:pPr>
            <w:r>
              <w:t>11,3</w:t>
            </w:r>
          </w:p>
        </w:tc>
      </w:tr>
      <w:tr w:rsidR="00EB0908" w14:paraId="5CC6B8A1"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14E625E4" w14:textId="77777777" w:rsidR="00EB0908" w:rsidRDefault="00EB0908" w:rsidP="00C77A73">
            <w:pPr>
              <w:pStyle w:val="210"/>
              <w:framePr w:w="10224" w:wrap="notBeside" w:vAnchor="text" w:hAnchor="text" w:xAlign="center" w:y="1"/>
              <w:shd w:val="clear" w:color="auto" w:fill="auto"/>
              <w:spacing w:line="322" w:lineRule="exact"/>
              <w:jc w:val="both"/>
            </w:pPr>
            <w:r>
              <w:t>2.3.2. Удельный вес численности учителей в возрасте до 35 лет в общей численности учителей (без внешних совместителей и работающих по договорам гражданско-</w:t>
            </w:r>
            <w:r>
              <w:softHyphen/>
              <w:t>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2558" w:type="dxa"/>
            <w:tcBorders>
              <w:top w:val="single" w:sz="4" w:space="0" w:color="auto"/>
              <w:left w:val="single" w:sz="4" w:space="0" w:color="auto"/>
              <w:right w:val="single" w:sz="4" w:space="0" w:color="auto"/>
            </w:tcBorders>
            <w:shd w:val="clear" w:color="auto" w:fill="FFFFFF"/>
          </w:tcPr>
          <w:p w14:paraId="5C484D34" w14:textId="77777777" w:rsidR="00EB0908" w:rsidRDefault="00EB0908" w:rsidP="00C77A73">
            <w:pPr>
              <w:pStyle w:val="210"/>
              <w:framePr w:w="10224" w:wrap="notBeside" w:vAnchor="text" w:hAnchor="text" w:xAlign="center" w:y="1"/>
              <w:shd w:val="clear" w:color="auto" w:fill="auto"/>
              <w:spacing w:line="280" w:lineRule="exact"/>
              <w:jc w:val="center"/>
            </w:pPr>
            <w:r>
              <w:t>14,5%</w:t>
            </w:r>
          </w:p>
        </w:tc>
      </w:tr>
      <w:tr w:rsidR="00EB0908" w14:paraId="366DE10C"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4EA5D22D" w14:textId="77777777" w:rsidR="00EB0908" w:rsidRDefault="00EB0908" w:rsidP="00C77A73">
            <w:pPr>
              <w:pStyle w:val="210"/>
              <w:framePr w:w="10224" w:wrap="notBeside" w:vAnchor="text" w:hAnchor="text" w:xAlign="center" w:y="1"/>
              <w:shd w:val="clear" w:color="auto" w:fill="auto"/>
              <w:spacing w:line="322" w:lineRule="exact"/>
              <w:jc w:val="both"/>
            </w:pPr>
            <w: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558" w:type="dxa"/>
            <w:tcBorders>
              <w:top w:val="single" w:sz="4" w:space="0" w:color="auto"/>
              <w:left w:val="single" w:sz="4" w:space="0" w:color="auto"/>
              <w:right w:val="single" w:sz="4" w:space="0" w:color="auto"/>
            </w:tcBorders>
            <w:shd w:val="clear" w:color="auto" w:fill="FFFFFF"/>
          </w:tcPr>
          <w:p w14:paraId="4A7CF272"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2BA0D6F5" w14:textId="77777777" w:rsidTr="00C77A73">
        <w:trPr>
          <w:trHeight w:hRule="exact" w:val="1512"/>
          <w:jc w:val="center"/>
        </w:trPr>
        <w:tc>
          <w:tcPr>
            <w:tcW w:w="7666" w:type="dxa"/>
            <w:tcBorders>
              <w:top w:val="single" w:sz="4" w:space="0" w:color="auto"/>
              <w:left w:val="single" w:sz="4" w:space="0" w:color="auto"/>
              <w:bottom w:val="single" w:sz="4" w:space="0" w:color="auto"/>
            </w:tcBorders>
            <w:shd w:val="clear" w:color="auto" w:fill="FFFFFF"/>
            <w:vAlign w:val="bottom"/>
          </w:tcPr>
          <w:p w14:paraId="305F56D6" w14:textId="77777777" w:rsidR="00EB0908" w:rsidRDefault="00EB0908" w:rsidP="00C77A73">
            <w:pPr>
              <w:pStyle w:val="210"/>
              <w:framePr w:w="10224" w:wrap="notBeside" w:vAnchor="text" w:hAnchor="text" w:xAlign="center" w:y="1"/>
              <w:shd w:val="clear" w:color="auto" w:fill="auto"/>
              <w:spacing w:line="322" w:lineRule="exact"/>
              <w:jc w:val="both"/>
            </w:pPr>
            <w: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4932289" w14:textId="77777777" w:rsidR="00EB0908" w:rsidRDefault="00EB0908" w:rsidP="00C77A73">
            <w:pPr>
              <w:pStyle w:val="210"/>
              <w:framePr w:w="10224" w:wrap="notBeside" w:vAnchor="text" w:hAnchor="text" w:xAlign="center" w:y="1"/>
              <w:shd w:val="clear" w:color="auto" w:fill="auto"/>
              <w:spacing w:line="280" w:lineRule="exact"/>
              <w:jc w:val="center"/>
            </w:pPr>
            <w:r>
              <w:t>50,86 %</w:t>
            </w:r>
          </w:p>
        </w:tc>
      </w:tr>
    </w:tbl>
    <w:p w14:paraId="54635224" w14:textId="77777777" w:rsidR="00EB0908" w:rsidRDefault="00EB0908" w:rsidP="00EB0908">
      <w:pPr>
        <w:framePr w:w="10224" w:wrap="notBeside" w:vAnchor="text" w:hAnchor="text" w:xAlign="center" w:y="1"/>
        <w:rPr>
          <w:sz w:val="2"/>
          <w:szCs w:val="2"/>
        </w:rPr>
      </w:pPr>
    </w:p>
    <w:p w14:paraId="01530074"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24C5A4BE" w14:textId="77777777" w:rsidTr="00C77A73">
        <w:trPr>
          <w:trHeight w:hRule="exact" w:val="1507"/>
          <w:jc w:val="center"/>
        </w:trPr>
        <w:tc>
          <w:tcPr>
            <w:tcW w:w="7666" w:type="dxa"/>
            <w:tcBorders>
              <w:top w:val="single" w:sz="4" w:space="0" w:color="auto"/>
              <w:left w:val="single" w:sz="4" w:space="0" w:color="auto"/>
            </w:tcBorders>
            <w:shd w:val="clear" w:color="auto" w:fill="FFFFFF"/>
            <w:vAlign w:val="bottom"/>
          </w:tcPr>
          <w:p w14:paraId="68451FA8" w14:textId="77777777" w:rsidR="00EB0908" w:rsidRDefault="00EB0908" w:rsidP="00C77A73">
            <w:pPr>
              <w:pStyle w:val="210"/>
              <w:framePr w:w="10224" w:wrap="notBeside" w:vAnchor="text" w:hAnchor="text" w:xAlign="center" w:y="1"/>
              <w:shd w:val="clear" w:color="auto" w:fill="auto"/>
              <w:spacing w:line="317" w:lineRule="exact"/>
              <w:jc w:val="both"/>
            </w:pPr>
            <w:r>
              <w:t>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2558" w:type="dxa"/>
            <w:tcBorders>
              <w:top w:val="single" w:sz="4" w:space="0" w:color="auto"/>
              <w:left w:val="single" w:sz="4" w:space="0" w:color="auto"/>
              <w:right w:val="single" w:sz="4" w:space="0" w:color="auto"/>
            </w:tcBorders>
            <w:shd w:val="clear" w:color="auto" w:fill="FFFFFF"/>
          </w:tcPr>
          <w:p w14:paraId="3EDC4EBE" w14:textId="77777777" w:rsidR="00EB0908" w:rsidRDefault="00EB0908" w:rsidP="00C77A73">
            <w:pPr>
              <w:framePr w:w="10224" w:wrap="notBeside" w:vAnchor="text" w:hAnchor="text" w:xAlign="center" w:y="1"/>
              <w:jc w:val="center"/>
              <w:rPr>
                <w:sz w:val="10"/>
                <w:szCs w:val="10"/>
              </w:rPr>
            </w:pPr>
          </w:p>
        </w:tc>
      </w:tr>
      <w:tr w:rsidR="00EB0908" w14:paraId="4EB7F4C4"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4D4DDF12" w14:textId="77777777" w:rsidR="00EB0908" w:rsidRDefault="00EB0908" w:rsidP="00C77A73">
            <w:pPr>
              <w:pStyle w:val="210"/>
              <w:framePr w:w="10224" w:wrap="notBeside" w:vAnchor="text" w:hAnchor="text" w:xAlign="center" w:y="1"/>
              <w:shd w:val="clear" w:color="auto" w:fill="auto"/>
              <w:spacing w:line="317" w:lineRule="exact"/>
              <w:jc w:val="both"/>
            </w:pPr>
            <w:r>
              <w:t>2.3.5. Удельный вес числа организаций, имеющих в составе педагогических работников социальных педагогов, педагогов-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2558" w:type="dxa"/>
            <w:tcBorders>
              <w:top w:val="single" w:sz="4" w:space="0" w:color="auto"/>
              <w:left w:val="single" w:sz="4" w:space="0" w:color="auto"/>
              <w:right w:val="single" w:sz="4" w:space="0" w:color="auto"/>
            </w:tcBorders>
            <w:shd w:val="clear" w:color="auto" w:fill="FFFFFF"/>
          </w:tcPr>
          <w:p w14:paraId="3F738B68" w14:textId="77777777" w:rsidR="00EB0908" w:rsidRDefault="00EB0908" w:rsidP="00C77A73">
            <w:pPr>
              <w:framePr w:w="10224" w:wrap="notBeside" w:vAnchor="text" w:hAnchor="text" w:xAlign="center" w:y="1"/>
              <w:jc w:val="center"/>
              <w:rPr>
                <w:sz w:val="10"/>
                <w:szCs w:val="10"/>
              </w:rPr>
            </w:pPr>
          </w:p>
        </w:tc>
      </w:tr>
      <w:tr w:rsidR="00EB0908" w14:paraId="41AFCD56"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0235D0D5" w14:textId="77777777" w:rsidR="00EB0908" w:rsidRDefault="00EB0908" w:rsidP="00C77A73">
            <w:pPr>
              <w:pStyle w:val="210"/>
              <w:framePr w:w="10224" w:wrap="notBeside" w:vAnchor="text" w:hAnchor="text" w:xAlign="center" w:y="1"/>
              <w:shd w:val="clear" w:color="auto" w:fill="auto"/>
              <w:spacing w:line="280" w:lineRule="exact"/>
              <w:jc w:val="both"/>
            </w:pPr>
            <w:r>
              <w:t>социальных педагогов:</w:t>
            </w:r>
          </w:p>
        </w:tc>
        <w:tc>
          <w:tcPr>
            <w:tcW w:w="2558" w:type="dxa"/>
            <w:tcBorders>
              <w:top w:val="single" w:sz="4" w:space="0" w:color="auto"/>
              <w:left w:val="single" w:sz="4" w:space="0" w:color="auto"/>
              <w:right w:val="single" w:sz="4" w:space="0" w:color="auto"/>
            </w:tcBorders>
            <w:shd w:val="clear" w:color="auto" w:fill="FFFFFF"/>
          </w:tcPr>
          <w:p w14:paraId="659935BF" w14:textId="77777777" w:rsidR="00EB0908" w:rsidRDefault="00EB0908" w:rsidP="00C77A73">
            <w:pPr>
              <w:framePr w:w="10224" w:wrap="notBeside" w:vAnchor="text" w:hAnchor="text" w:xAlign="center" w:y="1"/>
              <w:jc w:val="center"/>
              <w:rPr>
                <w:sz w:val="10"/>
                <w:szCs w:val="10"/>
              </w:rPr>
            </w:pPr>
          </w:p>
        </w:tc>
      </w:tr>
      <w:tr w:rsidR="00EB0908" w14:paraId="255C0EE0"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10652AC5" w14:textId="77777777" w:rsidR="00EB0908" w:rsidRDefault="00EB0908" w:rsidP="00C77A73">
            <w:pPr>
              <w:pStyle w:val="210"/>
              <w:framePr w:w="10224" w:wrap="notBeside" w:vAnchor="text" w:hAnchor="text" w:xAlign="center" w:y="1"/>
              <w:shd w:val="clear" w:color="auto" w:fill="auto"/>
              <w:spacing w:line="280" w:lineRule="exact"/>
              <w:ind w:left="360"/>
              <w:jc w:val="left"/>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142688D5" w14:textId="77777777" w:rsidR="00EB0908" w:rsidRDefault="00EB0908" w:rsidP="00C77A73">
            <w:pPr>
              <w:pStyle w:val="210"/>
              <w:framePr w:w="10224" w:wrap="notBeside" w:vAnchor="text" w:hAnchor="text" w:xAlign="center" w:y="1"/>
              <w:shd w:val="clear" w:color="auto" w:fill="auto"/>
              <w:spacing w:line="280" w:lineRule="exact"/>
              <w:jc w:val="center"/>
            </w:pPr>
            <w:r>
              <w:t>50%</w:t>
            </w:r>
          </w:p>
        </w:tc>
      </w:tr>
      <w:tr w:rsidR="00EB0908" w14:paraId="41BAFB93"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57B36364" w14:textId="77777777" w:rsidR="00EB0908" w:rsidRDefault="00EB0908" w:rsidP="00C77A73">
            <w:pPr>
              <w:pStyle w:val="210"/>
              <w:framePr w:w="10224" w:wrap="notBeside" w:vAnchor="text" w:hAnchor="text" w:xAlign="center" w:y="1"/>
              <w:shd w:val="clear" w:color="auto" w:fill="auto"/>
              <w:spacing w:line="280" w:lineRule="exact"/>
              <w:ind w:left="360"/>
              <w:jc w:val="left"/>
            </w:pPr>
            <w:r>
              <w:t>из них в штате;</w:t>
            </w:r>
          </w:p>
        </w:tc>
        <w:tc>
          <w:tcPr>
            <w:tcW w:w="2558" w:type="dxa"/>
            <w:tcBorders>
              <w:top w:val="single" w:sz="4" w:space="0" w:color="auto"/>
              <w:left w:val="single" w:sz="4" w:space="0" w:color="auto"/>
              <w:right w:val="single" w:sz="4" w:space="0" w:color="auto"/>
            </w:tcBorders>
            <w:shd w:val="clear" w:color="auto" w:fill="FFFFFF"/>
            <w:vAlign w:val="bottom"/>
          </w:tcPr>
          <w:p w14:paraId="17F8E020" w14:textId="77777777" w:rsidR="00EB0908" w:rsidRDefault="00EB0908" w:rsidP="00C77A73">
            <w:pPr>
              <w:pStyle w:val="210"/>
              <w:framePr w:w="10224" w:wrap="notBeside" w:vAnchor="text" w:hAnchor="text" w:xAlign="center" w:y="1"/>
              <w:shd w:val="clear" w:color="auto" w:fill="auto"/>
              <w:spacing w:line="280" w:lineRule="exact"/>
              <w:jc w:val="center"/>
            </w:pPr>
            <w:r>
              <w:t>50%</w:t>
            </w:r>
          </w:p>
        </w:tc>
      </w:tr>
      <w:tr w:rsidR="00EB0908" w14:paraId="1CD4F429"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3D5208F9" w14:textId="77777777" w:rsidR="00EB0908" w:rsidRDefault="00EB0908" w:rsidP="00C77A73">
            <w:pPr>
              <w:pStyle w:val="210"/>
              <w:framePr w:w="10224" w:wrap="notBeside" w:vAnchor="text" w:hAnchor="text" w:xAlign="center" w:y="1"/>
              <w:shd w:val="clear" w:color="auto" w:fill="auto"/>
              <w:spacing w:line="280" w:lineRule="exact"/>
              <w:jc w:val="both"/>
            </w:pPr>
            <w:r>
              <w:t>педагогов-психологов:</w:t>
            </w:r>
          </w:p>
        </w:tc>
        <w:tc>
          <w:tcPr>
            <w:tcW w:w="2558" w:type="dxa"/>
            <w:tcBorders>
              <w:top w:val="single" w:sz="4" w:space="0" w:color="auto"/>
              <w:left w:val="single" w:sz="4" w:space="0" w:color="auto"/>
              <w:right w:val="single" w:sz="4" w:space="0" w:color="auto"/>
            </w:tcBorders>
            <w:shd w:val="clear" w:color="auto" w:fill="FFFFFF"/>
          </w:tcPr>
          <w:p w14:paraId="0F2F18BE" w14:textId="77777777" w:rsidR="00EB0908" w:rsidRDefault="00EB0908" w:rsidP="00C77A73">
            <w:pPr>
              <w:framePr w:w="10224" w:wrap="notBeside" w:vAnchor="text" w:hAnchor="text" w:xAlign="center" w:y="1"/>
              <w:jc w:val="center"/>
              <w:rPr>
                <w:sz w:val="10"/>
                <w:szCs w:val="10"/>
              </w:rPr>
            </w:pPr>
          </w:p>
        </w:tc>
      </w:tr>
      <w:tr w:rsidR="00EB0908" w14:paraId="3FA72C7B"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30A79925" w14:textId="77777777" w:rsidR="00EB0908" w:rsidRDefault="00EB0908" w:rsidP="00C77A73">
            <w:pPr>
              <w:pStyle w:val="210"/>
              <w:framePr w:w="10224" w:wrap="notBeside" w:vAnchor="text" w:hAnchor="text" w:xAlign="center" w:y="1"/>
              <w:shd w:val="clear" w:color="auto" w:fill="auto"/>
              <w:spacing w:line="280" w:lineRule="exact"/>
              <w:ind w:left="360"/>
              <w:jc w:val="left"/>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28AAE886" w14:textId="77777777" w:rsidR="00EB0908" w:rsidRDefault="00EB0908" w:rsidP="00C77A73">
            <w:pPr>
              <w:pStyle w:val="210"/>
              <w:framePr w:w="10224" w:wrap="notBeside" w:vAnchor="text" w:hAnchor="text" w:xAlign="center" w:y="1"/>
              <w:shd w:val="clear" w:color="auto" w:fill="auto"/>
              <w:spacing w:line="280" w:lineRule="exact"/>
              <w:jc w:val="center"/>
            </w:pPr>
            <w:r>
              <w:t>25%</w:t>
            </w:r>
          </w:p>
        </w:tc>
      </w:tr>
      <w:tr w:rsidR="00EB0908" w14:paraId="28B63907"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0B622F52" w14:textId="77777777" w:rsidR="00EB0908" w:rsidRDefault="00EB0908" w:rsidP="00C77A73">
            <w:pPr>
              <w:pStyle w:val="210"/>
              <w:framePr w:w="10224" w:wrap="notBeside" w:vAnchor="text" w:hAnchor="text" w:xAlign="center" w:y="1"/>
              <w:shd w:val="clear" w:color="auto" w:fill="auto"/>
              <w:spacing w:line="280" w:lineRule="exact"/>
              <w:ind w:left="360"/>
              <w:jc w:val="left"/>
            </w:pPr>
            <w:r>
              <w:t>из них в штате;</w:t>
            </w:r>
          </w:p>
        </w:tc>
        <w:tc>
          <w:tcPr>
            <w:tcW w:w="2558" w:type="dxa"/>
            <w:tcBorders>
              <w:top w:val="single" w:sz="4" w:space="0" w:color="auto"/>
              <w:left w:val="single" w:sz="4" w:space="0" w:color="auto"/>
              <w:right w:val="single" w:sz="4" w:space="0" w:color="auto"/>
            </w:tcBorders>
            <w:shd w:val="clear" w:color="auto" w:fill="FFFFFF"/>
            <w:vAlign w:val="bottom"/>
          </w:tcPr>
          <w:p w14:paraId="50BE1EF3" w14:textId="77777777" w:rsidR="00EB0908" w:rsidRDefault="00EB0908" w:rsidP="00C77A73">
            <w:pPr>
              <w:pStyle w:val="210"/>
              <w:framePr w:w="10224" w:wrap="notBeside" w:vAnchor="text" w:hAnchor="text" w:xAlign="center" w:y="1"/>
              <w:shd w:val="clear" w:color="auto" w:fill="auto"/>
              <w:spacing w:line="280" w:lineRule="exact"/>
              <w:jc w:val="center"/>
            </w:pPr>
            <w:r>
              <w:t>25%</w:t>
            </w:r>
          </w:p>
        </w:tc>
      </w:tr>
      <w:tr w:rsidR="00EB0908" w14:paraId="21AFD68A"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71B698D5" w14:textId="77777777" w:rsidR="00EB0908" w:rsidRDefault="00EB0908" w:rsidP="00C77A73">
            <w:pPr>
              <w:pStyle w:val="210"/>
              <w:framePr w:w="10224" w:wrap="notBeside" w:vAnchor="text" w:hAnchor="text" w:xAlign="center" w:y="1"/>
              <w:shd w:val="clear" w:color="auto" w:fill="auto"/>
              <w:spacing w:line="280" w:lineRule="exact"/>
              <w:jc w:val="both"/>
            </w:pPr>
            <w:r>
              <w:t>учителей-логопедов:</w:t>
            </w:r>
          </w:p>
        </w:tc>
        <w:tc>
          <w:tcPr>
            <w:tcW w:w="2558" w:type="dxa"/>
            <w:tcBorders>
              <w:top w:val="single" w:sz="4" w:space="0" w:color="auto"/>
              <w:left w:val="single" w:sz="4" w:space="0" w:color="auto"/>
              <w:right w:val="single" w:sz="4" w:space="0" w:color="auto"/>
            </w:tcBorders>
            <w:shd w:val="clear" w:color="auto" w:fill="FFFFFF"/>
          </w:tcPr>
          <w:p w14:paraId="051214AD" w14:textId="77777777" w:rsidR="00EB0908" w:rsidRDefault="00EB0908" w:rsidP="00C77A73">
            <w:pPr>
              <w:framePr w:w="10224" w:wrap="notBeside" w:vAnchor="text" w:hAnchor="text" w:xAlign="center" w:y="1"/>
              <w:jc w:val="center"/>
              <w:rPr>
                <w:sz w:val="10"/>
                <w:szCs w:val="10"/>
              </w:rPr>
            </w:pPr>
          </w:p>
        </w:tc>
      </w:tr>
      <w:tr w:rsidR="00EB0908" w14:paraId="1E8CE3FD"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71C62D9E" w14:textId="77777777" w:rsidR="00EB0908" w:rsidRDefault="00EB0908" w:rsidP="00C77A73">
            <w:pPr>
              <w:pStyle w:val="210"/>
              <w:framePr w:w="10224" w:wrap="notBeside" w:vAnchor="text" w:hAnchor="text" w:xAlign="center" w:y="1"/>
              <w:shd w:val="clear" w:color="auto" w:fill="auto"/>
              <w:spacing w:line="280" w:lineRule="exact"/>
              <w:ind w:left="360"/>
              <w:jc w:val="left"/>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5AD0FD29"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2F04F823"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1E132F70" w14:textId="77777777" w:rsidR="00EB0908" w:rsidRDefault="00EB0908" w:rsidP="00C77A73">
            <w:pPr>
              <w:pStyle w:val="210"/>
              <w:framePr w:w="10224" w:wrap="notBeside" w:vAnchor="text" w:hAnchor="text" w:xAlign="center" w:y="1"/>
              <w:shd w:val="clear" w:color="auto" w:fill="auto"/>
              <w:spacing w:line="280" w:lineRule="exact"/>
              <w:ind w:left="360"/>
              <w:jc w:val="left"/>
            </w:pPr>
            <w:r>
              <w:t>из них в штате.</w:t>
            </w:r>
          </w:p>
        </w:tc>
        <w:tc>
          <w:tcPr>
            <w:tcW w:w="2558" w:type="dxa"/>
            <w:tcBorders>
              <w:top w:val="single" w:sz="4" w:space="0" w:color="auto"/>
              <w:left w:val="single" w:sz="4" w:space="0" w:color="auto"/>
              <w:right w:val="single" w:sz="4" w:space="0" w:color="auto"/>
            </w:tcBorders>
            <w:shd w:val="clear" w:color="auto" w:fill="FFFFFF"/>
            <w:vAlign w:val="center"/>
          </w:tcPr>
          <w:p w14:paraId="610F9CF3"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4E7CE1E2"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CB012BB" w14:textId="77777777" w:rsidR="00EB0908" w:rsidRDefault="00EB0908" w:rsidP="00C77A73">
            <w:pPr>
              <w:pStyle w:val="210"/>
              <w:framePr w:w="10224" w:wrap="notBeside" w:vAnchor="text" w:hAnchor="text" w:xAlign="center" w:y="1"/>
              <w:shd w:val="clear" w:color="auto" w:fill="auto"/>
              <w:spacing w:line="280" w:lineRule="exact"/>
              <w:jc w:val="both"/>
            </w:pPr>
            <w:r>
              <w:t>учителей-дефектологов:</w:t>
            </w:r>
          </w:p>
        </w:tc>
        <w:tc>
          <w:tcPr>
            <w:tcW w:w="2558" w:type="dxa"/>
            <w:tcBorders>
              <w:top w:val="single" w:sz="4" w:space="0" w:color="auto"/>
              <w:left w:val="single" w:sz="4" w:space="0" w:color="auto"/>
              <w:right w:val="single" w:sz="4" w:space="0" w:color="auto"/>
            </w:tcBorders>
            <w:shd w:val="clear" w:color="auto" w:fill="FFFFFF"/>
          </w:tcPr>
          <w:p w14:paraId="39CB7CBB" w14:textId="77777777" w:rsidR="00EB0908" w:rsidRDefault="00EB0908" w:rsidP="00C77A73">
            <w:pPr>
              <w:framePr w:w="10224" w:wrap="notBeside" w:vAnchor="text" w:hAnchor="text" w:xAlign="center" w:y="1"/>
              <w:jc w:val="center"/>
              <w:rPr>
                <w:sz w:val="10"/>
                <w:szCs w:val="10"/>
              </w:rPr>
            </w:pPr>
          </w:p>
        </w:tc>
      </w:tr>
      <w:tr w:rsidR="00EB0908" w14:paraId="5FA92BB3"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27F26DAD" w14:textId="77777777" w:rsidR="00EB0908" w:rsidRDefault="00EB0908" w:rsidP="00C77A73">
            <w:pPr>
              <w:pStyle w:val="210"/>
              <w:framePr w:w="10224" w:wrap="notBeside" w:vAnchor="text" w:hAnchor="text" w:xAlign="center" w:y="1"/>
              <w:shd w:val="clear" w:color="auto" w:fill="auto"/>
              <w:spacing w:line="280" w:lineRule="exact"/>
              <w:ind w:left="360"/>
              <w:jc w:val="left"/>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1A663FC5"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24C1DA58"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77FE68A3" w14:textId="77777777" w:rsidR="00EB0908" w:rsidRDefault="00EB0908" w:rsidP="00C77A73">
            <w:pPr>
              <w:pStyle w:val="210"/>
              <w:framePr w:w="10224" w:wrap="notBeside" w:vAnchor="text" w:hAnchor="text" w:xAlign="center" w:y="1"/>
              <w:shd w:val="clear" w:color="auto" w:fill="auto"/>
              <w:spacing w:line="280" w:lineRule="exact"/>
              <w:ind w:left="360"/>
              <w:jc w:val="left"/>
            </w:pPr>
            <w:r>
              <w:t>из них в штате.</w:t>
            </w:r>
          </w:p>
        </w:tc>
        <w:tc>
          <w:tcPr>
            <w:tcW w:w="2558" w:type="dxa"/>
            <w:tcBorders>
              <w:top w:val="single" w:sz="4" w:space="0" w:color="auto"/>
              <w:left w:val="single" w:sz="4" w:space="0" w:color="auto"/>
              <w:right w:val="single" w:sz="4" w:space="0" w:color="auto"/>
            </w:tcBorders>
            <w:shd w:val="clear" w:color="auto" w:fill="FFFFFF"/>
            <w:vAlign w:val="center"/>
          </w:tcPr>
          <w:p w14:paraId="760123A8"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30A69FE6"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3BE2349D" w14:textId="77777777" w:rsidR="00EB0908" w:rsidRDefault="00EB0908" w:rsidP="00C77A73">
            <w:pPr>
              <w:pStyle w:val="210"/>
              <w:framePr w:w="10224" w:wrap="notBeside" w:vAnchor="text" w:hAnchor="text" w:xAlign="center" w:y="1"/>
              <w:shd w:val="clear" w:color="auto" w:fill="auto"/>
              <w:spacing w:line="322" w:lineRule="exact"/>
              <w:jc w:val="both"/>
            </w:pPr>
            <w: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2558" w:type="dxa"/>
            <w:tcBorders>
              <w:top w:val="single" w:sz="4" w:space="0" w:color="auto"/>
              <w:left w:val="single" w:sz="4" w:space="0" w:color="auto"/>
              <w:right w:val="single" w:sz="4" w:space="0" w:color="auto"/>
            </w:tcBorders>
            <w:shd w:val="clear" w:color="auto" w:fill="FFFFFF"/>
          </w:tcPr>
          <w:p w14:paraId="70095249" w14:textId="77777777" w:rsidR="00EB0908" w:rsidRDefault="00EB0908" w:rsidP="00C77A73">
            <w:pPr>
              <w:framePr w:w="10224" w:wrap="notBeside" w:vAnchor="text" w:hAnchor="text" w:xAlign="center" w:y="1"/>
              <w:jc w:val="center"/>
              <w:rPr>
                <w:sz w:val="10"/>
                <w:szCs w:val="10"/>
              </w:rPr>
            </w:pPr>
          </w:p>
        </w:tc>
      </w:tr>
      <w:tr w:rsidR="00EB0908" w14:paraId="6F58AA83"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03510B42" w14:textId="77777777" w:rsidR="00EB0908" w:rsidRDefault="00EB0908" w:rsidP="00C77A73">
            <w:pPr>
              <w:pStyle w:val="210"/>
              <w:framePr w:w="10224" w:wrap="notBeside" w:vAnchor="text" w:hAnchor="text" w:xAlign="center" w:y="1"/>
              <w:shd w:val="clear" w:color="auto" w:fill="auto"/>
              <w:spacing w:line="322" w:lineRule="exact"/>
              <w:jc w:val="both"/>
            </w:pPr>
            <w:r>
              <w:t>2.4.1. Учебная площадь общеобразовательных организаций в расчете на 1 обучающегося.</w:t>
            </w:r>
          </w:p>
        </w:tc>
        <w:tc>
          <w:tcPr>
            <w:tcW w:w="2558" w:type="dxa"/>
            <w:tcBorders>
              <w:top w:val="single" w:sz="4" w:space="0" w:color="auto"/>
              <w:left w:val="single" w:sz="4" w:space="0" w:color="auto"/>
              <w:right w:val="single" w:sz="4" w:space="0" w:color="auto"/>
            </w:tcBorders>
            <w:shd w:val="clear" w:color="auto" w:fill="FFFFFF"/>
            <w:vAlign w:val="center"/>
          </w:tcPr>
          <w:p w14:paraId="57298824" w14:textId="77777777" w:rsidR="00EB0908" w:rsidRDefault="00EB0908" w:rsidP="00C77A73">
            <w:pPr>
              <w:pStyle w:val="210"/>
              <w:framePr w:w="10224" w:wrap="notBeside" w:vAnchor="text" w:hAnchor="text" w:xAlign="center" w:y="1"/>
              <w:shd w:val="clear" w:color="auto" w:fill="auto"/>
              <w:spacing w:line="280" w:lineRule="exact"/>
              <w:jc w:val="center"/>
            </w:pPr>
            <w:r>
              <w:t xml:space="preserve">6,5 </w:t>
            </w:r>
            <w:proofErr w:type="spellStart"/>
            <w:r>
              <w:t>кв.м</w:t>
            </w:r>
            <w:proofErr w:type="spellEnd"/>
            <w:r>
              <w:t>.</w:t>
            </w:r>
          </w:p>
        </w:tc>
      </w:tr>
      <w:tr w:rsidR="00EB0908" w14:paraId="39C3FC3A" w14:textId="77777777" w:rsidTr="00C77A73">
        <w:trPr>
          <w:trHeight w:hRule="exact" w:val="869"/>
          <w:jc w:val="center"/>
        </w:trPr>
        <w:tc>
          <w:tcPr>
            <w:tcW w:w="7666" w:type="dxa"/>
            <w:tcBorders>
              <w:top w:val="single" w:sz="4" w:space="0" w:color="auto"/>
              <w:left w:val="single" w:sz="4" w:space="0" w:color="auto"/>
              <w:bottom w:val="single" w:sz="4" w:space="0" w:color="auto"/>
            </w:tcBorders>
            <w:shd w:val="clear" w:color="auto" w:fill="FFFFFF"/>
            <w:vAlign w:val="bottom"/>
          </w:tcPr>
          <w:p w14:paraId="379267D7" w14:textId="77777777" w:rsidR="00EB0908" w:rsidRDefault="00EB0908" w:rsidP="00C77A73">
            <w:pPr>
              <w:pStyle w:val="210"/>
              <w:framePr w:w="10224" w:wrap="notBeside" w:vAnchor="text" w:hAnchor="text" w:xAlign="center" w:y="1"/>
              <w:shd w:val="clear" w:color="auto" w:fill="auto"/>
              <w:spacing w:line="322" w:lineRule="exact"/>
              <w:jc w:val="both"/>
            </w:pPr>
            <w:r>
              <w:t>2.4.2. Удельный вес числа зданий, имеющих все виды благоустройства (водопровод, центральное отопление,</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14:paraId="06A66D83"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bl>
    <w:p w14:paraId="2EB01B68" w14:textId="77777777" w:rsidR="00EB0908" w:rsidRDefault="00EB0908" w:rsidP="00EB0908">
      <w:pPr>
        <w:framePr w:w="10224" w:wrap="notBeside" w:vAnchor="text" w:hAnchor="text" w:xAlign="center" w:y="1"/>
        <w:rPr>
          <w:sz w:val="2"/>
          <w:szCs w:val="2"/>
        </w:rPr>
      </w:pPr>
    </w:p>
    <w:p w14:paraId="3518328F"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463"/>
        <w:gridCol w:w="2490"/>
      </w:tblGrid>
      <w:tr w:rsidR="00EB0908" w14:paraId="4EA13C0F" w14:textId="77777777" w:rsidTr="00EB0908">
        <w:trPr>
          <w:trHeight w:hRule="exact" w:val="856"/>
          <w:jc w:val="center"/>
        </w:trPr>
        <w:tc>
          <w:tcPr>
            <w:tcW w:w="7463" w:type="dxa"/>
            <w:tcBorders>
              <w:top w:val="single" w:sz="4" w:space="0" w:color="auto"/>
              <w:left w:val="single" w:sz="4" w:space="0" w:color="auto"/>
            </w:tcBorders>
            <w:shd w:val="clear" w:color="auto" w:fill="FFFFFF"/>
            <w:vAlign w:val="bottom"/>
          </w:tcPr>
          <w:p w14:paraId="7C586040" w14:textId="77777777" w:rsidR="00EB0908" w:rsidRPr="00EF3A0F" w:rsidRDefault="00EB0908" w:rsidP="00C77A73">
            <w:pPr>
              <w:pStyle w:val="210"/>
              <w:framePr w:w="10224" w:wrap="notBeside" w:vAnchor="text" w:hAnchor="text" w:xAlign="center" w:y="1"/>
              <w:shd w:val="clear" w:color="auto" w:fill="auto"/>
              <w:spacing w:line="317" w:lineRule="exact"/>
              <w:jc w:val="both"/>
            </w:pPr>
            <w:r w:rsidRPr="00EF3A0F">
              <w:lastRenderedPageBreak/>
              <w:t>канализацию), в общем числе зданий общеобразовательных организаций</w:t>
            </w:r>
          </w:p>
        </w:tc>
        <w:tc>
          <w:tcPr>
            <w:tcW w:w="2490" w:type="dxa"/>
            <w:tcBorders>
              <w:top w:val="single" w:sz="4" w:space="0" w:color="auto"/>
              <w:left w:val="single" w:sz="4" w:space="0" w:color="auto"/>
              <w:right w:val="single" w:sz="4" w:space="0" w:color="auto"/>
            </w:tcBorders>
            <w:shd w:val="clear" w:color="auto" w:fill="FFFFFF"/>
          </w:tcPr>
          <w:p w14:paraId="65718251" w14:textId="77777777" w:rsidR="00EB0908" w:rsidRDefault="00EB0908" w:rsidP="00C77A73">
            <w:pPr>
              <w:framePr w:w="10224" w:wrap="notBeside" w:vAnchor="text" w:hAnchor="text" w:xAlign="center" w:y="1"/>
              <w:jc w:val="center"/>
              <w:rPr>
                <w:sz w:val="10"/>
                <w:szCs w:val="10"/>
              </w:rPr>
            </w:pPr>
          </w:p>
        </w:tc>
      </w:tr>
      <w:tr w:rsidR="00EB0908" w14:paraId="62A07CE7" w14:textId="77777777" w:rsidTr="00EB0908">
        <w:trPr>
          <w:trHeight w:hRule="exact" w:val="1171"/>
          <w:jc w:val="center"/>
        </w:trPr>
        <w:tc>
          <w:tcPr>
            <w:tcW w:w="7463" w:type="dxa"/>
            <w:tcBorders>
              <w:top w:val="single" w:sz="4" w:space="0" w:color="auto"/>
              <w:left w:val="single" w:sz="4" w:space="0" w:color="auto"/>
            </w:tcBorders>
            <w:shd w:val="clear" w:color="auto" w:fill="FFFFFF"/>
            <w:vAlign w:val="bottom"/>
          </w:tcPr>
          <w:p w14:paraId="1A89F51A" w14:textId="77777777" w:rsidR="00EB0908" w:rsidRPr="00EF3A0F" w:rsidRDefault="00EB0908" w:rsidP="00C77A73">
            <w:pPr>
              <w:pStyle w:val="210"/>
              <w:framePr w:w="10224" w:wrap="notBeside" w:vAnchor="text" w:hAnchor="text" w:xAlign="center" w:y="1"/>
              <w:shd w:val="clear" w:color="auto" w:fill="auto"/>
              <w:spacing w:line="322" w:lineRule="exact"/>
              <w:jc w:val="both"/>
            </w:pPr>
            <w:r w:rsidRPr="00EF3A0F">
              <w:t>2.4.3. Число персональных компьютеров, используемых в учебных целях, в расчете на 100 обучающихся общеобразовательных организаций</w:t>
            </w:r>
          </w:p>
        </w:tc>
        <w:tc>
          <w:tcPr>
            <w:tcW w:w="2490" w:type="dxa"/>
            <w:tcBorders>
              <w:top w:val="single" w:sz="4" w:space="0" w:color="auto"/>
              <w:left w:val="single" w:sz="4" w:space="0" w:color="auto"/>
              <w:right w:val="single" w:sz="4" w:space="0" w:color="auto"/>
            </w:tcBorders>
            <w:shd w:val="clear" w:color="auto" w:fill="FFFFFF"/>
          </w:tcPr>
          <w:p w14:paraId="398C9E45" w14:textId="77777777" w:rsidR="00EB0908" w:rsidRDefault="00EB0908" w:rsidP="00C77A73">
            <w:pPr>
              <w:framePr w:w="10224" w:wrap="notBeside" w:vAnchor="text" w:hAnchor="text" w:xAlign="center" w:y="1"/>
              <w:jc w:val="center"/>
              <w:rPr>
                <w:sz w:val="10"/>
                <w:szCs w:val="10"/>
              </w:rPr>
            </w:pPr>
          </w:p>
        </w:tc>
      </w:tr>
      <w:tr w:rsidR="00EB0908" w14:paraId="01FCB7C7" w14:textId="77777777" w:rsidTr="00EB0908">
        <w:trPr>
          <w:trHeight w:hRule="exact" w:val="528"/>
          <w:jc w:val="center"/>
        </w:trPr>
        <w:tc>
          <w:tcPr>
            <w:tcW w:w="7463" w:type="dxa"/>
            <w:tcBorders>
              <w:top w:val="single" w:sz="4" w:space="0" w:color="auto"/>
              <w:left w:val="single" w:sz="4" w:space="0" w:color="auto"/>
            </w:tcBorders>
            <w:shd w:val="clear" w:color="auto" w:fill="FFFFFF"/>
            <w:vAlign w:val="bottom"/>
          </w:tcPr>
          <w:p w14:paraId="41E4A0D4" w14:textId="77777777" w:rsidR="00EB0908" w:rsidRPr="00EF3A0F" w:rsidRDefault="00EB0908" w:rsidP="00C77A73">
            <w:pPr>
              <w:pStyle w:val="210"/>
              <w:framePr w:w="10224" w:wrap="notBeside" w:vAnchor="text" w:hAnchor="text" w:xAlign="center" w:y="1"/>
              <w:shd w:val="clear" w:color="auto" w:fill="auto"/>
              <w:spacing w:line="280" w:lineRule="exact"/>
              <w:jc w:val="both"/>
            </w:pPr>
            <w:r w:rsidRPr="00EF3A0F">
              <w:t>всего;</w:t>
            </w:r>
          </w:p>
        </w:tc>
        <w:tc>
          <w:tcPr>
            <w:tcW w:w="2490" w:type="dxa"/>
            <w:tcBorders>
              <w:top w:val="single" w:sz="4" w:space="0" w:color="auto"/>
              <w:left w:val="single" w:sz="4" w:space="0" w:color="auto"/>
              <w:right w:val="single" w:sz="4" w:space="0" w:color="auto"/>
            </w:tcBorders>
            <w:shd w:val="clear" w:color="auto" w:fill="FFFFFF"/>
            <w:vAlign w:val="bottom"/>
          </w:tcPr>
          <w:p w14:paraId="7AFAC8F7" w14:textId="77777777" w:rsidR="00EB0908" w:rsidRDefault="00EB0908" w:rsidP="00C77A73">
            <w:pPr>
              <w:pStyle w:val="210"/>
              <w:framePr w:w="10224" w:wrap="notBeside" w:vAnchor="text" w:hAnchor="text" w:xAlign="center" w:y="1"/>
              <w:shd w:val="clear" w:color="auto" w:fill="auto"/>
              <w:spacing w:line="280" w:lineRule="exact"/>
              <w:jc w:val="center"/>
            </w:pPr>
            <w:r>
              <w:t>24</w:t>
            </w:r>
          </w:p>
        </w:tc>
      </w:tr>
      <w:tr w:rsidR="00EB0908" w14:paraId="27CC5033" w14:textId="77777777" w:rsidTr="00EB0908">
        <w:trPr>
          <w:trHeight w:hRule="exact" w:val="533"/>
          <w:jc w:val="center"/>
        </w:trPr>
        <w:tc>
          <w:tcPr>
            <w:tcW w:w="7463" w:type="dxa"/>
            <w:tcBorders>
              <w:top w:val="single" w:sz="4" w:space="0" w:color="auto"/>
              <w:left w:val="single" w:sz="4" w:space="0" w:color="auto"/>
            </w:tcBorders>
            <w:shd w:val="clear" w:color="auto" w:fill="FFFFFF"/>
            <w:vAlign w:val="bottom"/>
          </w:tcPr>
          <w:p w14:paraId="5722ED23" w14:textId="77777777" w:rsidR="00EB0908" w:rsidRPr="00EF3A0F" w:rsidRDefault="00EB0908" w:rsidP="00C77A73">
            <w:pPr>
              <w:pStyle w:val="210"/>
              <w:framePr w:w="10224" w:wrap="notBeside" w:vAnchor="text" w:hAnchor="text" w:xAlign="center" w:y="1"/>
              <w:shd w:val="clear" w:color="auto" w:fill="auto"/>
              <w:spacing w:line="280" w:lineRule="exact"/>
              <w:jc w:val="both"/>
            </w:pPr>
            <w:r w:rsidRPr="00EF3A0F">
              <w:t>имеющих доступ к сети «Интернет».</w:t>
            </w:r>
          </w:p>
        </w:tc>
        <w:tc>
          <w:tcPr>
            <w:tcW w:w="2490" w:type="dxa"/>
            <w:tcBorders>
              <w:top w:val="single" w:sz="4" w:space="0" w:color="auto"/>
              <w:left w:val="single" w:sz="4" w:space="0" w:color="auto"/>
              <w:right w:val="single" w:sz="4" w:space="0" w:color="auto"/>
            </w:tcBorders>
            <w:shd w:val="clear" w:color="auto" w:fill="FFFFFF"/>
            <w:vAlign w:val="bottom"/>
          </w:tcPr>
          <w:p w14:paraId="71F0391F" w14:textId="77777777" w:rsidR="00EB0908" w:rsidRDefault="00EB0908" w:rsidP="00C77A73">
            <w:pPr>
              <w:pStyle w:val="210"/>
              <w:framePr w:w="10224" w:wrap="notBeside" w:vAnchor="text" w:hAnchor="text" w:xAlign="center" w:y="1"/>
              <w:shd w:val="clear" w:color="auto" w:fill="auto"/>
              <w:spacing w:line="280" w:lineRule="exact"/>
              <w:jc w:val="center"/>
            </w:pPr>
            <w:r>
              <w:t>24</w:t>
            </w:r>
          </w:p>
        </w:tc>
      </w:tr>
      <w:tr w:rsidR="00EB0908" w14:paraId="00A2DFEE" w14:textId="77777777" w:rsidTr="00EB0908">
        <w:trPr>
          <w:trHeight w:hRule="exact" w:val="2446"/>
          <w:jc w:val="center"/>
        </w:trPr>
        <w:tc>
          <w:tcPr>
            <w:tcW w:w="7463" w:type="dxa"/>
            <w:tcBorders>
              <w:top w:val="single" w:sz="4" w:space="0" w:color="auto"/>
              <w:left w:val="single" w:sz="4" w:space="0" w:color="auto"/>
            </w:tcBorders>
            <w:shd w:val="clear" w:color="auto" w:fill="FFFFFF"/>
            <w:vAlign w:val="bottom"/>
          </w:tcPr>
          <w:p w14:paraId="642D8AC5" w14:textId="77777777" w:rsidR="00EB0908" w:rsidRPr="00EF3A0F" w:rsidRDefault="00EB0908" w:rsidP="00C77A73">
            <w:pPr>
              <w:pStyle w:val="210"/>
              <w:framePr w:w="10224" w:wrap="notBeside" w:vAnchor="text" w:hAnchor="text" w:xAlign="center" w:y="1"/>
              <w:shd w:val="clear" w:color="auto" w:fill="auto"/>
              <w:spacing w:line="317" w:lineRule="exact"/>
              <w:jc w:val="both"/>
            </w:pPr>
            <w:r w:rsidRPr="00EF3A0F">
              <w:t xml:space="preserve">2.4.4. Доля образовательных организаций, реализующих программы общего образования, обеспеченных </w:t>
            </w:r>
            <w:proofErr w:type="spellStart"/>
            <w:r w:rsidRPr="00EF3A0F">
              <w:t>Интернет</w:t>
            </w:r>
            <w:r w:rsidRPr="00EF3A0F">
              <w:softHyphen/>
              <w:t>соединением</w:t>
            </w:r>
            <w:proofErr w:type="spellEnd"/>
            <w:r w:rsidRPr="00EF3A0F">
              <w:t xml:space="preserve"> со скоростью соединения не менее 100 Мб/с - для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 а также гарантированным Интернет-трафиком &lt;**&gt;</w:t>
            </w:r>
          </w:p>
        </w:tc>
        <w:tc>
          <w:tcPr>
            <w:tcW w:w="2490" w:type="dxa"/>
            <w:tcBorders>
              <w:top w:val="single" w:sz="4" w:space="0" w:color="auto"/>
              <w:left w:val="single" w:sz="4" w:space="0" w:color="auto"/>
              <w:right w:val="single" w:sz="4" w:space="0" w:color="auto"/>
            </w:tcBorders>
            <w:shd w:val="clear" w:color="auto" w:fill="FFFFFF"/>
          </w:tcPr>
          <w:p w14:paraId="42318407" w14:textId="77777777" w:rsidR="00EB0908" w:rsidRDefault="00EB0908" w:rsidP="00C77A73">
            <w:pPr>
              <w:pStyle w:val="210"/>
              <w:framePr w:w="10224" w:wrap="notBeside" w:vAnchor="text" w:hAnchor="text" w:xAlign="center" w:y="1"/>
              <w:shd w:val="clear" w:color="auto" w:fill="auto"/>
              <w:spacing w:line="280" w:lineRule="exact"/>
              <w:jc w:val="center"/>
            </w:pPr>
            <w:r>
              <w:t>37,5%</w:t>
            </w:r>
          </w:p>
        </w:tc>
      </w:tr>
      <w:tr w:rsidR="00EB0908" w14:paraId="1ECD4A05" w14:textId="77777777" w:rsidTr="00EB0908">
        <w:trPr>
          <w:trHeight w:hRule="exact" w:val="1171"/>
          <w:jc w:val="center"/>
        </w:trPr>
        <w:tc>
          <w:tcPr>
            <w:tcW w:w="7463" w:type="dxa"/>
            <w:tcBorders>
              <w:top w:val="single" w:sz="4" w:space="0" w:color="auto"/>
              <w:left w:val="single" w:sz="4" w:space="0" w:color="auto"/>
            </w:tcBorders>
            <w:shd w:val="clear" w:color="auto" w:fill="FFFFFF"/>
            <w:vAlign w:val="bottom"/>
          </w:tcPr>
          <w:p w14:paraId="037569B5" w14:textId="77777777" w:rsidR="00EB0908" w:rsidRPr="00EF3A0F" w:rsidRDefault="00EB0908" w:rsidP="00C77A73">
            <w:pPr>
              <w:pStyle w:val="210"/>
              <w:framePr w:w="10224" w:wrap="notBeside" w:vAnchor="text" w:hAnchor="text" w:xAlign="center" w:y="1"/>
              <w:shd w:val="clear" w:color="auto" w:fill="auto"/>
              <w:spacing w:line="322" w:lineRule="exact"/>
              <w:jc w:val="both"/>
            </w:pPr>
            <w:r w:rsidRPr="00EF3A0F">
              <w:t>2.4.5. Удельный вес числа общеобразовательных организаций, использующих электронный журнал, электронный дневник, в общем числе общеобразовательных организаций</w:t>
            </w:r>
          </w:p>
        </w:tc>
        <w:tc>
          <w:tcPr>
            <w:tcW w:w="2490" w:type="dxa"/>
            <w:tcBorders>
              <w:top w:val="single" w:sz="4" w:space="0" w:color="auto"/>
              <w:left w:val="single" w:sz="4" w:space="0" w:color="auto"/>
              <w:right w:val="single" w:sz="4" w:space="0" w:color="auto"/>
            </w:tcBorders>
            <w:shd w:val="clear" w:color="auto" w:fill="FFFFFF"/>
          </w:tcPr>
          <w:p w14:paraId="4A64F9BB"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2296DA73" w14:textId="77777777" w:rsidTr="00EB0908">
        <w:trPr>
          <w:trHeight w:hRule="exact" w:val="1171"/>
          <w:jc w:val="center"/>
        </w:trPr>
        <w:tc>
          <w:tcPr>
            <w:tcW w:w="7463" w:type="dxa"/>
            <w:tcBorders>
              <w:top w:val="single" w:sz="4" w:space="0" w:color="auto"/>
              <w:left w:val="single" w:sz="4" w:space="0" w:color="auto"/>
            </w:tcBorders>
            <w:shd w:val="clear" w:color="auto" w:fill="FFFFFF"/>
            <w:vAlign w:val="bottom"/>
          </w:tcPr>
          <w:p w14:paraId="449D5631" w14:textId="77777777" w:rsidR="00EB0908" w:rsidRDefault="00EB0908" w:rsidP="00C77A73">
            <w:pPr>
              <w:pStyle w:val="210"/>
              <w:framePr w:w="10224" w:wrap="notBeside" w:vAnchor="text" w:hAnchor="text" w:xAlign="center" w:y="1"/>
              <w:shd w:val="clear" w:color="auto" w:fill="auto"/>
              <w:spacing w:line="322" w:lineRule="exact"/>
              <w:jc w:val="both"/>
            </w:pPr>
            <w: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2490" w:type="dxa"/>
            <w:tcBorders>
              <w:top w:val="single" w:sz="4" w:space="0" w:color="auto"/>
              <w:left w:val="single" w:sz="4" w:space="0" w:color="auto"/>
              <w:right w:val="single" w:sz="4" w:space="0" w:color="auto"/>
            </w:tcBorders>
            <w:shd w:val="clear" w:color="auto" w:fill="FFFFFF"/>
          </w:tcPr>
          <w:p w14:paraId="63006E5D" w14:textId="77777777" w:rsidR="00EB0908" w:rsidRDefault="00EB0908" w:rsidP="00C77A73">
            <w:pPr>
              <w:framePr w:w="10224" w:wrap="notBeside" w:vAnchor="text" w:hAnchor="text" w:xAlign="center" w:y="1"/>
              <w:jc w:val="center"/>
              <w:rPr>
                <w:sz w:val="10"/>
                <w:szCs w:val="10"/>
              </w:rPr>
            </w:pPr>
          </w:p>
        </w:tc>
      </w:tr>
      <w:tr w:rsidR="00EB0908" w14:paraId="566C2251" w14:textId="77777777" w:rsidTr="00EB0908">
        <w:trPr>
          <w:trHeight w:hRule="exact" w:val="1166"/>
          <w:jc w:val="center"/>
        </w:trPr>
        <w:tc>
          <w:tcPr>
            <w:tcW w:w="7463" w:type="dxa"/>
            <w:tcBorders>
              <w:top w:val="single" w:sz="4" w:space="0" w:color="auto"/>
              <w:left w:val="single" w:sz="4" w:space="0" w:color="auto"/>
            </w:tcBorders>
            <w:shd w:val="clear" w:color="auto" w:fill="FFFFFF"/>
            <w:vAlign w:val="bottom"/>
          </w:tcPr>
          <w:p w14:paraId="10474080" w14:textId="77777777" w:rsidR="00EB0908" w:rsidRDefault="00EB0908" w:rsidP="00C77A73">
            <w:pPr>
              <w:pStyle w:val="210"/>
              <w:framePr w:w="10224" w:wrap="notBeside" w:vAnchor="text" w:hAnchor="text" w:xAlign="center" w:y="1"/>
              <w:shd w:val="clear" w:color="auto" w:fill="auto"/>
              <w:spacing w:line="326" w:lineRule="exact"/>
              <w:jc w:val="both"/>
            </w:pPr>
            <w:r>
              <w:t>2.5.1. Удельный вес числа зданий, в которых созданы условия для беспрепятственного доступа инвалидов, в общем числе зданий общеобразовательных организаций</w:t>
            </w:r>
          </w:p>
        </w:tc>
        <w:tc>
          <w:tcPr>
            <w:tcW w:w="2490" w:type="dxa"/>
            <w:tcBorders>
              <w:top w:val="single" w:sz="4" w:space="0" w:color="auto"/>
              <w:left w:val="single" w:sz="4" w:space="0" w:color="auto"/>
              <w:right w:val="single" w:sz="4" w:space="0" w:color="auto"/>
            </w:tcBorders>
            <w:shd w:val="clear" w:color="auto" w:fill="FFFFFF"/>
          </w:tcPr>
          <w:p w14:paraId="1882365C" w14:textId="77777777" w:rsidR="00EB0908" w:rsidRDefault="00EB0908" w:rsidP="00C77A73">
            <w:pPr>
              <w:pStyle w:val="210"/>
              <w:framePr w:w="10224" w:wrap="notBeside" w:vAnchor="text" w:hAnchor="text" w:xAlign="center" w:y="1"/>
              <w:shd w:val="clear" w:color="auto" w:fill="auto"/>
              <w:spacing w:line="280" w:lineRule="exact"/>
              <w:jc w:val="center"/>
            </w:pPr>
            <w:r>
              <w:t>12,5%</w:t>
            </w:r>
          </w:p>
        </w:tc>
      </w:tr>
      <w:tr w:rsidR="00EB0908" w14:paraId="3562762B" w14:textId="77777777" w:rsidTr="00EB0908">
        <w:trPr>
          <w:trHeight w:hRule="exact" w:val="2132"/>
          <w:jc w:val="center"/>
        </w:trPr>
        <w:tc>
          <w:tcPr>
            <w:tcW w:w="7463" w:type="dxa"/>
            <w:tcBorders>
              <w:top w:val="single" w:sz="4" w:space="0" w:color="auto"/>
              <w:left w:val="single" w:sz="4" w:space="0" w:color="auto"/>
            </w:tcBorders>
            <w:shd w:val="clear" w:color="auto" w:fill="FFFFFF"/>
            <w:vAlign w:val="bottom"/>
          </w:tcPr>
          <w:p w14:paraId="0D6D4E6D" w14:textId="77777777" w:rsidR="00EB0908" w:rsidRDefault="00EB0908" w:rsidP="00C77A73">
            <w:pPr>
              <w:pStyle w:val="210"/>
              <w:framePr w:w="10224" w:wrap="notBeside" w:vAnchor="text" w:hAnchor="text" w:xAlign="center" w:y="1"/>
              <w:shd w:val="clear" w:color="auto" w:fill="auto"/>
              <w:spacing w:line="322" w:lineRule="exact"/>
              <w:jc w:val="both"/>
            </w:pPr>
            <w:r>
              <w:t>2.5.2. Распределение численности обучающихся с ограниченными возможностями здоровья и инвалидностью по реализации образовательных программ в формах: совместного обучения (инклюзии), в отдельных классах или в отдельных образовательных организациях, осуществляющих реализацию адаптированных основных общеобразовательных программ:</w:t>
            </w:r>
          </w:p>
        </w:tc>
        <w:tc>
          <w:tcPr>
            <w:tcW w:w="2490" w:type="dxa"/>
            <w:tcBorders>
              <w:top w:val="single" w:sz="4" w:space="0" w:color="auto"/>
              <w:left w:val="single" w:sz="4" w:space="0" w:color="auto"/>
              <w:right w:val="single" w:sz="4" w:space="0" w:color="auto"/>
            </w:tcBorders>
            <w:shd w:val="clear" w:color="auto" w:fill="FFFFFF"/>
          </w:tcPr>
          <w:p w14:paraId="35666CA3" w14:textId="77777777" w:rsidR="00EB0908" w:rsidRDefault="00EB0908" w:rsidP="00C77A73">
            <w:pPr>
              <w:framePr w:w="10224" w:wrap="notBeside" w:vAnchor="text" w:hAnchor="text" w:xAlign="center" w:y="1"/>
              <w:jc w:val="center"/>
              <w:rPr>
                <w:sz w:val="10"/>
                <w:szCs w:val="10"/>
              </w:rPr>
            </w:pPr>
          </w:p>
        </w:tc>
      </w:tr>
      <w:tr w:rsidR="00EB0908" w14:paraId="4CC0D7FF" w14:textId="77777777" w:rsidTr="00EB0908">
        <w:trPr>
          <w:trHeight w:hRule="exact" w:val="1166"/>
          <w:jc w:val="center"/>
        </w:trPr>
        <w:tc>
          <w:tcPr>
            <w:tcW w:w="7463" w:type="dxa"/>
            <w:tcBorders>
              <w:top w:val="single" w:sz="4" w:space="0" w:color="auto"/>
              <w:left w:val="single" w:sz="4" w:space="0" w:color="auto"/>
            </w:tcBorders>
            <w:shd w:val="clear" w:color="auto" w:fill="FFFFFF"/>
            <w:vAlign w:val="bottom"/>
          </w:tcPr>
          <w:p w14:paraId="1D5C1801" w14:textId="77777777" w:rsidR="00EB0908" w:rsidRDefault="00EB0908" w:rsidP="00C77A73">
            <w:pPr>
              <w:pStyle w:val="210"/>
              <w:framePr w:w="10224" w:wrap="notBeside" w:vAnchor="text" w:hAnchor="text" w:xAlign="center" w:y="1"/>
              <w:shd w:val="clear" w:color="auto" w:fill="auto"/>
              <w:spacing w:line="322" w:lineRule="exact"/>
              <w:jc w:val="left"/>
            </w:pPr>
            <w:r>
              <w:t>в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2490" w:type="dxa"/>
            <w:tcBorders>
              <w:top w:val="single" w:sz="4" w:space="0" w:color="auto"/>
              <w:left w:val="single" w:sz="4" w:space="0" w:color="auto"/>
              <w:right w:val="single" w:sz="4" w:space="0" w:color="auto"/>
            </w:tcBorders>
            <w:shd w:val="clear" w:color="auto" w:fill="FFFFFF"/>
          </w:tcPr>
          <w:p w14:paraId="7111A3AB"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79421A0B" w14:textId="77777777" w:rsidTr="00EB0908">
        <w:trPr>
          <w:trHeight w:hRule="exact" w:val="533"/>
          <w:jc w:val="center"/>
        </w:trPr>
        <w:tc>
          <w:tcPr>
            <w:tcW w:w="7463" w:type="dxa"/>
            <w:tcBorders>
              <w:top w:val="single" w:sz="4" w:space="0" w:color="auto"/>
              <w:left w:val="single" w:sz="4" w:space="0" w:color="auto"/>
            </w:tcBorders>
            <w:shd w:val="clear" w:color="auto" w:fill="FFFFFF"/>
            <w:vAlign w:val="bottom"/>
          </w:tcPr>
          <w:p w14:paraId="1D2B3BAA" w14:textId="068EA85D" w:rsidR="00EB0908" w:rsidRDefault="00EB0908" w:rsidP="00C77A73">
            <w:pPr>
              <w:pStyle w:val="210"/>
              <w:framePr w:w="10224" w:wrap="notBeside" w:vAnchor="text" w:hAnchor="text" w:xAlign="center" w:y="1"/>
              <w:shd w:val="clear" w:color="auto" w:fill="auto"/>
              <w:spacing w:line="280" w:lineRule="exact"/>
              <w:jc w:val="both"/>
            </w:pPr>
            <w:r>
              <w:t>из них инвалидов, детей-инвалидов</w:t>
            </w:r>
          </w:p>
        </w:tc>
        <w:tc>
          <w:tcPr>
            <w:tcW w:w="2490" w:type="dxa"/>
            <w:tcBorders>
              <w:top w:val="single" w:sz="4" w:space="0" w:color="auto"/>
              <w:left w:val="single" w:sz="4" w:space="0" w:color="auto"/>
              <w:right w:val="single" w:sz="4" w:space="0" w:color="auto"/>
            </w:tcBorders>
            <w:shd w:val="clear" w:color="auto" w:fill="FFFFFF"/>
            <w:vAlign w:val="bottom"/>
          </w:tcPr>
          <w:p w14:paraId="1E9C9D0F"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2F7540D1" w14:textId="77777777" w:rsidTr="00EB0908">
        <w:trPr>
          <w:trHeight w:hRule="exact" w:val="1499"/>
          <w:jc w:val="center"/>
        </w:trPr>
        <w:tc>
          <w:tcPr>
            <w:tcW w:w="7463" w:type="dxa"/>
            <w:tcBorders>
              <w:top w:val="single" w:sz="4" w:space="0" w:color="auto"/>
              <w:left w:val="single" w:sz="4" w:space="0" w:color="auto"/>
              <w:bottom w:val="single" w:sz="4" w:space="0" w:color="auto"/>
            </w:tcBorders>
            <w:shd w:val="clear" w:color="auto" w:fill="FFFFFF"/>
            <w:vAlign w:val="bottom"/>
          </w:tcPr>
          <w:p w14:paraId="77EE10C7" w14:textId="77777777" w:rsidR="00EB0908" w:rsidRDefault="00EB0908" w:rsidP="00C77A73">
            <w:pPr>
              <w:pStyle w:val="210"/>
              <w:framePr w:w="10224" w:wrap="notBeside" w:vAnchor="text" w:hAnchor="text" w:xAlign="center" w:y="1"/>
              <w:shd w:val="clear" w:color="auto" w:fill="auto"/>
              <w:spacing w:line="322" w:lineRule="exact"/>
              <w:jc w:val="left"/>
            </w:pPr>
            <w:r>
              <w:t>в отдельных классах (кроме организованных в отдельных организациях), осуществляющих образовательную деятельность по адаптированным основным общеобразовательным программам - всего;</w:t>
            </w:r>
          </w:p>
        </w:tc>
        <w:tc>
          <w:tcPr>
            <w:tcW w:w="2490" w:type="dxa"/>
            <w:tcBorders>
              <w:top w:val="single" w:sz="4" w:space="0" w:color="auto"/>
              <w:left w:val="single" w:sz="4" w:space="0" w:color="auto"/>
              <w:bottom w:val="single" w:sz="4" w:space="0" w:color="auto"/>
              <w:right w:val="single" w:sz="4" w:space="0" w:color="auto"/>
            </w:tcBorders>
            <w:shd w:val="clear" w:color="auto" w:fill="FFFFFF"/>
          </w:tcPr>
          <w:p w14:paraId="03069B02"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bl>
    <w:p w14:paraId="40446865" w14:textId="77777777" w:rsidR="00EB0908" w:rsidRDefault="00EB0908" w:rsidP="00EB0908">
      <w:pPr>
        <w:framePr w:w="10224" w:wrap="notBeside" w:vAnchor="text" w:hAnchor="text" w:xAlign="center" w:y="1"/>
        <w:rPr>
          <w:sz w:val="2"/>
          <w:szCs w:val="2"/>
        </w:rPr>
      </w:pPr>
    </w:p>
    <w:p w14:paraId="1B65CCB3"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244A785C" w14:textId="77777777" w:rsidTr="00C77A73">
        <w:trPr>
          <w:trHeight w:hRule="exact" w:val="542"/>
          <w:jc w:val="center"/>
        </w:trPr>
        <w:tc>
          <w:tcPr>
            <w:tcW w:w="7666" w:type="dxa"/>
            <w:tcBorders>
              <w:top w:val="single" w:sz="4" w:space="0" w:color="auto"/>
              <w:left w:val="single" w:sz="4" w:space="0" w:color="auto"/>
            </w:tcBorders>
            <w:shd w:val="clear" w:color="auto" w:fill="FFFFFF"/>
            <w:vAlign w:val="bottom"/>
          </w:tcPr>
          <w:p w14:paraId="2B6AB8FC" w14:textId="77777777" w:rsidR="00EB0908" w:rsidRDefault="00EB0908" w:rsidP="00C77A73">
            <w:pPr>
              <w:pStyle w:val="210"/>
              <w:framePr w:w="10224" w:wrap="notBeside" w:vAnchor="text" w:hAnchor="text" w:xAlign="center" w:y="1"/>
              <w:shd w:val="clear" w:color="auto" w:fill="auto"/>
              <w:spacing w:line="280" w:lineRule="exact"/>
              <w:jc w:val="both"/>
            </w:pPr>
            <w:r>
              <w:lastRenderedPageBreak/>
              <w:t>из них инвалидов, детей-инвалидов.</w:t>
            </w:r>
          </w:p>
        </w:tc>
        <w:tc>
          <w:tcPr>
            <w:tcW w:w="2558" w:type="dxa"/>
            <w:tcBorders>
              <w:top w:val="single" w:sz="4" w:space="0" w:color="auto"/>
              <w:left w:val="single" w:sz="4" w:space="0" w:color="auto"/>
              <w:right w:val="single" w:sz="4" w:space="0" w:color="auto"/>
            </w:tcBorders>
            <w:shd w:val="clear" w:color="auto" w:fill="FFFFFF"/>
            <w:vAlign w:val="bottom"/>
          </w:tcPr>
          <w:p w14:paraId="384759BD"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6AEF8A5C"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57F82CF3" w14:textId="77777777" w:rsidR="00EB0908" w:rsidRDefault="00EB0908" w:rsidP="00C77A73">
            <w:pPr>
              <w:pStyle w:val="210"/>
              <w:framePr w:w="10224" w:wrap="notBeside" w:vAnchor="text" w:hAnchor="text" w:xAlign="center" w:y="1"/>
              <w:shd w:val="clear" w:color="auto" w:fill="auto"/>
              <w:spacing w:line="280" w:lineRule="exact"/>
              <w:jc w:val="both"/>
            </w:pPr>
            <w:r>
              <w:t>в формате совместного обучения (инклюзии) - всего;</w:t>
            </w:r>
          </w:p>
        </w:tc>
        <w:tc>
          <w:tcPr>
            <w:tcW w:w="2558" w:type="dxa"/>
            <w:tcBorders>
              <w:top w:val="single" w:sz="4" w:space="0" w:color="auto"/>
              <w:left w:val="single" w:sz="4" w:space="0" w:color="auto"/>
              <w:right w:val="single" w:sz="4" w:space="0" w:color="auto"/>
            </w:tcBorders>
            <w:shd w:val="clear" w:color="auto" w:fill="FFFFFF"/>
            <w:vAlign w:val="bottom"/>
          </w:tcPr>
          <w:p w14:paraId="66E143B6" w14:textId="77777777" w:rsidR="00EB0908" w:rsidRDefault="00EB0908" w:rsidP="00C77A73">
            <w:pPr>
              <w:pStyle w:val="210"/>
              <w:framePr w:w="10224" w:wrap="notBeside" w:vAnchor="text" w:hAnchor="text" w:xAlign="center" w:y="1"/>
              <w:shd w:val="clear" w:color="auto" w:fill="auto"/>
              <w:spacing w:line="280" w:lineRule="exact"/>
              <w:jc w:val="center"/>
            </w:pPr>
            <w:r>
              <w:t>17 чел., 1,3 %</w:t>
            </w:r>
          </w:p>
        </w:tc>
      </w:tr>
      <w:tr w:rsidR="00EB0908" w14:paraId="5FF0FAC6"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029BE52F" w14:textId="77777777" w:rsidR="00EB0908" w:rsidRDefault="00EB0908" w:rsidP="00C77A73">
            <w:pPr>
              <w:pStyle w:val="210"/>
              <w:framePr w:w="10224" w:wrap="notBeside" w:vAnchor="text" w:hAnchor="text" w:xAlign="center" w:y="1"/>
              <w:shd w:val="clear" w:color="auto" w:fill="auto"/>
              <w:spacing w:line="280" w:lineRule="exact"/>
              <w:jc w:val="both"/>
            </w:pPr>
            <w:r>
              <w:t>из них инвалидов, детей-инвалидов.</w:t>
            </w:r>
          </w:p>
        </w:tc>
        <w:tc>
          <w:tcPr>
            <w:tcW w:w="2558" w:type="dxa"/>
            <w:tcBorders>
              <w:top w:val="single" w:sz="4" w:space="0" w:color="auto"/>
              <w:left w:val="single" w:sz="4" w:space="0" w:color="auto"/>
              <w:right w:val="single" w:sz="4" w:space="0" w:color="auto"/>
            </w:tcBorders>
            <w:shd w:val="clear" w:color="auto" w:fill="FFFFFF"/>
            <w:vAlign w:val="bottom"/>
          </w:tcPr>
          <w:p w14:paraId="31B3F5FF" w14:textId="77777777" w:rsidR="00EB0908" w:rsidRDefault="00EB0908" w:rsidP="00C77A73">
            <w:pPr>
              <w:pStyle w:val="210"/>
              <w:framePr w:w="10224" w:wrap="notBeside" w:vAnchor="text" w:hAnchor="text" w:xAlign="center" w:y="1"/>
              <w:shd w:val="clear" w:color="auto" w:fill="auto"/>
              <w:spacing w:line="280" w:lineRule="exact"/>
              <w:jc w:val="center"/>
            </w:pPr>
            <w:r>
              <w:t>3 чел., 0,23 %</w:t>
            </w:r>
          </w:p>
        </w:tc>
      </w:tr>
      <w:tr w:rsidR="00EB0908" w14:paraId="0235F1FB" w14:textId="77777777" w:rsidTr="00C77A73">
        <w:trPr>
          <w:trHeight w:hRule="exact" w:val="2467"/>
          <w:jc w:val="center"/>
        </w:trPr>
        <w:tc>
          <w:tcPr>
            <w:tcW w:w="7666" w:type="dxa"/>
            <w:tcBorders>
              <w:top w:val="single" w:sz="4" w:space="0" w:color="auto"/>
              <w:left w:val="single" w:sz="4" w:space="0" w:color="auto"/>
            </w:tcBorders>
            <w:shd w:val="clear" w:color="auto" w:fill="FFFFFF"/>
            <w:vAlign w:val="bottom"/>
          </w:tcPr>
          <w:p w14:paraId="3AD1652E" w14:textId="77777777" w:rsidR="00EB0908" w:rsidRDefault="00EB0908" w:rsidP="00C77A73">
            <w:pPr>
              <w:pStyle w:val="210"/>
              <w:framePr w:w="10224" w:wrap="notBeside" w:vAnchor="text" w:hAnchor="text" w:xAlign="center" w:y="1"/>
              <w:shd w:val="clear" w:color="auto" w:fill="auto"/>
              <w:spacing w:line="322" w:lineRule="exact"/>
              <w:jc w:val="both"/>
            </w:pPr>
            <w: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w:t>
            </w:r>
          </w:p>
        </w:tc>
        <w:tc>
          <w:tcPr>
            <w:tcW w:w="2558" w:type="dxa"/>
            <w:tcBorders>
              <w:top w:val="single" w:sz="4" w:space="0" w:color="auto"/>
              <w:left w:val="single" w:sz="4" w:space="0" w:color="auto"/>
              <w:right w:val="single" w:sz="4" w:space="0" w:color="auto"/>
            </w:tcBorders>
            <w:shd w:val="clear" w:color="auto" w:fill="FFFFFF"/>
          </w:tcPr>
          <w:p w14:paraId="0E237B18"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5A05C1A3"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6A90EEBE" w14:textId="77777777" w:rsidR="00EB0908" w:rsidRDefault="00EB0908" w:rsidP="00C77A73">
            <w:pPr>
              <w:pStyle w:val="210"/>
              <w:framePr w:w="10224" w:wrap="notBeside" w:vAnchor="text" w:hAnchor="text" w:xAlign="center" w:y="1"/>
              <w:shd w:val="clear" w:color="auto" w:fill="auto"/>
              <w:spacing w:line="322" w:lineRule="exact"/>
              <w:jc w:val="both"/>
            </w:pPr>
            <w:r>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 для обучающихся с умственной отсталостью (интеллектуальными нарушениями).</w:t>
            </w:r>
          </w:p>
        </w:tc>
        <w:tc>
          <w:tcPr>
            <w:tcW w:w="2558" w:type="dxa"/>
            <w:tcBorders>
              <w:top w:val="single" w:sz="4" w:space="0" w:color="auto"/>
              <w:left w:val="single" w:sz="4" w:space="0" w:color="auto"/>
              <w:right w:val="single" w:sz="4" w:space="0" w:color="auto"/>
            </w:tcBorders>
            <w:shd w:val="clear" w:color="auto" w:fill="FFFFFF"/>
          </w:tcPr>
          <w:p w14:paraId="5523D095" w14:textId="77777777" w:rsidR="00EB0908" w:rsidRDefault="00EB0908" w:rsidP="00C77A73">
            <w:pPr>
              <w:pStyle w:val="210"/>
              <w:framePr w:w="10224" w:wrap="notBeside" w:vAnchor="text" w:hAnchor="text" w:xAlign="center" w:y="1"/>
              <w:shd w:val="clear" w:color="auto" w:fill="auto"/>
              <w:spacing w:line="280" w:lineRule="exact"/>
              <w:jc w:val="center"/>
            </w:pPr>
            <w:r>
              <w:t>11,8%</w:t>
            </w:r>
          </w:p>
        </w:tc>
      </w:tr>
      <w:tr w:rsidR="00EB0908" w14:paraId="69B70B61"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29E27E6E" w14:textId="77777777" w:rsidR="00EB0908" w:rsidRDefault="00EB0908" w:rsidP="00C77A73">
            <w:pPr>
              <w:pStyle w:val="210"/>
              <w:framePr w:w="10224" w:wrap="notBeside" w:vAnchor="text" w:hAnchor="text" w:xAlign="center" w:y="1"/>
              <w:shd w:val="clear" w:color="auto" w:fill="auto"/>
              <w:spacing w:line="317" w:lineRule="exact"/>
              <w:jc w:val="both"/>
            </w:pPr>
            <w:r>
              <w:t>2.5.5. Укомплектованность отдельных общеобразовательных организаций, осуществляющих обучение по адаптированным основным общеобразовательным программам, педагогическими работниками &lt;*&gt;:</w:t>
            </w:r>
          </w:p>
        </w:tc>
        <w:tc>
          <w:tcPr>
            <w:tcW w:w="2558" w:type="dxa"/>
            <w:tcBorders>
              <w:top w:val="single" w:sz="4" w:space="0" w:color="auto"/>
              <w:left w:val="single" w:sz="4" w:space="0" w:color="auto"/>
              <w:right w:val="single" w:sz="4" w:space="0" w:color="auto"/>
            </w:tcBorders>
            <w:shd w:val="clear" w:color="auto" w:fill="FFFFFF"/>
          </w:tcPr>
          <w:p w14:paraId="7119113B" w14:textId="77777777" w:rsidR="00EB0908" w:rsidRDefault="00EB0908" w:rsidP="00C77A73">
            <w:pPr>
              <w:framePr w:w="10224" w:wrap="notBeside" w:vAnchor="text" w:hAnchor="text" w:xAlign="center" w:y="1"/>
              <w:jc w:val="center"/>
              <w:rPr>
                <w:sz w:val="10"/>
                <w:szCs w:val="10"/>
              </w:rPr>
            </w:pPr>
          </w:p>
        </w:tc>
      </w:tr>
      <w:tr w:rsidR="00EB0908" w14:paraId="6FD346EC"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2E3C6753" w14:textId="77777777" w:rsidR="00EB0908" w:rsidRDefault="00EB0908" w:rsidP="00C77A73">
            <w:pPr>
              <w:pStyle w:val="210"/>
              <w:framePr w:w="10224" w:wrap="notBeside" w:vAnchor="text" w:hAnchor="text" w:xAlign="center" w:y="1"/>
              <w:shd w:val="clear" w:color="auto" w:fill="auto"/>
              <w:spacing w:line="280" w:lineRule="exact"/>
              <w:jc w:val="both"/>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5E54A1E2"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0CDD7CB7"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1754B430" w14:textId="77777777" w:rsidR="00EB0908" w:rsidRDefault="00EB0908" w:rsidP="00C77A73">
            <w:pPr>
              <w:pStyle w:val="210"/>
              <w:framePr w:w="10224" w:wrap="notBeside" w:vAnchor="text" w:hAnchor="text" w:xAlign="center" w:y="1"/>
              <w:shd w:val="clear" w:color="auto" w:fill="auto"/>
              <w:spacing w:line="280" w:lineRule="exact"/>
              <w:jc w:val="both"/>
            </w:pPr>
            <w:r>
              <w:t>учителя-дефектологи;</w:t>
            </w:r>
          </w:p>
        </w:tc>
        <w:tc>
          <w:tcPr>
            <w:tcW w:w="2558" w:type="dxa"/>
            <w:tcBorders>
              <w:top w:val="single" w:sz="4" w:space="0" w:color="auto"/>
              <w:left w:val="single" w:sz="4" w:space="0" w:color="auto"/>
              <w:right w:val="single" w:sz="4" w:space="0" w:color="auto"/>
            </w:tcBorders>
            <w:shd w:val="clear" w:color="auto" w:fill="FFFFFF"/>
            <w:vAlign w:val="bottom"/>
          </w:tcPr>
          <w:p w14:paraId="27915102"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3061D797"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28063ACB" w14:textId="77777777" w:rsidR="00EB0908" w:rsidRDefault="00EB0908" w:rsidP="00C77A73">
            <w:pPr>
              <w:pStyle w:val="210"/>
              <w:framePr w:w="10224" w:wrap="notBeside" w:vAnchor="text" w:hAnchor="text" w:xAlign="center" w:y="1"/>
              <w:shd w:val="clear" w:color="auto" w:fill="auto"/>
              <w:spacing w:line="280" w:lineRule="exact"/>
              <w:jc w:val="both"/>
            </w:pPr>
            <w:r>
              <w:t>педагоги-психологи;</w:t>
            </w:r>
          </w:p>
        </w:tc>
        <w:tc>
          <w:tcPr>
            <w:tcW w:w="2558" w:type="dxa"/>
            <w:tcBorders>
              <w:top w:val="single" w:sz="4" w:space="0" w:color="auto"/>
              <w:left w:val="single" w:sz="4" w:space="0" w:color="auto"/>
              <w:right w:val="single" w:sz="4" w:space="0" w:color="auto"/>
            </w:tcBorders>
            <w:shd w:val="clear" w:color="auto" w:fill="FFFFFF"/>
            <w:vAlign w:val="bottom"/>
          </w:tcPr>
          <w:p w14:paraId="120A4E13"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07F8524D"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34988789" w14:textId="77777777" w:rsidR="00EB0908" w:rsidRDefault="00EB0908" w:rsidP="00C77A73">
            <w:pPr>
              <w:pStyle w:val="210"/>
              <w:framePr w:w="10224" w:wrap="notBeside" w:vAnchor="text" w:hAnchor="text" w:xAlign="center" w:y="1"/>
              <w:shd w:val="clear" w:color="auto" w:fill="auto"/>
              <w:spacing w:line="280" w:lineRule="exact"/>
              <w:jc w:val="both"/>
            </w:pPr>
            <w:r>
              <w:t>учителя-логопеды;</w:t>
            </w:r>
          </w:p>
        </w:tc>
        <w:tc>
          <w:tcPr>
            <w:tcW w:w="2558" w:type="dxa"/>
            <w:tcBorders>
              <w:top w:val="single" w:sz="4" w:space="0" w:color="auto"/>
              <w:left w:val="single" w:sz="4" w:space="0" w:color="auto"/>
              <w:right w:val="single" w:sz="4" w:space="0" w:color="auto"/>
            </w:tcBorders>
            <w:shd w:val="clear" w:color="auto" w:fill="FFFFFF"/>
            <w:vAlign w:val="bottom"/>
          </w:tcPr>
          <w:p w14:paraId="5A9457C7"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1A09DD7B"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5C7A01C1" w14:textId="77777777" w:rsidR="00EB0908" w:rsidRDefault="00EB0908" w:rsidP="00C77A73">
            <w:pPr>
              <w:pStyle w:val="210"/>
              <w:framePr w:w="10224" w:wrap="notBeside" w:vAnchor="text" w:hAnchor="text" w:xAlign="center" w:y="1"/>
              <w:shd w:val="clear" w:color="auto" w:fill="auto"/>
              <w:spacing w:line="280" w:lineRule="exact"/>
              <w:jc w:val="both"/>
            </w:pPr>
            <w:r>
              <w:t>социальные педагоги;</w:t>
            </w:r>
          </w:p>
        </w:tc>
        <w:tc>
          <w:tcPr>
            <w:tcW w:w="2558" w:type="dxa"/>
            <w:tcBorders>
              <w:top w:val="single" w:sz="4" w:space="0" w:color="auto"/>
              <w:left w:val="single" w:sz="4" w:space="0" w:color="auto"/>
              <w:right w:val="single" w:sz="4" w:space="0" w:color="auto"/>
            </w:tcBorders>
            <w:shd w:val="clear" w:color="auto" w:fill="FFFFFF"/>
            <w:vAlign w:val="bottom"/>
          </w:tcPr>
          <w:p w14:paraId="4FA22247"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5C9B7194"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07826971" w14:textId="77777777" w:rsidR="00EB0908" w:rsidRDefault="00EB0908" w:rsidP="00C77A73">
            <w:pPr>
              <w:pStyle w:val="210"/>
              <w:framePr w:w="10224" w:wrap="notBeside" w:vAnchor="text" w:hAnchor="text" w:xAlign="center" w:y="1"/>
              <w:shd w:val="clear" w:color="auto" w:fill="auto"/>
              <w:spacing w:line="280" w:lineRule="exact"/>
              <w:jc w:val="both"/>
            </w:pPr>
            <w:r>
              <w:t>тьюторы.</w:t>
            </w:r>
          </w:p>
        </w:tc>
        <w:tc>
          <w:tcPr>
            <w:tcW w:w="2558" w:type="dxa"/>
            <w:tcBorders>
              <w:top w:val="single" w:sz="4" w:space="0" w:color="auto"/>
              <w:left w:val="single" w:sz="4" w:space="0" w:color="auto"/>
              <w:right w:val="single" w:sz="4" w:space="0" w:color="auto"/>
            </w:tcBorders>
            <w:shd w:val="clear" w:color="auto" w:fill="FFFFFF"/>
            <w:vAlign w:val="bottom"/>
          </w:tcPr>
          <w:p w14:paraId="3113B88B"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5579431D"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526126BD" w14:textId="77777777" w:rsidR="00EB0908" w:rsidRDefault="00EB0908" w:rsidP="00C77A73">
            <w:pPr>
              <w:pStyle w:val="210"/>
              <w:framePr w:w="10224" w:wrap="notBeside" w:vAnchor="text" w:hAnchor="text" w:xAlign="center" w:y="1"/>
              <w:shd w:val="clear" w:color="auto" w:fill="auto"/>
              <w:spacing w:line="322" w:lineRule="exact"/>
              <w:jc w:val="both"/>
            </w:pPr>
            <w:r>
              <w:t>2.5.6. Численность обучающихся по адаптированным основным общеобразовательным программам в расчете на 1 работника:</w:t>
            </w:r>
          </w:p>
        </w:tc>
        <w:tc>
          <w:tcPr>
            <w:tcW w:w="2558" w:type="dxa"/>
            <w:tcBorders>
              <w:top w:val="single" w:sz="4" w:space="0" w:color="auto"/>
              <w:left w:val="single" w:sz="4" w:space="0" w:color="auto"/>
              <w:right w:val="single" w:sz="4" w:space="0" w:color="auto"/>
            </w:tcBorders>
            <w:shd w:val="clear" w:color="auto" w:fill="FFFFFF"/>
          </w:tcPr>
          <w:p w14:paraId="7417F0AE" w14:textId="77777777" w:rsidR="00EB0908" w:rsidRDefault="00EB0908" w:rsidP="00C77A73">
            <w:pPr>
              <w:framePr w:w="10224" w:wrap="notBeside" w:vAnchor="text" w:hAnchor="text" w:xAlign="center" w:y="1"/>
              <w:jc w:val="center"/>
              <w:rPr>
                <w:sz w:val="10"/>
                <w:szCs w:val="10"/>
              </w:rPr>
            </w:pPr>
          </w:p>
        </w:tc>
      </w:tr>
      <w:tr w:rsidR="00EB0908" w14:paraId="27A985C0"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28108BC6" w14:textId="77777777" w:rsidR="00EB0908" w:rsidRDefault="00EB0908" w:rsidP="00C77A73">
            <w:pPr>
              <w:pStyle w:val="210"/>
              <w:framePr w:w="10224" w:wrap="notBeside" w:vAnchor="text" w:hAnchor="text" w:xAlign="center" w:y="1"/>
              <w:shd w:val="clear" w:color="auto" w:fill="auto"/>
              <w:spacing w:line="280" w:lineRule="exact"/>
              <w:jc w:val="both"/>
            </w:pPr>
            <w:r>
              <w:t>учителя-дефектолога;</w:t>
            </w:r>
          </w:p>
        </w:tc>
        <w:tc>
          <w:tcPr>
            <w:tcW w:w="2558" w:type="dxa"/>
            <w:tcBorders>
              <w:top w:val="single" w:sz="4" w:space="0" w:color="auto"/>
              <w:left w:val="single" w:sz="4" w:space="0" w:color="auto"/>
              <w:right w:val="single" w:sz="4" w:space="0" w:color="auto"/>
            </w:tcBorders>
            <w:shd w:val="clear" w:color="auto" w:fill="FFFFFF"/>
            <w:vAlign w:val="center"/>
          </w:tcPr>
          <w:p w14:paraId="1DCEF569"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6595FFE2" w14:textId="77777777" w:rsidTr="00C77A73">
        <w:trPr>
          <w:trHeight w:hRule="exact" w:val="533"/>
          <w:jc w:val="center"/>
        </w:trPr>
        <w:tc>
          <w:tcPr>
            <w:tcW w:w="7666" w:type="dxa"/>
            <w:tcBorders>
              <w:top w:val="single" w:sz="4" w:space="0" w:color="auto"/>
              <w:left w:val="single" w:sz="4" w:space="0" w:color="auto"/>
            </w:tcBorders>
            <w:shd w:val="clear" w:color="auto" w:fill="FFFFFF"/>
            <w:vAlign w:val="center"/>
          </w:tcPr>
          <w:p w14:paraId="2D7CF0F7" w14:textId="77777777" w:rsidR="00EB0908" w:rsidRDefault="00EB0908" w:rsidP="00C77A73">
            <w:pPr>
              <w:pStyle w:val="210"/>
              <w:framePr w:w="10224" w:wrap="notBeside" w:vAnchor="text" w:hAnchor="text" w:xAlign="center" w:y="1"/>
              <w:shd w:val="clear" w:color="auto" w:fill="auto"/>
              <w:spacing w:line="280" w:lineRule="exact"/>
              <w:jc w:val="both"/>
            </w:pPr>
            <w:r>
              <w:t>учителя-логопеда;</w:t>
            </w:r>
          </w:p>
        </w:tc>
        <w:tc>
          <w:tcPr>
            <w:tcW w:w="2558" w:type="dxa"/>
            <w:tcBorders>
              <w:top w:val="single" w:sz="4" w:space="0" w:color="auto"/>
              <w:left w:val="single" w:sz="4" w:space="0" w:color="auto"/>
              <w:right w:val="single" w:sz="4" w:space="0" w:color="auto"/>
            </w:tcBorders>
            <w:shd w:val="clear" w:color="auto" w:fill="FFFFFF"/>
            <w:vAlign w:val="center"/>
          </w:tcPr>
          <w:p w14:paraId="2D3501E2"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0256E355" w14:textId="77777777" w:rsidTr="00C77A73">
        <w:trPr>
          <w:trHeight w:hRule="exact" w:val="547"/>
          <w:jc w:val="center"/>
        </w:trPr>
        <w:tc>
          <w:tcPr>
            <w:tcW w:w="7666" w:type="dxa"/>
            <w:tcBorders>
              <w:top w:val="single" w:sz="4" w:space="0" w:color="auto"/>
              <w:left w:val="single" w:sz="4" w:space="0" w:color="auto"/>
              <w:bottom w:val="single" w:sz="4" w:space="0" w:color="auto"/>
            </w:tcBorders>
            <w:shd w:val="clear" w:color="auto" w:fill="FFFFFF"/>
            <w:vAlign w:val="center"/>
          </w:tcPr>
          <w:p w14:paraId="46867790" w14:textId="77777777" w:rsidR="00EB0908" w:rsidRDefault="00EB0908" w:rsidP="00C77A73">
            <w:pPr>
              <w:pStyle w:val="210"/>
              <w:framePr w:w="10224" w:wrap="notBeside" w:vAnchor="text" w:hAnchor="text" w:xAlign="center" w:y="1"/>
              <w:shd w:val="clear" w:color="auto" w:fill="auto"/>
              <w:spacing w:line="280" w:lineRule="exact"/>
              <w:jc w:val="both"/>
            </w:pPr>
            <w:r>
              <w:t>педагога-психолога;</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14:paraId="2FA5AFD2" w14:textId="77777777" w:rsidR="00EB0908" w:rsidRDefault="00EB0908" w:rsidP="00C77A73">
            <w:pPr>
              <w:pStyle w:val="210"/>
              <w:framePr w:w="10224" w:wrap="notBeside" w:vAnchor="text" w:hAnchor="text" w:xAlign="center" w:y="1"/>
              <w:shd w:val="clear" w:color="auto" w:fill="auto"/>
              <w:spacing w:line="280" w:lineRule="exact"/>
              <w:jc w:val="center"/>
            </w:pPr>
            <w:r>
              <w:t>8,5</w:t>
            </w:r>
          </w:p>
        </w:tc>
      </w:tr>
    </w:tbl>
    <w:p w14:paraId="5A5BF7C3" w14:textId="77777777" w:rsidR="00EB0908" w:rsidRDefault="00EB0908" w:rsidP="00EB0908">
      <w:pPr>
        <w:framePr w:w="10224" w:wrap="notBeside" w:vAnchor="text" w:hAnchor="text" w:xAlign="center" w:y="1"/>
        <w:rPr>
          <w:sz w:val="2"/>
          <w:szCs w:val="2"/>
        </w:rPr>
      </w:pPr>
    </w:p>
    <w:p w14:paraId="153CE36A"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6A5B073B" w14:textId="77777777" w:rsidTr="00C77A73">
        <w:trPr>
          <w:trHeight w:hRule="exact" w:val="542"/>
          <w:jc w:val="center"/>
        </w:trPr>
        <w:tc>
          <w:tcPr>
            <w:tcW w:w="7666" w:type="dxa"/>
            <w:tcBorders>
              <w:top w:val="single" w:sz="4" w:space="0" w:color="auto"/>
              <w:left w:val="single" w:sz="4" w:space="0" w:color="auto"/>
            </w:tcBorders>
            <w:shd w:val="clear" w:color="auto" w:fill="FFFFFF"/>
            <w:vAlign w:val="center"/>
          </w:tcPr>
          <w:p w14:paraId="5BED0F61" w14:textId="77777777" w:rsidR="00EB0908" w:rsidRDefault="00EB0908" w:rsidP="00C77A73">
            <w:pPr>
              <w:pStyle w:val="210"/>
              <w:framePr w:w="10224" w:wrap="notBeside" w:vAnchor="text" w:hAnchor="text" w:xAlign="center" w:y="1"/>
              <w:shd w:val="clear" w:color="auto" w:fill="auto"/>
              <w:spacing w:line="280" w:lineRule="exact"/>
              <w:jc w:val="both"/>
            </w:pPr>
            <w:r>
              <w:t>тьютора, ассистента (помощника).</w:t>
            </w:r>
          </w:p>
        </w:tc>
        <w:tc>
          <w:tcPr>
            <w:tcW w:w="2558" w:type="dxa"/>
            <w:tcBorders>
              <w:top w:val="single" w:sz="4" w:space="0" w:color="auto"/>
              <w:left w:val="single" w:sz="4" w:space="0" w:color="auto"/>
              <w:right w:val="single" w:sz="4" w:space="0" w:color="auto"/>
            </w:tcBorders>
            <w:shd w:val="clear" w:color="auto" w:fill="FFFFFF"/>
            <w:vAlign w:val="center"/>
          </w:tcPr>
          <w:p w14:paraId="3073ED15"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696A674E" w14:textId="77777777" w:rsidTr="00C77A73">
        <w:trPr>
          <w:trHeight w:hRule="exact" w:val="1176"/>
          <w:jc w:val="center"/>
        </w:trPr>
        <w:tc>
          <w:tcPr>
            <w:tcW w:w="7666" w:type="dxa"/>
            <w:tcBorders>
              <w:top w:val="single" w:sz="4" w:space="0" w:color="auto"/>
              <w:left w:val="single" w:sz="4" w:space="0" w:color="auto"/>
            </w:tcBorders>
            <w:shd w:val="clear" w:color="auto" w:fill="FFFFFF"/>
            <w:vAlign w:val="bottom"/>
          </w:tcPr>
          <w:p w14:paraId="41316303" w14:textId="77777777" w:rsidR="00EB0908" w:rsidRDefault="00EB0908" w:rsidP="00C77A73">
            <w:pPr>
              <w:pStyle w:val="210"/>
              <w:framePr w:w="10224" w:wrap="notBeside" w:vAnchor="text" w:hAnchor="text" w:xAlign="center" w:y="1"/>
              <w:shd w:val="clear" w:color="auto" w:fill="auto"/>
              <w:spacing w:line="322" w:lineRule="exact"/>
              <w:jc w:val="both"/>
            </w:pPr>
            <w:r>
              <w:t>2.5.7. Распределение численности детей, обучающихся по адаптированным основным общеобразовательным программам, по видам программ &lt;*&gt;:</w:t>
            </w:r>
          </w:p>
        </w:tc>
        <w:tc>
          <w:tcPr>
            <w:tcW w:w="2558" w:type="dxa"/>
            <w:tcBorders>
              <w:top w:val="single" w:sz="4" w:space="0" w:color="auto"/>
              <w:left w:val="single" w:sz="4" w:space="0" w:color="auto"/>
              <w:right w:val="single" w:sz="4" w:space="0" w:color="auto"/>
            </w:tcBorders>
            <w:shd w:val="clear" w:color="auto" w:fill="FFFFFF"/>
          </w:tcPr>
          <w:p w14:paraId="1EB0383E" w14:textId="77777777" w:rsidR="00EB0908" w:rsidRDefault="00EB0908" w:rsidP="00C77A73">
            <w:pPr>
              <w:framePr w:w="10224" w:wrap="notBeside" w:vAnchor="text" w:hAnchor="text" w:xAlign="center" w:y="1"/>
              <w:jc w:val="center"/>
              <w:rPr>
                <w:sz w:val="10"/>
                <w:szCs w:val="10"/>
              </w:rPr>
            </w:pPr>
          </w:p>
        </w:tc>
      </w:tr>
      <w:tr w:rsidR="00EB0908" w14:paraId="544D4870"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320A11CC" w14:textId="77777777" w:rsidR="00EB0908" w:rsidRDefault="00EB0908" w:rsidP="00C77A73">
            <w:pPr>
              <w:pStyle w:val="210"/>
              <w:framePr w:w="10224" w:wrap="notBeside" w:vAnchor="text" w:hAnchor="text" w:xAlign="center" w:y="1"/>
              <w:shd w:val="clear" w:color="auto" w:fill="auto"/>
              <w:spacing w:line="280" w:lineRule="exact"/>
              <w:jc w:val="both"/>
            </w:pPr>
            <w:r>
              <w:t>для глухих;</w:t>
            </w:r>
          </w:p>
        </w:tc>
        <w:tc>
          <w:tcPr>
            <w:tcW w:w="2558" w:type="dxa"/>
            <w:tcBorders>
              <w:top w:val="single" w:sz="4" w:space="0" w:color="auto"/>
              <w:left w:val="single" w:sz="4" w:space="0" w:color="auto"/>
              <w:right w:val="single" w:sz="4" w:space="0" w:color="auto"/>
            </w:tcBorders>
            <w:shd w:val="clear" w:color="auto" w:fill="FFFFFF"/>
            <w:vAlign w:val="bottom"/>
          </w:tcPr>
          <w:p w14:paraId="47599F9E"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1ACED1EE"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33E0DAF0" w14:textId="77777777" w:rsidR="00EB0908" w:rsidRDefault="00EB0908" w:rsidP="00C77A73">
            <w:pPr>
              <w:pStyle w:val="210"/>
              <w:framePr w:w="10224" w:wrap="notBeside" w:vAnchor="text" w:hAnchor="text" w:xAlign="center" w:y="1"/>
              <w:shd w:val="clear" w:color="auto" w:fill="auto"/>
              <w:spacing w:line="280" w:lineRule="exact"/>
              <w:jc w:val="both"/>
            </w:pPr>
            <w:r>
              <w:t xml:space="preserve">для слабослышащих и </w:t>
            </w:r>
            <w:proofErr w:type="spellStart"/>
            <w:r>
              <w:t>поздноглохших</w:t>
            </w:r>
            <w:proofErr w:type="spellEnd"/>
            <w:r>
              <w:t>;</w:t>
            </w:r>
          </w:p>
        </w:tc>
        <w:tc>
          <w:tcPr>
            <w:tcW w:w="2558" w:type="dxa"/>
            <w:tcBorders>
              <w:top w:val="single" w:sz="4" w:space="0" w:color="auto"/>
              <w:left w:val="single" w:sz="4" w:space="0" w:color="auto"/>
              <w:right w:val="single" w:sz="4" w:space="0" w:color="auto"/>
            </w:tcBorders>
            <w:shd w:val="clear" w:color="auto" w:fill="FFFFFF"/>
            <w:vAlign w:val="bottom"/>
          </w:tcPr>
          <w:p w14:paraId="543BF264" w14:textId="77777777" w:rsidR="00EB0908" w:rsidRDefault="00EB0908" w:rsidP="00C77A73">
            <w:pPr>
              <w:pStyle w:val="210"/>
              <w:framePr w:w="10224" w:wrap="notBeside" w:vAnchor="text" w:hAnchor="text" w:xAlign="center" w:y="1"/>
              <w:shd w:val="clear" w:color="auto" w:fill="auto"/>
              <w:spacing w:line="280" w:lineRule="exact"/>
              <w:jc w:val="center"/>
            </w:pPr>
            <w:r>
              <w:t>5,9%</w:t>
            </w:r>
          </w:p>
        </w:tc>
      </w:tr>
      <w:tr w:rsidR="00EB0908" w14:paraId="576FD47F"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0B5844A5" w14:textId="77777777" w:rsidR="00EB0908" w:rsidRDefault="00EB0908" w:rsidP="00C77A73">
            <w:pPr>
              <w:pStyle w:val="210"/>
              <w:framePr w:w="10224" w:wrap="notBeside" w:vAnchor="text" w:hAnchor="text" w:xAlign="center" w:y="1"/>
              <w:shd w:val="clear" w:color="auto" w:fill="auto"/>
              <w:spacing w:line="280" w:lineRule="exact"/>
              <w:jc w:val="both"/>
            </w:pPr>
            <w:r>
              <w:t>для слепых;</w:t>
            </w:r>
          </w:p>
        </w:tc>
        <w:tc>
          <w:tcPr>
            <w:tcW w:w="2558" w:type="dxa"/>
            <w:tcBorders>
              <w:top w:val="single" w:sz="4" w:space="0" w:color="auto"/>
              <w:left w:val="single" w:sz="4" w:space="0" w:color="auto"/>
              <w:right w:val="single" w:sz="4" w:space="0" w:color="auto"/>
            </w:tcBorders>
            <w:shd w:val="clear" w:color="auto" w:fill="FFFFFF"/>
            <w:vAlign w:val="bottom"/>
          </w:tcPr>
          <w:p w14:paraId="544E35B9"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52B3A120"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7837E141" w14:textId="77777777" w:rsidR="00EB0908" w:rsidRDefault="00EB0908" w:rsidP="00C77A73">
            <w:pPr>
              <w:pStyle w:val="210"/>
              <w:framePr w:w="10224" w:wrap="notBeside" w:vAnchor="text" w:hAnchor="text" w:xAlign="center" w:y="1"/>
              <w:shd w:val="clear" w:color="auto" w:fill="auto"/>
              <w:spacing w:line="280" w:lineRule="exact"/>
              <w:jc w:val="both"/>
            </w:pPr>
            <w:r>
              <w:t>для слабовидящих;</w:t>
            </w:r>
          </w:p>
        </w:tc>
        <w:tc>
          <w:tcPr>
            <w:tcW w:w="2558" w:type="dxa"/>
            <w:tcBorders>
              <w:top w:val="single" w:sz="4" w:space="0" w:color="auto"/>
              <w:left w:val="single" w:sz="4" w:space="0" w:color="auto"/>
              <w:right w:val="single" w:sz="4" w:space="0" w:color="auto"/>
            </w:tcBorders>
            <w:shd w:val="clear" w:color="auto" w:fill="FFFFFF"/>
            <w:vAlign w:val="bottom"/>
          </w:tcPr>
          <w:p w14:paraId="12C961A5"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320D4E8C"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50392C94" w14:textId="77777777" w:rsidR="00EB0908" w:rsidRDefault="00EB0908" w:rsidP="00C77A73">
            <w:pPr>
              <w:pStyle w:val="210"/>
              <w:framePr w:w="10224" w:wrap="notBeside" w:vAnchor="text" w:hAnchor="text" w:xAlign="center" w:y="1"/>
              <w:shd w:val="clear" w:color="auto" w:fill="auto"/>
              <w:spacing w:line="280" w:lineRule="exact"/>
              <w:jc w:val="both"/>
            </w:pPr>
            <w:r>
              <w:t>с тяжелыми нарушениями речи;</w:t>
            </w:r>
          </w:p>
        </w:tc>
        <w:tc>
          <w:tcPr>
            <w:tcW w:w="2558" w:type="dxa"/>
            <w:tcBorders>
              <w:top w:val="single" w:sz="4" w:space="0" w:color="auto"/>
              <w:left w:val="single" w:sz="4" w:space="0" w:color="auto"/>
              <w:right w:val="single" w:sz="4" w:space="0" w:color="auto"/>
            </w:tcBorders>
            <w:shd w:val="clear" w:color="auto" w:fill="FFFFFF"/>
            <w:vAlign w:val="bottom"/>
          </w:tcPr>
          <w:p w14:paraId="3C700F72" w14:textId="77777777" w:rsidR="00EB0908" w:rsidRDefault="00EB0908" w:rsidP="00C77A73">
            <w:pPr>
              <w:pStyle w:val="210"/>
              <w:framePr w:w="10224" w:wrap="notBeside" w:vAnchor="text" w:hAnchor="text" w:xAlign="center" w:y="1"/>
              <w:shd w:val="clear" w:color="auto" w:fill="auto"/>
              <w:spacing w:line="280" w:lineRule="exact"/>
              <w:jc w:val="center"/>
            </w:pPr>
            <w:r>
              <w:t>5,9%</w:t>
            </w:r>
          </w:p>
        </w:tc>
      </w:tr>
      <w:tr w:rsidR="00EB0908" w14:paraId="695F898A"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438B2B4C" w14:textId="77777777" w:rsidR="00EB0908" w:rsidRDefault="00EB0908" w:rsidP="00C77A73">
            <w:pPr>
              <w:pStyle w:val="210"/>
              <w:framePr w:w="10224" w:wrap="notBeside" w:vAnchor="text" w:hAnchor="text" w:xAlign="center" w:y="1"/>
              <w:shd w:val="clear" w:color="auto" w:fill="auto"/>
              <w:spacing w:line="280" w:lineRule="exact"/>
              <w:jc w:val="both"/>
            </w:pPr>
            <w:r>
              <w:t>с нарушениями опорно-двигательного аппарата;</w:t>
            </w:r>
          </w:p>
        </w:tc>
        <w:tc>
          <w:tcPr>
            <w:tcW w:w="2558" w:type="dxa"/>
            <w:tcBorders>
              <w:top w:val="single" w:sz="4" w:space="0" w:color="auto"/>
              <w:left w:val="single" w:sz="4" w:space="0" w:color="auto"/>
              <w:right w:val="single" w:sz="4" w:space="0" w:color="auto"/>
            </w:tcBorders>
            <w:shd w:val="clear" w:color="auto" w:fill="FFFFFF"/>
            <w:vAlign w:val="bottom"/>
          </w:tcPr>
          <w:p w14:paraId="4D08E5AA"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546A07F8"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112C6AB9" w14:textId="77777777" w:rsidR="00EB0908" w:rsidRDefault="00EB0908" w:rsidP="00C77A73">
            <w:pPr>
              <w:pStyle w:val="210"/>
              <w:framePr w:w="10224" w:wrap="notBeside" w:vAnchor="text" w:hAnchor="text" w:xAlign="center" w:y="1"/>
              <w:shd w:val="clear" w:color="auto" w:fill="auto"/>
              <w:spacing w:line="280" w:lineRule="exact"/>
              <w:jc w:val="both"/>
            </w:pPr>
            <w:r>
              <w:t>с задержкой психического развития;</w:t>
            </w:r>
          </w:p>
        </w:tc>
        <w:tc>
          <w:tcPr>
            <w:tcW w:w="2558" w:type="dxa"/>
            <w:tcBorders>
              <w:top w:val="single" w:sz="4" w:space="0" w:color="auto"/>
              <w:left w:val="single" w:sz="4" w:space="0" w:color="auto"/>
              <w:right w:val="single" w:sz="4" w:space="0" w:color="auto"/>
            </w:tcBorders>
            <w:shd w:val="clear" w:color="auto" w:fill="FFFFFF"/>
            <w:vAlign w:val="bottom"/>
          </w:tcPr>
          <w:p w14:paraId="7006EAC9" w14:textId="77777777" w:rsidR="00EB0908" w:rsidRDefault="00EB0908" w:rsidP="00C77A73">
            <w:pPr>
              <w:pStyle w:val="210"/>
              <w:framePr w:w="10224" w:wrap="notBeside" w:vAnchor="text" w:hAnchor="text" w:xAlign="center" w:y="1"/>
              <w:shd w:val="clear" w:color="auto" w:fill="auto"/>
              <w:spacing w:line="280" w:lineRule="exact"/>
              <w:jc w:val="center"/>
            </w:pPr>
            <w:r>
              <w:t>76,5 %</w:t>
            </w:r>
          </w:p>
        </w:tc>
      </w:tr>
      <w:tr w:rsidR="00EB0908" w14:paraId="7946A929"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02C0A51E" w14:textId="77777777" w:rsidR="00EB0908" w:rsidRDefault="00EB0908" w:rsidP="00C77A73">
            <w:pPr>
              <w:pStyle w:val="210"/>
              <w:framePr w:w="10224" w:wrap="notBeside" w:vAnchor="text" w:hAnchor="text" w:xAlign="center" w:y="1"/>
              <w:shd w:val="clear" w:color="auto" w:fill="auto"/>
              <w:spacing w:line="280" w:lineRule="exact"/>
              <w:jc w:val="both"/>
            </w:pPr>
            <w:r>
              <w:t>с расстройствами аутистического спектра;</w:t>
            </w:r>
          </w:p>
        </w:tc>
        <w:tc>
          <w:tcPr>
            <w:tcW w:w="2558" w:type="dxa"/>
            <w:tcBorders>
              <w:top w:val="single" w:sz="4" w:space="0" w:color="auto"/>
              <w:left w:val="single" w:sz="4" w:space="0" w:color="auto"/>
              <w:right w:val="single" w:sz="4" w:space="0" w:color="auto"/>
            </w:tcBorders>
            <w:shd w:val="clear" w:color="auto" w:fill="FFFFFF"/>
            <w:vAlign w:val="bottom"/>
          </w:tcPr>
          <w:p w14:paraId="338B1237"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1CBB04E1"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26D4914B" w14:textId="77777777" w:rsidR="00EB0908" w:rsidRDefault="00EB0908" w:rsidP="00C77A73">
            <w:pPr>
              <w:pStyle w:val="210"/>
              <w:framePr w:w="10224" w:wrap="notBeside" w:vAnchor="text" w:hAnchor="text" w:xAlign="center" w:y="1"/>
              <w:shd w:val="clear" w:color="auto" w:fill="auto"/>
              <w:spacing w:line="280" w:lineRule="exact"/>
              <w:jc w:val="both"/>
            </w:pPr>
            <w:r>
              <w:t>со сложными дефектами;</w:t>
            </w:r>
          </w:p>
        </w:tc>
        <w:tc>
          <w:tcPr>
            <w:tcW w:w="2558" w:type="dxa"/>
            <w:tcBorders>
              <w:top w:val="single" w:sz="4" w:space="0" w:color="auto"/>
              <w:left w:val="single" w:sz="4" w:space="0" w:color="auto"/>
              <w:right w:val="single" w:sz="4" w:space="0" w:color="auto"/>
            </w:tcBorders>
            <w:shd w:val="clear" w:color="auto" w:fill="FFFFFF"/>
            <w:vAlign w:val="bottom"/>
          </w:tcPr>
          <w:p w14:paraId="43D6A66A"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48821889"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4DB6F372" w14:textId="77777777" w:rsidR="00EB0908" w:rsidRDefault="00EB0908" w:rsidP="00C77A73">
            <w:pPr>
              <w:pStyle w:val="210"/>
              <w:framePr w:w="10224" w:wrap="notBeside" w:vAnchor="text" w:hAnchor="text" w:xAlign="center" w:y="1"/>
              <w:shd w:val="clear" w:color="auto" w:fill="auto"/>
              <w:spacing w:line="322" w:lineRule="exact"/>
              <w:jc w:val="left"/>
            </w:pPr>
            <w:r>
              <w:t>других обучающихся с ограниченными возможностями здоровья</w:t>
            </w:r>
          </w:p>
        </w:tc>
        <w:tc>
          <w:tcPr>
            <w:tcW w:w="2558" w:type="dxa"/>
            <w:tcBorders>
              <w:top w:val="single" w:sz="4" w:space="0" w:color="auto"/>
              <w:left w:val="single" w:sz="4" w:space="0" w:color="auto"/>
              <w:right w:val="single" w:sz="4" w:space="0" w:color="auto"/>
            </w:tcBorders>
            <w:shd w:val="clear" w:color="auto" w:fill="FFFFFF"/>
            <w:vAlign w:val="center"/>
          </w:tcPr>
          <w:p w14:paraId="7EA62FBB" w14:textId="77777777" w:rsidR="00EB0908" w:rsidRDefault="00EB0908" w:rsidP="00C77A73">
            <w:pPr>
              <w:pStyle w:val="210"/>
              <w:framePr w:w="10224" w:wrap="notBeside" w:vAnchor="text" w:hAnchor="text" w:xAlign="center" w:y="1"/>
              <w:shd w:val="clear" w:color="auto" w:fill="auto"/>
              <w:spacing w:line="280" w:lineRule="exact"/>
              <w:jc w:val="center"/>
            </w:pPr>
            <w:r>
              <w:t>11,8%</w:t>
            </w:r>
          </w:p>
        </w:tc>
      </w:tr>
      <w:tr w:rsidR="00EB0908" w14:paraId="1417F98E" w14:textId="77777777" w:rsidTr="00C77A73">
        <w:trPr>
          <w:trHeight w:hRule="exact" w:val="2467"/>
          <w:jc w:val="center"/>
        </w:trPr>
        <w:tc>
          <w:tcPr>
            <w:tcW w:w="7666" w:type="dxa"/>
            <w:tcBorders>
              <w:top w:val="single" w:sz="4" w:space="0" w:color="auto"/>
              <w:left w:val="single" w:sz="4" w:space="0" w:color="auto"/>
            </w:tcBorders>
            <w:shd w:val="clear" w:color="auto" w:fill="FFFFFF"/>
            <w:vAlign w:val="bottom"/>
          </w:tcPr>
          <w:p w14:paraId="41F4267F" w14:textId="77777777" w:rsidR="00EB0908" w:rsidRDefault="00EB0908" w:rsidP="00C77A73">
            <w:pPr>
              <w:pStyle w:val="210"/>
              <w:framePr w:w="10224" w:wrap="notBeside" w:vAnchor="text" w:hAnchor="text" w:xAlign="center" w:y="1"/>
              <w:shd w:val="clear" w:color="auto" w:fill="auto"/>
              <w:spacing w:line="322" w:lineRule="exact"/>
              <w:jc w:val="both"/>
            </w:pPr>
            <w:r>
              <w:t xml:space="preserve">2.6. Состояние здоровья лиц, обучающихся по основным общеобразовательным программам, </w:t>
            </w:r>
            <w:proofErr w:type="spellStart"/>
            <w:r>
              <w:t>здоровьесберегающие</w:t>
            </w:r>
            <w:proofErr w:type="spellEnd"/>
            <w: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2558" w:type="dxa"/>
            <w:tcBorders>
              <w:top w:val="single" w:sz="4" w:space="0" w:color="auto"/>
              <w:left w:val="single" w:sz="4" w:space="0" w:color="auto"/>
              <w:right w:val="single" w:sz="4" w:space="0" w:color="auto"/>
            </w:tcBorders>
            <w:shd w:val="clear" w:color="auto" w:fill="FFFFFF"/>
          </w:tcPr>
          <w:p w14:paraId="4E75B119" w14:textId="77777777" w:rsidR="00EB0908" w:rsidRDefault="00EB0908" w:rsidP="00C77A73">
            <w:pPr>
              <w:framePr w:w="10224" w:wrap="notBeside" w:vAnchor="text" w:hAnchor="text" w:xAlign="center" w:y="1"/>
              <w:jc w:val="center"/>
              <w:rPr>
                <w:sz w:val="10"/>
                <w:szCs w:val="10"/>
              </w:rPr>
            </w:pPr>
          </w:p>
        </w:tc>
      </w:tr>
      <w:tr w:rsidR="00EB0908" w14:paraId="57E32E68"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76CD7E85" w14:textId="77777777" w:rsidR="00EB0908" w:rsidRDefault="00EB0908" w:rsidP="00C77A73">
            <w:pPr>
              <w:pStyle w:val="210"/>
              <w:framePr w:w="10224" w:wrap="notBeside" w:vAnchor="text" w:hAnchor="text" w:xAlign="center" w:y="1"/>
              <w:shd w:val="clear" w:color="auto" w:fill="auto"/>
              <w:spacing w:line="322" w:lineRule="exact"/>
              <w:jc w:val="both"/>
            </w:pPr>
            <w:r>
              <w:t>2.6.1. Удельный вес численности лиц, обеспеченных горячим питанием, в общей численности обучающихся общеобразовательных организаций</w:t>
            </w:r>
          </w:p>
        </w:tc>
        <w:tc>
          <w:tcPr>
            <w:tcW w:w="2558" w:type="dxa"/>
            <w:tcBorders>
              <w:top w:val="single" w:sz="4" w:space="0" w:color="auto"/>
              <w:left w:val="single" w:sz="4" w:space="0" w:color="auto"/>
              <w:right w:val="single" w:sz="4" w:space="0" w:color="auto"/>
            </w:tcBorders>
            <w:shd w:val="clear" w:color="auto" w:fill="FFFFFF"/>
          </w:tcPr>
          <w:p w14:paraId="447BAE86" w14:textId="77777777" w:rsidR="00EB0908" w:rsidRDefault="00EB0908" w:rsidP="00C77A73">
            <w:pPr>
              <w:pStyle w:val="210"/>
              <w:framePr w:w="10224" w:wrap="notBeside" w:vAnchor="text" w:hAnchor="text" w:xAlign="center" w:y="1"/>
              <w:shd w:val="clear" w:color="auto" w:fill="auto"/>
              <w:spacing w:line="280" w:lineRule="exact"/>
              <w:jc w:val="center"/>
            </w:pPr>
            <w:r>
              <w:t>92%</w:t>
            </w:r>
          </w:p>
        </w:tc>
      </w:tr>
      <w:tr w:rsidR="00EB0908" w14:paraId="0B1D34F7"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417842EB" w14:textId="77777777" w:rsidR="00EB0908" w:rsidRDefault="00EB0908" w:rsidP="00C77A73">
            <w:pPr>
              <w:pStyle w:val="210"/>
              <w:framePr w:w="10224" w:wrap="notBeside" w:vAnchor="text" w:hAnchor="text" w:xAlign="center" w:y="1"/>
              <w:shd w:val="clear" w:color="auto" w:fill="auto"/>
              <w:spacing w:line="322" w:lineRule="exact"/>
              <w:jc w:val="both"/>
            </w:pPr>
            <w:r>
              <w:t>2.6.2. Удельный вес числа организаций, имеющих логопедический пункт или логопедический кабинет, в общем числе общеобразовательных организаций</w:t>
            </w:r>
          </w:p>
        </w:tc>
        <w:tc>
          <w:tcPr>
            <w:tcW w:w="2558" w:type="dxa"/>
            <w:tcBorders>
              <w:top w:val="single" w:sz="4" w:space="0" w:color="auto"/>
              <w:left w:val="single" w:sz="4" w:space="0" w:color="auto"/>
              <w:right w:val="single" w:sz="4" w:space="0" w:color="auto"/>
            </w:tcBorders>
            <w:shd w:val="clear" w:color="auto" w:fill="FFFFFF"/>
          </w:tcPr>
          <w:p w14:paraId="3DAC03DE"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3A79BDC6"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7A85AEFC" w14:textId="77777777" w:rsidR="00EB0908" w:rsidRDefault="00EB0908" w:rsidP="00C77A73">
            <w:pPr>
              <w:pStyle w:val="210"/>
              <w:framePr w:w="10224" w:wrap="notBeside" w:vAnchor="text" w:hAnchor="text" w:xAlign="center" w:y="1"/>
              <w:shd w:val="clear" w:color="auto" w:fill="auto"/>
              <w:spacing w:line="326" w:lineRule="exact"/>
              <w:jc w:val="both"/>
            </w:pPr>
            <w:r>
              <w:t>2.6.3. Удельный вес числа организаций, имеющих спортивные залы, в общем числе общеобразовательных организаций</w:t>
            </w:r>
          </w:p>
        </w:tc>
        <w:tc>
          <w:tcPr>
            <w:tcW w:w="2558" w:type="dxa"/>
            <w:tcBorders>
              <w:top w:val="single" w:sz="4" w:space="0" w:color="auto"/>
              <w:left w:val="single" w:sz="4" w:space="0" w:color="auto"/>
              <w:right w:val="single" w:sz="4" w:space="0" w:color="auto"/>
            </w:tcBorders>
            <w:shd w:val="clear" w:color="auto" w:fill="FFFFFF"/>
            <w:vAlign w:val="center"/>
          </w:tcPr>
          <w:p w14:paraId="7596EFC8" w14:textId="77777777" w:rsidR="00EB0908" w:rsidRDefault="00EB0908" w:rsidP="00C77A73">
            <w:pPr>
              <w:pStyle w:val="210"/>
              <w:framePr w:w="10224" w:wrap="notBeside" w:vAnchor="text" w:hAnchor="text" w:xAlign="center" w:y="1"/>
              <w:shd w:val="clear" w:color="auto" w:fill="auto"/>
              <w:spacing w:line="280" w:lineRule="exact"/>
              <w:jc w:val="center"/>
            </w:pPr>
            <w:r>
              <w:t>87,5%</w:t>
            </w:r>
          </w:p>
        </w:tc>
      </w:tr>
      <w:tr w:rsidR="00EB0908" w14:paraId="7A619AD0" w14:textId="77777777" w:rsidTr="00C77A73">
        <w:trPr>
          <w:trHeight w:hRule="exact" w:val="1190"/>
          <w:jc w:val="center"/>
        </w:trPr>
        <w:tc>
          <w:tcPr>
            <w:tcW w:w="7666" w:type="dxa"/>
            <w:tcBorders>
              <w:top w:val="single" w:sz="4" w:space="0" w:color="auto"/>
              <w:left w:val="single" w:sz="4" w:space="0" w:color="auto"/>
              <w:bottom w:val="single" w:sz="4" w:space="0" w:color="auto"/>
            </w:tcBorders>
            <w:shd w:val="clear" w:color="auto" w:fill="FFFFFF"/>
            <w:vAlign w:val="bottom"/>
          </w:tcPr>
          <w:p w14:paraId="6B7220FB" w14:textId="77777777" w:rsidR="00EB0908" w:rsidRDefault="00EB0908" w:rsidP="00C77A73">
            <w:pPr>
              <w:pStyle w:val="210"/>
              <w:framePr w:w="10224" w:wrap="notBeside" w:vAnchor="text" w:hAnchor="text" w:xAlign="center" w:y="1"/>
              <w:shd w:val="clear" w:color="auto" w:fill="auto"/>
              <w:spacing w:line="322" w:lineRule="exact"/>
              <w:jc w:val="both"/>
            </w:pPr>
            <w:r>
              <w:t>2.6.4. Удельный вес числа организаций, имеющих закрытые плавательные бассейны, в общем числе общеобразовательных организаций</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468250A"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bl>
    <w:p w14:paraId="0D7D27E2" w14:textId="77777777" w:rsidR="00EB0908" w:rsidRDefault="00EB0908" w:rsidP="00EB0908">
      <w:pPr>
        <w:framePr w:w="10224" w:wrap="notBeside" w:vAnchor="text" w:hAnchor="text" w:xAlign="center" w:y="1"/>
        <w:rPr>
          <w:sz w:val="2"/>
          <w:szCs w:val="2"/>
        </w:rPr>
      </w:pPr>
    </w:p>
    <w:p w14:paraId="156FC892"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6814"/>
        <w:gridCol w:w="2406"/>
      </w:tblGrid>
      <w:tr w:rsidR="00EB0908" w14:paraId="7A5DAB01" w14:textId="77777777" w:rsidTr="00EB0908">
        <w:trPr>
          <w:trHeight w:hRule="exact" w:val="1774"/>
          <w:jc w:val="center"/>
        </w:trPr>
        <w:tc>
          <w:tcPr>
            <w:tcW w:w="6814" w:type="dxa"/>
            <w:tcBorders>
              <w:top w:val="single" w:sz="4" w:space="0" w:color="auto"/>
              <w:left w:val="single" w:sz="4" w:space="0" w:color="auto"/>
            </w:tcBorders>
            <w:shd w:val="clear" w:color="auto" w:fill="FFFFFF"/>
            <w:vAlign w:val="bottom"/>
          </w:tcPr>
          <w:p w14:paraId="7C6E36BE" w14:textId="77777777" w:rsidR="00EB0908" w:rsidRDefault="00EB0908" w:rsidP="00C77A73">
            <w:pPr>
              <w:pStyle w:val="210"/>
              <w:framePr w:w="10224" w:wrap="notBeside" w:vAnchor="text" w:hAnchor="page" w:x="1321" w:y="2"/>
              <w:shd w:val="clear" w:color="auto" w:fill="auto"/>
              <w:spacing w:line="322" w:lineRule="exact"/>
              <w:jc w:val="both"/>
            </w:pPr>
            <w:r>
              <w:lastRenderedPageBreak/>
              <w:t>2.7.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2406" w:type="dxa"/>
            <w:tcBorders>
              <w:top w:val="single" w:sz="4" w:space="0" w:color="auto"/>
              <w:left w:val="single" w:sz="4" w:space="0" w:color="auto"/>
              <w:right w:val="single" w:sz="4" w:space="0" w:color="auto"/>
            </w:tcBorders>
            <w:shd w:val="clear" w:color="auto" w:fill="FFFFFF"/>
          </w:tcPr>
          <w:p w14:paraId="2B370F96" w14:textId="77777777" w:rsidR="00EB0908" w:rsidRDefault="00EB0908" w:rsidP="00C77A73">
            <w:pPr>
              <w:framePr w:w="10224" w:wrap="notBeside" w:vAnchor="text" w:hAnchor="page" w:x="1321" w:y="2"/>
              <w:jc w:val="center"/>
              <w:rPr>
                <w:sz w:val="10"/>
                <w:szCs w:val="10"/>
              </w:rPr>
            </w:pPr>
          </w:p>
        </w:tc>
      </w:tr>
      <w:tr w:rsidR="00EB0908" w14:paraId="661D1BB0" w14:textId="77777777" w:rsidTr="00EB0908">
        <w:trPr>
          <w:trHeight w:hRule="exact" w:val="2082"/>
          <w:jc w:val="center"/>
        </w:trPr>
        <w:tc>
          <w:tcPr>
            <w:tcW w:w="6814" w:type="dxa"/>
            <w:tcBorders>
              <w:top w:val="single" w:sz="4" w:space="0" w:color="auto"/>
              <w:left w:val="single" w:sz="4" w:space="0" w:color="auto"/>
            </w:tcBorders>
            <w:shd w:val="clear" w:color="auto" w:fill="FFFFFF"/>
            <w:vAlign w:val="bottom"/>
          </w:tcPr>
          <w:p w14:paraId="76764A6F" w14:textId="77777777" w:rsidR="00EB0908" w:rsidRDefault="00EB0908" w:rsidP="00C77A73">
            <w:pPr>
              <w:pStyle w:val="210"/>
              <w:framePr w:w="10224" w:wrap="notBeside" w:vAnchor="text" w:hAnchor="page" w:x="1321" w:y="2"/>
              <w:shd w:val="clear" w:color="auto" w:fill="auto"/>
              <w:spacing w:line="317" w:lineRule="exact"/>
              <w:jc w:val="both"/>
            </w:pPr>
            <w:r>
              <w:t>2.7.1.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 и образования обучающихся с умственной отсталостью (интеллектуальными нарушениями).</w:t>
            </w:r>
          </w:p>
        </w:tc>
        <w:tc>
          <w:tcPr>
            <w:tcW w:w="2406" w:type="dxa"/>
            <w:tcBorders>
              <w:top w:val="single" w:sz="4" w:space="0" w:color="auto"/>
              <w:left w:val="single" w:sz="4" w:space="0" w:color="auto"/>
              <w:right w:val="single" w:sz="4" w:space="0" w:color="auto"/>
            </w:tcBorders>
            <w:shd w:val="clear" w:color="auto" w:fill="FFFFFF"/>
          </w:tcPr>
          <w:p w14:paraId="331274F1" w14:textId="77777777" w:rsidR="00EB0908" w:rsidRDefault="00EB0908" w:rsidP="00C77A73">
            <w:pPr>
              <w:pStyle w:val="210"/>
              <w:framePr w:w="10224" w:wrap="notBeside" w:vAnchor="text" w:hAnchor="page" w:x="1321" w:y="2"/>
              <w:shd w:val="clear" w:color="auto" w:fill="auto"/>
              <w:spacing w:line="280" w:lineRule="exact"/>
              <w:jc w:val="center"/>
            </w:pPr>
            <w:r>
              <w:t>0</w:t>
            </w:r>
          </w:p>
        </w:tc>
      </w:tr>
      <w:tr w:rsidR="00EB0908" w14:paraId="62C2255D" w14:textId="77777777" w:rsidTr="00EB0908">
        <w:trPr>
          <w:trHeight w:hRule="exact" w:val="1657"/>
          <w:jc w:val="center"/>
        </w:trPr>
        <w:tc>
          <w:tcPr>
            <w:tcW w:w="6814" w:type="dxa"/>
            <w:tcBorders>
              <w:top w:val="single" w:sz="4" w:space="0" w:color="auto"/>
              <w:left w:val="single" w:sz="4" w:space="0" w:color="auto"/>
            </w:tcBorders>
            <w:shd w:val="clear" w:color="auto" w:fill="FFFFFF"/>
            <w:vAlign w:val="bottom"/>
          </w:tcPr>
          <w:p w14:paraId="05BC1C7D" w14:textId="77777777" w:rsidR="00EB0908" w:rsidRDefault="00EB0908" w:rsidP="00C77A73">
            <w:pPr>
              <w:pStyle w:val="210"/>
              <w:framePr w:w="10224" w:wrap="notBeside" w:vAnchor="text" w:hAnchor="page" w:x="1321" w:y="2"/>
              <w:shd w:val="clear" w:color="auto" w:fill="auto"/>
              <w:spacing w:line="322" w:lineRule="exact"/>
              <w:jc w:val="both"/>
            </w:pPr>
            <w:r>
              <w:t>2.8. Финансово 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2406" w:type="dxa"/>
            <w:tcBorders>
              <w:top w:val="single" w:sz="4" w:space="0" w:color="auto"/>
              <w:left w:val="single" w:sz="4" w:space="0" w:color="auto"/>
              <w:right w:val="single" w:sz="4" w:space="0" w:color="auto"/>
            </w:tcBorders>
            <w:shd w:val="clear" w:color="auto" w:fill="FFFFFF"/>
          </w:tcPr>
          <w:p w14:paraId="1C9D89F4" w14:textId="77777777" w:rsidR="00EB0908" w:rsidRDefault="00EB0908" w:rsidP="00C77A73">
            <w:pPr>
              <w:framePr w:w="10224" w:wrap="notBeside" w:vAnchor="text" w:hAnchor="page" w:x="1321" w:y="2"/>
              <w:jc w:val="center"/>
              <w:rPr>
                <w:sz w:val="10"/>
                <w:szCs w:val="10"/>
              </w:rPr>
            </w:pPr>
          </w:p>
        </w:tc>
      </w:tr>
      <w:tr w:rsidR="00EB0908" w14:paraId="2232F5A2" w14:textId="77777777" w:rsidTr="00EB0908">
        <w:trPr>
          <w:trHeight w:hRule="exact" w:val="1145"/>
          <w:jc w:val="center"/>
        </w:trPr>
        <w:tc>
          <w:tcPr>
            <w:tcW w:w="6814" w:type="dxa"/>
            <w:tcBorders>
              <w:top w:val="single" w:sz="4" w:space="0" w:color="auto"/>
              <w:left w:val="single" w:sz="4" w:space="0" w:color="auto"/>
            </w:tcBorders>
            <w:shd w:val="clear" w:color="auto" w:fill="FFFFFF"/>
            <w:vAlign w:val="bottom"/>
          </w:tcPr>
          <w:p w14:paraId="4D2044D0" w14:textId="77777777" w:rsidR="00EB0908" w:rsidRDefault="00EB0908" w:rsidP="00C77A73">
            <w:pPr>
              <w:pStyle w:val="210"/>
              <w:framePr w:w="10224" w:wrap="notBeside" w:vAnchor="text" w:hAnchor="page" w:x="1321" w:y="2"/>
              <w:shd w:val="clear" w:color="auto" w:fill="auto"/>
              <w:spacing w:line="322" w:lineRule="exact"/>
              <w:jc w:val="both"/>
            </w:pPr>
            <w:r>
              <w:t>2.8.1. Общий объем финансовых средств, поступивших в общеобразовательные организации, в расчете на 1 обучающегося.</w:t>
            </w:r>
          </w:p>
        </w:tc>
        <w:tc>
          <w:tcPr>
            <w:tcW w:w="2406" w:type="dxa"/>
            <w:tcBorders>
              <w:top w:val="single" w:sz="4" w:space="0" w:color="auto"/>
              <w:left w:val="single" w:sz="4" w:space="0" w:color="auto"/>
              <w:right w:val="single" w:sz="4" w:space="0" w:color="auto"/>
            </w:tcBorders>
            <w:shd w:val="clear" w:color="auto" w:fill="FFFFFF"/>
          </w:tcPr>
          <w:p w14:paraId="69FCCC35" w14:textId="77777777" w:rsidR="00EB0908" w:rsidRDefault="00EB0908" w:rsidP="00C77A73">
            <w:pPr>
              <w:pStyle w:val="210"/>
              <w:framePr w:w="10224" w:wrap="notBeside" w:vAnchor="text" w:hAnchor="page" w:x="1321" w:y="2"/>
              <w:shd w:val="clear" w:color="auto" w:fill="auto"/>
              <w:spacing w:line="280" w:lineRule="exact"/>
              <w:jc w:val="center"/>
            </w:pPr>
            <w:r>
              <w:t>78,8 тыс. рублей</w:t>
            </w:r>
          </w:p>
        </w:tc>
      </w:tr>
      <w:tr w:rsidR="00EB0908" w14:paraId="5E534667" w14:textId="77777777" w:rsidTr="00EB0908">
        <w:trPr>
          <w:trHeight w:hRule="exact" w:val="1145"/>
          <w:jc w:val="center"/>
        </w:trPr>
        <w:tc>
          <w:tcPr>
            <w:tcW w:w="6814" w:type="dxa"/>
            <w:tcBorders>
              <w:top w:val="single" w:sz="4" w:space="0" w:color="auto"/>
              <w:left w:val="single" w:sz="4" w:space="0" w:color="auto"/>
            </w:tcBorders>
            <w:shd w:val="clear" w:color="auto" w:fill="FFFFFF"/>
            <w:vAlign w:val="bottom"/>
          </w:tcPr>
          <w:p w14:paraId="1805FC4E" w14:textId="77777777" w:rsidR="00EB0908" w:rsidRDefault="00EB0908" w:rsidP="00C77A73">
            <w:pPr>
              <w:pStyle w:val="210"/>
              <w:framePr w:w="10224" w:wrap="notBeside" w:vAnchor="text" w:hAnchor="page" w:x="1321" w:y="2"/>
              <w:shd w:val="clear" w:color="auto" w:fill="auto"/>
              <w:spacing w:line="322" w:lineRule="exact"/>
              <w:jc w:val="both"/>
            </w:pPr>
            <w:r>
              <w:t>2.8.2. Удельный вес финансовых средств от приносящей доход деятельности в общем объеме финансовых средств общеобразовательных организаций</w:t>
            </w:r>
          </w:p>
        </w:tc>
        <w:tc>
          <w:tcPr>
            <w:tcW w:w="2406" w:type="dxa"/>
            <w:tcBorders>
              <w:top w:val="single" w:sz="4" w:space="0" w:color="auto"/>
              <w:left w:val="single" w:sz="4" w:space="0" w:color="auto"/>
              <w:right w:val="single" w:sz="4" w:space="0" w:color="auto"/>
            </w:tcBorders>
            <w:shd w:val="clear" w:color="auto" w:fill="FFFFFF"/>
          </w:tcPr>
          <w:p w14:paraId="38ACF582" w14:textId="77777777" w:rsidR="00EB0908" w:rsidRDefault="00EB0908" w:rsidP="00C77A73">
            <w:pPr>
              <w:pStyle w:val="210"/>
              <w:framePr w:w="10224" w:wrap="notBeside" w:vAnchor="text" w:hAnchor="page" w:x="1321" w:y="2"/>
              <w:shd w:val="clear" w:color="auto" w:fill="auto"/>
              <w:spacing w:line="280" w:lineRule="exact"/>
              <w:jc w:val="center"/>
            </w:pPr>
            <w:r>
              <w:t>0</w:t>
            </w:r>
          </w:p>
        </w:tc>
      </w:tr>
      <w:tr w:rsidR="00EB0908" w14:paraId="53C0B78E" w14:textId="77777777" w:rsidTr="00EB0908">
        <w:trPr>
          <w:trHeight w:hRule="exact" w:val="1141"/>
          <w:jc w:val="center"/>
        </w:trPr>
        <w:tc>
          <w:tcPr>
            <w:tcW w:w="6814" w:type="dxa"/>
            <w:tcBorders>
              <w:top w:val="single" w:sz="4" w:space="0" w:color="auto"/>
              <w:left w:val="single" w:sz="4" w:space="0" w:color="auto"/>
            </w:tcBorders>
            <w:shd w:val="clear" w:color="auto" w:fill="FFFFFF"/>
            <w:vAlign w:val="bottom"/>
          </w:tcPr>
          <w:p w14:paraId="3BC0D6E1" w14:textId="77777777" w:rsidR="00EB0908" w:rsidRDefault="00EB0908" w:rsidP="00C77A73">
            <w:pPr>
              <w:pStyle w:val="210"/>
              <w:framePr w:w="10224" w:wrap="notBeside" w:vAnchor="text" w:hAnchor="page" w:x="1321" w:y="2"/>
              <w:shd w:val="clear" w:color="auto" w:fill="auto"/>
              <w:spacing w:line="322" w:lineRule="exact"/>
              <w:jc w:val="both"/>
            </w:pPr>
            <w:r>
              <w:t>2.9. Создание безопасных условий при организации образовательного процесса в общеобразовательных организациях</w:t>
            </w:r>
          </w:p>
        </w:tc>
        <w:tc>
          <w:tcPr>
            <w:tcW w:w="2406" w:type="dxa"/>
            <w:tcBorders>
              <w:top w:val="single" w:sz="4" w:space="0" w:color="auto"/>
              <w:left w:val="single" w:sz="4" w:space="0" w:color="auto"/>
              <w:right w:val="single" w:sz="4" w:space="0" w:color="auto"/>
            </w:tcBorders>
            <w:shd w:val="clear" w:color="auto" w:fill="FFFFFF"/>
          </w:tcPr>
          <w:p w14:paraId="70003A12" w14:textId="77777777" w:rsidR="00EB0908" w:rsidRDefault="00EB0908" w:rsidP="00C77A73">
            <w:pPr>
              <w:framePr w:w="10224" w:wrap="notBeside" w:vAnchor="text" w:hAnchor="page" w:x="1321" w:y="2"/>
              <w:jc w:val="center"/>
              <w:rPr>
                <w:sz w:val="10"/>
                <w:szCs w:val="10"/>
              </w:rPr>
            </w:pPr>
          </w:p>
        </w:tc>
      </w:tr>
      <w:tr w:rsidR="00EB0908" w14:paraId="4D0EC984" w14:textId="77777777" w:rsidTr="00EB0908">
        <w:trPr>
          <w:trHeight w:hRule="exact" w:val="1145"/>
          <w:jc w:val="center"/>
        </w:trPr>
        <w:tc>
          <w:tcPr>
            <w:tcW w:w="6814" w:type="dxa"/>
            <w:tcBorders>
              <w:top w:val="single" w:sz="4" w:space="0" w:color="auto"/>
              <w:left w:val="single" w:sz="4" w:space="0" w:color="auto"/>
            </w:tcBorders>
            <w:shd w:val="clear" w:color="auto" w:fill="FFFFFF"/>
            <w:vAlign w:val="bottom"/>
          </w:tcPr>
          <w:p w14:paraId="234E9589" w14:textId="77777777" w:rsidR="00EB0908" w:rsidRDefault="00EB0908" w:rsidP="00C77A73">
            <w:pPr>
              <w:pStyle w:val="210"/>
              <w:framePr w:w="10224" w:wrap="notBeside" w:vAnchor="text" w:hAnchor="page" w:x="1321" w:y="2"/>
              <w:shd w:val="clear" w:color="auto" w:fill="auto"/>
              <w:spacing w:line="322" w:lineRule="exact"/>
              <w:jc w:val="both"/>
            </w:pPr>
            <w:r>
              <w:t>2.9.1. Удельный вес числа зданий общеобразовательных организаций, имеющих охрану, в общем числе зданий общеобразовательных организаций</w:t>
            </w:r>
          </w:p>
        </w:tc>
        <w:tc>
          <w:tcPr>
            <w:tcW w:w="2406" w:type="dxa"/>
            <w:tcBorders>
              <w:top w:val="single" w:sz="4" w:space="0" w:color="auto"/>
              <w:left w:val="single" w:sz="4" w:space="0" w:color="auto"/>
              <w:right w:val="single" w:sz="4" w:space="0" w:color="auto"/>
            </w:tcBorders>
            <w:shd w:val="clear" w:color="auto" w:fill="FFFFFF"/>
          </w:tcPr>
          <w:p w14:paraId="18CB5F2C" w14:textId="77777777" w:rsidR="00EB0908" w:rsidRDefault="00EB0908" w:rsidP="00C77A73">
            <w:pPr>
              <w:pStyle w:val="210"/>
              <w:framePr w:w="10224" w:wrap="notBeside" w:vAnchor="text" w:hAnchor="page" w:x="1321" w:y="2"/>
              <w:shd w:val="clear" w:color="auto" w:fill="auto"/>
              <w:spacing w:line="280" w:lineRule="exact"/>
              <w:jc w:val="center"/>
            </w:pPr>
            <w:r>
              <w:t>100%</w:t>
            </w:r>
          </w:p>
        </w:tc>
      </w:tr>
      <w:tr w:rsidR="00EB0908" w14:paraId="4258C686" w14:textId="77777777" w:rsidTr="00EB0908">
        <w:trPr>
          <w:trHeight w:hRule="exact" w:val="1145"/>
          <w:jc w:val="center"/>
        </w:trPr>
        <w:tc>
          <w:tcPr>
            <w:tcW w:w="6814" w:type="dxa"/>
            <w:tcBorders>
              <w:top w:val="single" w:sz="4" w:space="0" w:color="auto"/>
              <w:left w:val="single" w:sz="4" w:space="0" w:color="auto"/>
            </w:tcBorders>
            <w:shd w:val="clear" w:color="auto" w:fill="FFFFFF"/>
            <w:vAlign w:val="bottom"/>
          </w:tcPr>
          <w:p w14:paraId="4B559F13" w14:textId="77777777" w:rsidR="00EB0908" w:rsidRDefault="00EB0908" w:rsidP="00C77A73">
            <w:pPr>
              <w:pStyle w:val="210"/>
              <w:framePr w:w="10224" w:wrap="notBeside" w:vAnchor="text" w:hAnchor="page" w:x="1321" w:y="2"/>
              <w:shd w:val="clear" w:color="auto" w:fill="auto"/>
              <w:spacing w:line="322" w:lineRule="exact"/>
              <w:jc w:val="both"/>
            </w:pPr>
            <w:r>
              <w:t>2.9.2. Удельный вес числа зданий общеобразовательных организаций, находящихся в аварийном состоянии, в общем числе зданий общеобразовательных организаций</w:t>
            </w:r>
          </w:p>
        </w:tc>
        <w:tc>
          <w:tcPr>
            <w:tcW w:w="2406" w:type="dxa"/>
            <w:tcBorders>
              <w:top w:val="single" w:sz="4" w:space="0" w:color="auto"/>
              <w:left w:val="single" w:sz="4" w:space="0" w:color="auto"/>
              <w:right w:val="single" w:sz="4" w:space="0" w:color="auto"/>
            </w:tcBorders>
            <w:shd w:val="clear" w:color="auto" w:fill="FFFFFF"/>
          </w:tcPr>
          <w:p w14:paraId="2EC478BD" w14:textId="77777777" w:rsidR="00EB0908" w:rsidRDefault="00EB0908" w:rsidP="00C77A73">
            <w:pPr>
              <w:pStyle w:val="210"/>
              <w:framePr w:w="10224" w:wrap="notBeside" w:vAnchor="text" w:hAnchor="page" w:x="1321" w:y="2"/>
              <w:shd w:val="clear" w:color="auto" w:fill="auto"/>
              <w:spacing w:line="280" w:lineRule="exact"/>
              <w:jc w:val="center"/>
            </w:pPr>
            <w:r>
              <w:t>0</w:t>
            </w:r>
          </w:p>
        </w:tc>
      </w:tr>
      <w:tr w:rsidR="00EB0908" w14:paraId="49F98793" w14:textId="77777777" w:rsidTr="00EB0908">
        <w:trPr>
          <w:trHeight w:hRule="exact" w:val="1145"/>
          <w:jc w:val="center"/>
        </w:trPr>
        <w:tc>
          <w:tcPr>
            <w:tcW w:w="6814" w:type="dxa"/>
            <w:tcBorders>
              <w:top w:val="single" w:sz="4" w:space="0" w:color="auto"/>
              <w:left w:val="single" w:sz="4" w:space="0" w:color="auto"/>
            </w:tcBorders>
            <w:shd w:val="clear" w:color="auto" w:fill="FFFFFF"/>
            <w:vAlign w:val="bottom"/>
          </w:tcPr>
          <w:p w14:paraId="62C4D0AE" w14:textId="77777777" w:rsidR="00EB0908" w:rsidRDefault="00EB0908" w:rsidP="00C77A73">
            <w:pPr>
              <w:pStyle w:val="210"/>
              <w:framePr w:w="10224" w:wrap="notBeside" w:vAnchor="text" w:hAnchor="page" w:x="1321" w:y="2"/>
              <w:shd w:val="clear" w:color="auto" w:fill="auto"/>
              <w:spacing w:line="322" w:lineRule="exact"/>
              <w:jc w:val="both"/>
            </w:pPr>
            <w:r>
              <w:t>2.9.3. Удельный вес числа зданий общеобразовательных организаций, требующих капитального ремонта, в общем числе зданий общеобразовательных организаций</w:t>
            </w:r>
          </w:p>
        </w:tc>
        <w:tc>
          <w:tcPr>
            <w:tcW w:w="2406" w:type="dxa"/>
            <w:tcBorders>
              <w:top w:val="single" w:sz="4" w:space="0" w:color="auto"/>
              <w:left w:val="single" w:sz="4" w:space="0" w:color="auto"/>
              <w:right w:val="single" w:sz="4" w:space="0" w:color="auto"/>
            </w:tcBorders>
            <w:shd w:val="clear" w:color="auto" w:fill="FFFFFF"/>
          </w:tcPr>
          <w:p w14:paraId="3386806C" w14:textId="77777777" w:rsidR="00EB0908" w:rsidRDefault="00EB0908" w:rsidP="00C77A73">
            <w:pPr>
              <w:pStyle w:val="210"/>
              <w:framePr w:w="10224" w:wrap="notBeside" w:vAnchor="text" w:hAnchor="page" w:x="1321" w:y="2"/>
              <w:shd w:val="clear" w:color="auto" w:fill="auto"/>
              <w:spacing w:line="280" w:lineRule="exact"/>
              <w:jc w:val="center"/>
            </w:pPr>
            <w:r>
              <w:t>0</w:t>
            </w:r>
          </w:p>
        </w:tc>
      </w:tr>
      <w:tr w:rsidR="00EB0908" w14:paraId="57D67CEA" w14:textId="77777777" w:rsidTr="00EB0908">
        <w:trPr>
          <w:trHeight w:hRule="exact" w:val="516"/>
          <w:jc w:val="center"/>
        </w:trPr>
        <w:tc>
          <w:tcPr>
            <w:tcW w:w="6814" w:type="dxa"/>
            <w:tcBorders>
              <w:top w:val="single" w:sz="4" w:space="0" w:color="auto"/>
              <w:left w:val="single" w:sz="4" w:space="0" w:color="auto"/>
            </w:tcBorders>
            <w:shd w:val="clear" w:color="auto" w:fill="FFFFFF"/>
            <w:vAlign w:val="bottom"/>
          </w:tcPr>
          <w:p w14:paraId="04D2F22A" w14:textId="77777777" w:rsidR="00EB0908" w:rsidRDefault="00EB0908" w:rsidP="00C77A73">
            <w:pPr>
              <w:pStyle w:val="210"/>
              <w:framePr w:w="10224" w:wrap="notBeside" w:vAnchor="text" w:hAnchor="page" w:x="1321" w:y="2"/>
              <w:shd w:val="clear" w:color="auto" w:fill="auto"/>
              <w:spacing w:line="280" w:lineRule="exact"/>
              <w:jc w:val="center"/>
            </w:pPr>
            <w:r>
              <w:t>II. Среднее профессиональное образование</w:t>
            </w:r>
          </w:p>
        </w:tc>
        <w:tc>
          <w:tcPr>
            <w:tcW w:w="2406" w:type="dxa"/>
            <w:tcBorders>
              <w:top w:val="single" w:sz="4" w:space="0" w:color="auto"/>
              <w:left w:val="single" w:sz="4" w:space="0" w:color="auto"/>
              <w:right w:val="single" w:sz="4" w:space="0" w:color="auto"/>
            </w:tcBorders>
            <w:shd w:val="clear" w:color="auto" w:fill="FFFFFF"/>
          </w:tcPr>
          <w:p w14:paraId="2BA0EDFB" w14:textId="77777777" w:rsidR="00EB0908" w:rsidRDefault="00EB0908" w:rsidP="00C77A73">
            <w:pPr>
              <w:framePr w:w="10224" w:wrap="notBeside" w:vAnchor="text" w:hAnchor="page" w:x="1321" w:y="2"/>
              <w:jc w:val="center"/>
              <w:rPr>
                <w:sz w:val="10"/>
                <w:szCs w:val="10"/>
              </w:rPr>
            </w:pPr>
          </w:p>
        </w:tc>
      </w:tr>
      <w:tr w:rsidR="00EB0908" w14:paraId="23FBC694" w14:textId="77777777" w:rsidTr="00EB0908">
        <w:trPr>
          <w:trHeight w:hRule="exact" w:val="832"/>
          <w:jc w:val="center"/>
        </w:trPr>
        <w:tc>
          <w:tcPr>
            <w:tcW w:w="6814" w:type="dxa"/>
            <w:tcBorders>
              <w:top w:val="single" w:sz="4" w:space="0" w:color="auto"/>
              <w:left w:val="single" w:sz="4" w:space="0" w:color="auto"/>
            </w:tcBorders>
            <w:shd w:val="clear" w:color="auto" w:fill="FFFFFF"/>
            <w:vAlign w:val="bottom"/>
          </w:tcPr>
          <w:p w14:paraId="5A8308D4" w14:textId="77777777" w:rsidR="00EB0908" w:rsidRDefault="00EB0908" w:rsidP="00C77A73">
            <w:pPr>
              <w:pStyle w:val="210"/>
              <w:framePr w:w="10224" w:wrap="notBeside" w:vAnchor="text" w:hAnchor="page" w:x="1321" w:y="2"/>
              <w:shd w:val="clear" w:color="auto" w:fill="auto"/>
              <w:spacing w:after="60" w:line="280" w:lineRule="exact"/>
              <w:jc w:val="center"/>
            </w:pPr>
            <w:r>
              <w:t>3. Сведения о развитии среднего профессионального</w:t>
            </w:r>
          </w:p>
          <w:p w14:paraId="6FF69577" w14:textId="77777777" w:rsidR="00EB0908" w:rsidRDefault="00EB0908" w:rsidP="00C77A73">
            <w:pPr>
              <w:pStyle w:val="210"/>
              <w:framePr w:w="10224" w:wrap="notBeside" w:vAnchor="text" w:hAnchor="page" w:x="1321" w:y="2"/>
              <w:shd w:val="clear" w:color="auto" w:fill="auto"/>
              <w:spacing w:before="60" w:line="280" w:lineRule="exact"/>
              <w:jc w:val="center"/>
            </w:pPr>
            <w:r>
              <w:t>образования</w:t>
            </w:r>
          </w:p>
        </w:tc>
        <w:tc>
          <w:tcPr>
            <w:tcW w:w="2406" w:type="dxa"/>
            <w:tcBorders>
              <w:top w:val="single" w:sz="4" w:space="0" w:color="auto"/>
              <w:left w:val="single" w:sz="4" w:space="0" w:color="auto"/>
              <w:right w:val="single" w:sz="4" w:space="0" w:color="auto"/>
            </w:tcBorders>
            <w:shd w:val="clear" w:color="auto" w:fill="FFFFFF"/>
          </w:tcPr>
          <w:p w14:paraId="61D0D803" w14:textId="77777777" w:rsidR="00EB0908" w:rsidRDefault="00EB0908" w:rsidP="00C77A73">
            <w:pPr>
              <w:framePr w:w="10224" w:wrap="notBeside" w:vAnchor="text" w:hAnchor="page" w:x="1321" w:y="2"/>
              <w:jc w:val="center"/>
              <w:rPr>
                <w:sz w:val="10"/>
                <w:szCs w:val="10"/>
              </w:rPr>
            </w:pPr>
          </w:p>
        </w:tc>
      </w:tr>
      <w:tr w:rsidR="00EB0908" w14:paraId="7CAAE8B5" w14:textId="77777777" w:rsidTr="00EB0908">
        <w:trPr>
          <w:trHeight w:hRule="exact" w:val="530"/>
          <w:jc w:val="center"/>
        </w:trPr>
        <w:tc>
          <w:tcPr>
            <w:tcW w:w="6814" w:type="dxa"/>
            <w:tcBorders>
              <w:top w:val="single" w:sz="4" w:space="0" w:color="auto"/>
              <w:left w:val="single" w:sz="4" w:space="0" w:color="auto"/>
              <w:bottom w:val="single" w:sz="4" w:space="0" w:color="auto"/>
            </w:tcBorders>
            <w:shd w:val="clear" w:color="auto" w:fill="FFFFFF"/>
            <w:vAlign w:val="bottom"/>
          </w:tcPr>
          <w:p w14:paraId="0CFDED4B" w14:textId="77777777" w:rsidR="00EB0908" w:rsidRDefault="00EB0908" w:rsidP="00C77A73">
            <w:pPr>
              <w:pStyle w:val="210"/>
              <w:framePr w:w="10224" w:wrap="notBeside" w:vAnchor="text" w:hAnchor="page" w:x="1321" w:y="2"/>
              <w:shd w:val="clear" w:color="auto" w:fill="auto"/>
              <w:spacing w:line="280" w:lineRule="exact"/>
              <w:jc w:val="both"/>
            </w:pPr>
            <w:r>
              <w:t>3.1. Уровень доступности среднего профессионального</w:t>
            </w:r>
          </w:p>
        </w:tc>
        <w:tc>
          <w:tcPr>
            <w:tcW w:w="2406" w:type="dxa"/>
            <w:tcBorders>
              <w:top w:val="single" w:sz="4" w:space="0" w:color="auto"/>
              <w:left w:val="single" w:sz="4" w:space="0" w:color="auto"/>
              <w:bottom w:val="single" w:sz="4" w:space="0" w:color="auto"/>
              <w:right w:val="single" w:sz="4" w:space="0" w:color="auto"/>
            </w:tcBorders>
            <w:shd w:val="clear" w:color="auto" w:fill="FFFFFF"/>
          </w:tcPr>
          <w:p w14:paraId="0484FB57" w14:textId="77777777" w:rsidR="00EB0908" w:rsidRDefault="00EB0908" w:rsidP="00C77A73">
            <w:pPr>
              <w:framePr w:w="10224" w:wrap="notBeside" w:vAnchor="text" w:hAnchor="page" w:x="1321" w:y="2"/>
              <w:jc w:val="center"/>
              <w:rPr>
                <w:sz w:val="10"/>
                <w:szCs w:val="10"/>
              </w:rPr>
            </w:pPr>
          </w:p>
        </w:tc>
      </w:tr>
    </w:tbl>
    <w:p w14:paraId="43AE591F" w14:textId="77777777" w:rsidR="00EB0908" w:rsidRDefault="00EB0908" w:rsidP="00EB0908">
      <w:pPr>
        <w:framePr w:w="10224" w:wrap="notBeside" w:vAnchor="text" w:hAnchor="page" w:x="1321" w:y="2"/>
        <w:rPr>
          <w:sz w:val="2"/>
          <w:szCs w:val="2"/>
        </w:rPr>
      </w:pPr>
    </w:p>
    <w:p w14:paraId="129DCD5C"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61907DDB" w14:textId="77777777" w:rsidTr="00C77A73">
        <w:trPr>
          <w:trHeight w:hRule="exact" w:val="864"/>
          <w:jc w:val="center"/>
        </w:trPr>
        <w:tc>
          <w:tcPr>
            <w:tcW w:w="7666" w:type="dxa"/>
            <w:tcBorders>
              <w:top w:val="single" w:sz="4" w:space="0" w:color="auto"/>
              <w:left w:val="single" w:sz="4" w:space="0" w:color="auto"/>
            </w:tcBorders>
            <w:shd w:val="clear" w:color="auto" w:fill="FFFFFF"/>
            <w:vAlign w:val="bottom"/>
          </w:tcPr>
          <w:p w14:paraId="4ADC06C2"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образования и численность населения, получающего среднее профессиональное образование</w:t>
            </w:r>
          </w:p>
        </w:tc>
        <w:tc>
          <w:tcPr>
            <w:tcW w:w="2558" w:type="dxa"/>
            <w:tcBorders>
              <w:top w:val="single" w:sz="4" w:space="0" w:color="auto"/>
              <w:left w:val="single" w:sz="4" w:space="0" w:color="auto"/>
              <w:right w:val="single" w:sz="4" w:space="0" w:color="auto"/>
            </w:tcBorders>
            <w:shd w:val="clear" w:color="auto" w:fill="FFFFFF"/>
          </w:tcPr>
          <w:p w14:paraId="75FC0D20" w14:textId="77777777" w:rsidR="00EB0908" w:rsidRDefault="00EB0908" w:rsidP="00C77A73">
            <w:pPr>
              <w:framePr w:w="10224" w:wrap="notBeside" w:vAnchor="text" w:hAnchor="text" w:xAlign="center" w:y="1"/>
              <w:rPr>
                <w:sz w:val="10"/>
                <w:szCs w:val="10"/>
              </w:rPr>
            </w:pPr>
          </w:p>
        </w:tc>
      </w:tr>
      <w:tr w:rsidR="00EB0908" w14:paraId="3A5524D1"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7F3936DC" w14:textId="77777777" w:rsidR="00EB0908" w:rsidRDefault="00EB0908" w:rsidP="00C77A73">
            <w:pPr>
              <w:pStyle w:val="210"/>
              <w:framePr w:w="10224" w:wrap="notBeside" w:vAnchor="text" w:hAnchor="text" w:xAlign="center" w:y="1"/>
              <w:shd w:val="clear" w:color="auto" w:fill="auto"/>
              <w:spacing w:line="322" w:lineRule="exact"/>
              <w:jc w:val="both"/>
            </w:pPr>
            <w:r>
              <w:t>3.1.1. Охват молодежи образовательными программами среднего профессионального образования - программами подготовки квалифицированных рабочих, служащих (отношение численности студентов, обучающихся по программам подготовки квалифицированных рабочих, служащих, к численности населения в возрасте 15 - 17 лет).</w:t>
            </w:r>
          </w:p>
        </w:tc>
        <w:tc>
          <w:tcPr>
            <w:tcW w:w="2558" w:type="dxa"/>
            <w:tcBorders>
              <w:top w:val="single" w:sz="4" w:space="0" w:color="auto"/>
              <w:left w:val="single" w:sz="4" w:space="0" w:color="auto"/>
              <w:right w:val="single" w:sz="4" w:space="0" w:color="auto"/>
            </w:tcBorders>
            <w:shd w:val="clear" w:color="auto" w:fill="FFFFFF"/>
          </w:tcPr>
          <w:p w14:paraId="50FAA33C"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1DB98E0"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6F722E9B" w14:textId="77777777" w:rsidR="00EB0908" w:rsidRDefault="00EB0908" w:rsidP="00C77A73">
            <w:pPr>
              <w:pStyle w:val="210"/>
              <w:framePr w:w="10224" w:wrap="notBeside" w:vAnchor="text" w:hAnchor="text" w:xAlign="center" w:y="1"/>
              <w:shd w:val="clear" w:color="auto" w:fill="auto"/>
              <w:spacing w:line="322" w:lineRule="exact"/>
              <w:jc w:val="both"/>
            </w:pPr>
            <w:r>
              <w:t>3.1.2. Охват молодежи образовательными программами среднего профессионального образования - программами подготовки специалистов среднего звена (отношение численности студентов, обучающихся по программам подготовки специалистов среднего звена, к численности населения в возрасте 15 - 19 лет).</w:t>
            </w:r>
          </w:p>
        </w:tc>
        <w:tc>
          <w:tcPr>
            <w:tcW w:w="2558" w:type="dxa"/>
            <w:tcBorders>
              <w:top w:val="single" w:sz="4" w:space="0" w:color="auto"/>
              <w:left w:val="single" w:sz="4" w:space="0" w:color="auto"/>
              <w:right w:val="single" w:sz="4" w:space="0" w:color="auto"/>
            </w:tcBorders>
            <w:shd w:val="clear" w:color="auto" w:fill="FFFFFF"/>
          </w:tcPr>
          <w:p w14:paraId="0A72D17F"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BFF6416" w14:textId="77777777" w:rsidTr="00C77A73">
        <w:trPr>
          <w:trHeight w:hRule="exact" w:val="1502"/>
          <w:jc w:val="center"/>
        </w:trPr>
        <w:tc>
          <w:tcPr>
            <w:tcW w:w="7666" w:type="dxa"/>
            <w:tcBorders>
              <w:top w:val="single" w:sz="4" w:space="0" w:color="auto"/>
              <w:left w:val="single" w:sz="4" w:space="0" w:color="auto"/>
            </w:tcBorders>
            <w:shd w:val="clear" w:color="auto" w:fill="FFFFFF"/>
            <w:vAlign w:val="center"/>
          </w:tcPr>
          <w:p w14:paraId="1084BBDE" w14:textId="77777777" w:rsidR="00EB0908" w:rsidRDefault="00EB0908" w:rsidP="00C77A73">
            <w:pPr>
              <w:pStyle w:val="210"/>
              <w:framePr w:w="10224" w:wrap="notBeside" w:vAnchor="text" w:hAnchor="text" w:xAlign="center" w:y="1"/>
              <w:shd w:val="clear" w:color="auto" w:fill="auto"/>
              <w:spacing w:line="322" w:lineRule="exact"/>
              <w:jc w:val="both"/>
            </w:pPr>
            <w:r>
              <w:t>3.1.3.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 мест.</w:t>
            </w:r>
          </w:p>
        </w:tc>
        <w:tc>
          <w:tcPr>
            <w:tcW w:w="2558" w:type="dxa"/>
            <w:tcBorders>
              <w:top w:val="single" w:sz="4" w:space="0" w:color="auto"/>
              <w:left w:val="single" w:sz="4" w:space="0" w:color="auto"/>
              <w:right w:val="single" w:sz="4" w:space="0" w:color="auto"/>
            </w:tcBorders>
            <w:shd w:val="clear" w:color="auto" w:fill="FFFFFF"/>
          </w:tcPr>
          <w:p w14:paraId="4F27FC1A" w14:textId="77777777" w:rsidR="00EB0908" w:rsidRDefault="00EB0908" w:rsidP="00C77A73">
            <w:pPr>
              <w:pStyle w:val="210"/>
              <w:framePr w:w="10224" w:wrap="notBeside" w:vAnchor="text" w:hAnchor="text" w:xAlign="center" w:y="1"/>
              <w:shd w:val="clear" w:color="auto" w:fill="auto"/>
              <w:spacing w:line="280" w:lineRule="exact"/>
              <w:jc w:val="left"/>
            </w:pPr>
            <w:r>
              <w:t>единица</w:t>
            </w:r>
          </w:p>
        </w:tc>
      </w:tr>
      <w:tr w:rsidR="00EB0908" w14:paraId="01D16F25"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1FAF7663" w14:textId="77777777" w:rsidR="00EB0908" w:rsidRDefault="00EB0908" w:rsidP="00C77A73">
            <w:pPr>
              <w:pStyle w:val="210"/>
              <w:framePr w:w="10224" w:wrap="notBeside" w:vAnchor="text" w:hAnchor="text" w:xAlign="center" w:y="1"/>
              <w:shd w:val="clear" w:color="auto" w:fill="auto"/>
              <w:spacing w:line="322" w:lineRule="exact"/>
              <w:jc w:val="both"/>
            </w:pPr>
            <w:r>
              <w:t>3.2.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295D7800" w14:textId="77777777" w:rsidR="00EB0908" w:rsidRDefault="00EB0908" w:rsidP="00C77A73">
            <w:pPr>
              <w:framePr w:w="10224" w:wrap="notBeside" w:vAnchor="text" w:hAnchor="text" w:xAlign="center" w:y="1"/>
              <w:rPr>
                <w:sz w:val="10"/>
                <w:szCs w:val="10"/>
              </w:rPr>
            </w:pPr>
          </w:p>
        </w:tc>
      </w:tr>
      <w:tr w:rsidR="00EB0908" w14:paraId="71AE3C80" w14:textId="77777777" w:rsidTr="00C77A73">
        <w:trPr>
          <w:trHeight w:hRule="exact" w:val="2467"/>
          <w:jc w:val="center"/>
        </w:trPr>
        <w:tc>
          <w:tcPr>
            <w:tcW w:w="7666" w:type="dxa"/>
            <w:tcBorders>
              <w:top w:val="single" w:sz="4" w:space="0" w:color="auto"/>
              <w:left w:val="single" w:sz="4" w:space="0" w:color="auto"/>
            </w:tcBorders>
            <w:shd w:val="clear" w:color="auto" w:fill="FFFFFF"/>
            <w:vAlign w:val="bottom"/>
          </w:tcPr>
          <w:p w14:paraId="5AA19B6F" w14:textId="77777777" w:rsidR="00EB0908" w:rsidRDefault="00EB0908" w:rsidP="00C77A73">
            <w:pPr>
              <w:pStyle w:val="210"/>
              <w:framePr w:w="10224" w:wrap="notBeside" w:vAnchor="text" w:hAnchor="text" w:xAlign="center" w:y="1"/>
              <w:shd w:val="clear" w:color="auto" w:fill="auto"/>
              <w:spacing w:line="322" w:lineRule="exact"/>
              <w:jc w:val="both"/>
            </w:pPr>
            <w:r>
              <w:t>3.2.1. Удельный вес численности лиц, освоивших образовательные программы среднего профессионального образования с использованием электронного обучения, дистанционных образовательных технологий, сетевой формы реализации образовательных программ, в общей численности выпускников, получивших среднее профессиональное образование:</w:t>
            </w:r>
          </w:p>
        </w:tc>
        <w:tc>
          <w:tcPr>
            <w:tcW w:w="2558" w:type="dxa"/>
            <w:tcBorders>
              <w:top w:val="single" w:sz="4" w:space="0" w:color="auto"/>
              <w:left w:val="single" w:sz="4" w:space="0" w:color="auto"/>
              <w:right w:val="single" w:sz="4" w:space="0" w:color="auto"/>
            </w:tcBorders>
            <w:shd w:val="clear" w:color="auto" w:fill="FFFFFF"/>
          </w:tcPr>
          <w:p w14:paraId="04D4C5A0" w14:textId="77777777" w:rsidR="00EB0908" w:rsidRDefault="00EB0908" w:rsidP="00C77A73">
            <w:pPr>
              <w:framePr w:w="10224" w:wrap="notBeside" w:vAnchor="text" w:hAnchor="text" w:xAlign="center" w:y="1"/>
              <w:rPr>
                <w:sz w:val="10"/>
                <w:szCs w:val="10"/>
              </w:rPr>
            </w:pPr>
          </w:p>
        </w:tc>
      </w:tr>
      <w:tr w:rsidR="00EB0908" w14:paraId="2417BEAD" w14:textId="77777777" w:rsidTr="00C77A73">
        <w:trPr>
          <w:trHeight w:hRule="exact" w:val="854"/>
          <w:jc w:val="center"/>
        </w:trPr>
        <w:tc>
          <w:tcPr>
            <w:tcW w:w="7666" w:type="dxa"/>
            <w:tcBorders>
              <w:top w:val="single" w:sz="4" w:space="0" w:color="auto"/>
              <w:left w:val="single" w:sz="4" w:space="0" w:color="auto"/>
            </w:tcBorders>
            <w:shd w:val="clear" w:color="auto" w:fill="FFFFFF"/>
            <w:vAlign w:val="bottom"/>
          </w:tcPr>
          <w:p w14:paraId="4453EF3D" w14:textId="77777777" w:rsidR="00EB0908" w:rsidRDefault="00EB0908" w:rsidP="00C77A73">
            <w:pPr>
              <w:pStyle w:val="210"/>
              <w:framePr w:w="10224" w:wrap="notBeside" w:vAnchor="text" w:hAnchor="text" w:xAlign="center" w:y="1"/>
              <w:shd w:val="clear" w:color="auto" w:fill="auto"/>
              <w:spacing w:line="322" w:lineRule="exact"/>
              <w:jc w:val="both"/>
            </w:pPr>
            <w:r>
              <w:t>программы подготовки квалифицированных рабочих, служащих:</w:t>
            </w:r>
          </w:p>
        </w:tc>
        <w:tc>
          <w:tcPr>
            <w:tcW w:w="2558" w:type="dxa"/>
            <w:tcBorders>
              <w:top w:val="single" w:sz="4" w:space="0" w:color="auto"/>
              <w:left w:val="single" w:sz="4" w:space="0" w:color="auto"/>
              <w:right w:val="single" w:sz="4" w:space="0" w:color="auto"/>
            </w:tcBorders>
            <w:shd w:val="clear" w:color="auto" w:fill="FFFFFF"/>
          </w:tcPr>
          <w:p w14:paraId="630DD0FF" w14:textId="77777777" w:rsidR="00EB0908" w:rsidRDefault="00EB0908" w:rsidP="00C77A73">
            <w:pPr>
              <w:framePr w:w="10224" w:wrap="notBeside" w:vAnchor="text" w:hAnchor="text" w:xAlign="center" w:y="1"/>
              <w:rPr>
                <w:sz w:val="10"/>
                <w:szCs w:val="10"/>
              </w:rPr>
            </w:pPr>
          </w:p>
        </w:tc>
      </w:tr>
      <w:tr w:rsidR="00EB0908" w14:paraId="2DB2EFB3"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3DFAA5E0" w14:textId="77777777" w:rsidR="00EB0908" w:rsidRDefault="00EB0908" w:rsidP="00C77A73">
            <w:pPr>
              <w:pStyle w:val="210"/>
              <w:framePr w:w="10224" w:wrap="notBeside" w:vAnchor="text" w:hAnchor="text" w:xAlign="center" w:y="1"/>
              <w:shd w:val="clear" w:color="auto" w:fill="auto"/>
              <w:spacing w:line="280" w:lineRule="exact"/>
              <w:jc w:val="both"/>
            </w:pPr>
            <w:r>
              <w:t>с использованием электронного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53BA509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D915268"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44A27201" w14:textId="77777777" w:rsidR="00EB0908" w:rsidRDefault="00EB0908" w:rsidP="00C77A73">
            <w:pPr>
              <w:pStyle w:val="210"/>
              <w:framePr w:w="10224" w:wrap="notBeside" w:vAnchor="text" w:hAnchor="text" w:xAlign="center" w:y="1"/>
              <w:shd w:val="clear" w:color="auto" w:fill="auto"/>
              <w:spacing w:line="322" w:lineRule="exact"/>
              <w:jc w:val="both"/>
            </w:pPr>
            <w:r>
              <w:t>с использованием дистанционных образовательных технологий;</w:t>
            </w:r>
          </w:p>
        </w:tc>
        <w:tc>
          <w:tcPr>
            <w:tcW w:w="2558" w:type="dxa"/>
            <w:tcBorders>
              <w:top w:val="single" w:sz="4" w:space="0" w:color="auto"/>
              <w:left w:val="single" w:sz="4" w:space="0" w:color="auto"/>
              <w:right w:val="single" w:sz="4" w:space="0" w:color="auto"/>
            </w:tcBorders>
            <w:shd w:val="clear" w:color="auto" w:fill="FFFFFF"/>
            <w:vAlign w:val="center"/>
          </w:tcPr>
          <w:p w14:paraId="26FC713F"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2B103D6"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0B13356E" w14:textId="77777777" w:rsidR="00EB0908" w:rsidRDefault="00EB0908" w:rsidP="00C77A73">
            <w:pPr>
              <w:pStyle w:val="210"/>
              <w:framePr w:w="10224" w:wrap="notBeside" w:vAnchor="text" w:hAnchor="text" w:xAlign="center" w:y="1"/>
              <w:shd w:val="clear" w:color="auto" w:fill="auto"/>
              <w:spacing w:line="322" w:lineRule="exact"/>
              <w:jc w:val="both"/>
            </w:pPr>
            <w:r>
              <w:t>с использованием сетевой формы реализации образовательных программ.</w:t>
            </w:r>
          </w:p>
        </w:tc>
        <w:tc>
          <w:tcPr>
            <w:tcW w:w="2558" w:type="dxa"/>
            <w:tcBorders>
              <w:top w:val="single" w:sz="4" w:space="0" w:color="auto"/>
              <w:left w:val="single" w:sz="4" w:space="0" w:color="auto"/>
              <w:right w:val="single" w:sz="4" w:space="0" w:color="auto"/>
            </w:tcBorders>
            <w:shd w:val="clear" w:color="auto" w:fill="FFFFFF"/>
            <w:vAlign w:val="center"/>
          </w:tcPr>
          <w:p w14:paraId="7AF561AC"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D72D855"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4BED086D"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подготовки специалистов среднего звена:</w:t>
            </w:r>
          </w:p>
        </w:tc>
        <w:tc>
          <w:tcPr>
            <w:tcW w:w="2558" w:type="dxa"/>
            <w:tcBorders>
              <w:top w:val="single" w:sz="4" w:space="0" w:color="auto"/>
              <w:left w:val="single" w:sz="4" w:space="0" w:color="auto"/>
              <w:right w:val="single" w:sz="4" w:space="0" w:color="auto"/>
            </w:tcBorders>
            <w:shd w:val="clear" w:color="auto" w:fill="FFFFFF"/>
          </w:tcPr>
          <w:p w14:paraId="5F6915B6" w14:textId="77777777" w:rsidR="00EB0908" w:rsidRDefault="00EB0908" w:rsidP="00C77A73">
            <w:pPr>
              <w:framePr w:w="10224" w:wrap="notBeside" w:vAnchor="text" w:hAnchor="text" w:xAlign="center" w:y="1"/>
              <w:rPr>
                <w:sz w:val="10"/>
                <w:szCs w:val="10"/>
              </w:rPr>
            </w:pPr>
          </w:p>
        </w:tc>
      </w:tr>
      <w:tr w:rsidR="00EB0908" w14:paraId="5B1B27A6" w14:textId="77777777" w:rsidTr="00C77A73">
        <w:trPr>
          <w:trHeight w:hRule="exact" w:val="547"/>
          <w:jc w:val="center"/>
        </w:trPr>
        <w:tc>
          <w:tcPr>
            <w:tcW w:w="7666" w:type="dxa"/>
            <w:tcBorders>
              <w:top w:val="single" w:sz="4" w:space="0" w:color="auto"/>
              <w:left w:val="single" w:sz="4" w:space="0" w:color="auto"/>
              <w:bottom w:val="single" w:sz="4" w:space="0" w:color="auto"/>
            </w:tcBorders>
            <w:shd w:val="clear" w:color="auto" w:fill="FFFFFF"/>
            <w:vAlign w:val="bottom"/>
          </w:tcPr>
          <w:p w14:paraId="19E22054" w14:textId="77777777" w:rsidR="00EB0908" w:rsidRDefault="00EB0908" w:rsidP="00C77A73">
            <w:pPr>
              <w:pStyle w:val="210"/>
              <w:framePr w:w="10224" w:wrap="notBeside" w:vAnchor="text" w:hAnchor="text" w:xAlign="center" w:y="1"/>
              <w:shd w:val="clear" w:color="auto" w:fill="auto"/>
              <w:spacing w:line="280" w:lineRule="exact"/>
              <w:jc w:val="both"/>
            </w:pPr>
            <w:r>
              <w:t>с использованием электронного обучения;</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14:paraId="12FEFC21"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3BCCE4D8" w14:textId="77777777" w:rsidR="00EB0908" w:rsidRDefault="00EB0908" w:rsidP="00EB0908">
      <w:pPr>
        <w:framePr w:w="10224" w:wrap="notBeside" w:vAnchor="text" w:hAnchor="text" w:xAlign="center" w:y="1"/>
        <w:rPr>
          <w:sz w:val="2"/>
          <w:szCs w:val="2"/>
        </w:rPr>
      </w:pPr>
    </w:p>
    <w:p w14:paraId="3E740EA2"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7769E76D" w14:textId="77777777" w:rsidTr="00C77A73">
        <w:trPr>
          <w:trHeight w:hRule="exact" w:val="864"/>
          <w:jc w:val="center"/>
        </w:trPr>
        <w:tc>
          <w:tcPr>
            <w:tcW w:w="7666" w:type="dxa"/>
            <w:tcBorders>
              <w:top w:val="single" w:sz="4" w:space="0" w:color="auto"/>
              <w:left w:val="single" w:sz="4" w:space="0" w:color="auto"/>
            </w:tcBorders>
            <w:shd w:val="clear" w:color="auto" w:fill="FFFFFF"/>
            <w:vAlign w:val="bottom"/>
          </w:tcPr>
          <w:p w14:paraId="0562205E" w14:textId="77777777" w:rsidR="00EB0908" w:rsidRDefault="00EB0908" w:rsidP="00C77A73">
            <w:pPr>
              <w:pStyle w:val="210"/>
              <w:framePr w:w="10224" w:wrap="notBeside" w:vAnchor="text" w:hAnchor="text" w:xAlign="center" w:y="1"/>
              <w:shd w:val="clear" w:color="auto" w:fill="auto"/>
              <w:spacing w:line="322" w:lineRule="exact"/>
              <w:jc w:val="both"/>
            </w:pPr>
            <w:r>
              <w:t>с использованием дистанционных образовательных технологий;</w:t>
            </w:r>
          </w:p>
        </w:tc>
        <w:tc>
          <w:tcPr>
            <w:tcW w:w="2558" w:type="dxa"/>
            <w:tcBorders>
              <w:top w:val="single" w:sz="4" w:space="0" w:color="auto"/>
              <w:left w:val="single" w:sz="4" w:space="0" w:color="auto"/>
              <w:right w:val="single" w:sz="4" w:space="0" w:color="auto"/>
            </w:tcBorders>
            <w:shd w:val="clear" w:color="auto" w:fill="FFFFFF"/>
            <w:vAlign w:val="center"/>
          </w:tcPr>
          <w:p w14:paraId="20805C8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FBC707D" w14:textId="77777777" w:rsidTr="00C77A73">
        <w:trPr>
          <w:trHeight w:hRule="exact" w:val="854"/>
          <w:jc w:val="center"/>
        </w:trPr>
        <w:tc>
          <w:tcPr>
            <w:tcW w:w="7666" w:type="dxa"/>
            <w:tcBorders>
              <w:top w:val="single" w:sz="4" w:space="0" w:color="auto"/>
              <w:left w:val="single" w:sz="4" w:space="0" w:color="auto"/>
            </w:tcBorders>
            <w:shd w:val="clear" w:color="auto" w:fill="FFFFFF"/>
            <w:vAlign w:val="bottom"/>
          </w:tcPr>
          <w:p w14:paraId="34E038A2" w14:textId="77777777" w:rsidR="00EB0908" w:rsidRDefault="00EB0908" w:rsidP="00C77A73">
            <w:pPr>
              <w:pStyle w:val="210"/>
              <w:framePr w:w="10224" w:wrap="notBeside" w:vAnchor="text" w:hAnchor="text" w:xAlign="center" w:y="1"/>
              <w:shd w:val="clear" w:color="auto" w:fill="auto"/>
              <w:spacing w:line="322" w:lineRule="exact"/>
              <w:jc w:val="both"/>
            </w:pPr>
            <w:r>
              <w:t>с использованием сетевой формы реализации образовательных программ.</w:t>
            </w:r>
          </w:p>
        </w:tc>
        <w:tc>
          <w:tcPr>
            <w:tcW w:w="2558" w:type="dxa"/>
            <w:tcBorders>
              <w:top w:val="single" w:sz="4" w:space="0" w:color="auto"/>
              <w:left w:val="single" w:sz="4" w:space="0" w:color="auto"/>
              <w:right w:val="single" w:sz="4" w:space="0" w:color="auto"/>
            </w:tcBorders>
            <w:shd w:val="clear" w:color="auto" w:fill="FFFFFF"/>
            <w:vAlign w:val="center"/>
          </w:tcPr>
          <w:p w14:paraId="18E97865"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29BB0BA" w14:textId="77777777" w:rsidTr="00C77A73">
        <w:trPr>
          <w:trHeight w:hRule="exact" w:val="2794"/>
          <w:jc w:val="center"/>
        </w:trPr>
        <w:tc>
          <w:tcPr>
            <w:tcW w:w="7666" w:type="dxa"/>
            <w:tcBorders>
              <w:top w:val="single" w:sz="4" w:space="0" w:color="auto"/>
              <w:left w:val="single" w:sz="4" w:space="0" w:color="auto"/>
            </w:tcBorders>
            <w:shd w:val="clear" w:color="auto" w:fill="FFFFFF"/>
            <w:vAlign w:val="bottom"/>
          </w:tcPr>
          <w:p w14:paraId="0B34554A" w14:textId="77777777" w:rsidR="00EB0908" w:rsidRDefault="00EB0908" w:rsidP="00C77A73">
            <w:pPr>
              <w:pStyle w:val="210"/>
              <w:framePr w:w="10224" w:wrap="notBeside" w:vAnchor="text" w:hAnchor="text" w:xAlign="center" w:y="1"/>
              <w:shd w:val="clear" w:color="auto" w:fill="auto"/>
              <w:spacing w:line="322" w:lineRule="exact"/>
              <w:jc w:val="both"/>
            </w:pPr>
            <w:r>
              <w:t>3.2.2. Удельный вес численности лиц, обучающихся по образовательным программам среднего профессионального образования - программам подготовки квалифицированных рабочих, служащих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tc>
        <w:tc>
          <w:tcPr>
            <w:tcW w:w="2558" w:type="dxa"/>
            <w:tcBorders>
              <w:top w:val="single" w:sz="4" w:space="0" w:color="auto"/>
              <w:left w:val="single" w:sz="4" w:space="0" w:color="auto"/>
              <w:right w:val="single" w:sz="4" w:space="0" w:color="auto"/>
            </w:tcBorders>
            <w:shd w:val="clear" w:color="auto" w:fill="FFFFFF"/>
          </w:tcPr>
          <w:p w14:paraId="71B89E3E" w14:textId="77777777" w:rsidR="00EB0908" w:rsidRDefault="00EB0908" w:rsidP="00C77A73">
            <w:pPr>
              <w:framePr w:w="10224" w:wrap="notBeside" w:vAnchor="text" w:hAnchor="text" w:xAlign="center" w:y="1"/>
              <w:rPr>
                <w:sz w:val="10"/>
                <w:szCs w:val="10"/>
              </w:rPr>
            </w:pPr>
          </w:p>
        </w:tc>
      </w:tr>
      <w:tr w:rsidR="00EB0908" w14:paraId="64DD691F"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39D7A151" w14:textId="77777777" w:rsidR="00EB0908" w:rsidRDefault="00EB0908" w:rsidP="00C77A73">
            <w:pPr>
              <w:pStyle w:val="210"/>
              <w:framePr w:w="10224" w:wrap="notBeside" w:vAnchor="text" w:hAnchor="text" w:xAlign="center" w:y="1"/>
              <w:shd w:val="clear" w:color="auto" w:fill="auto"/>
              <w:spacing w:line="280" w:lineRule="exact"/>
              <w:jc w:val="both"/>
            </w:pPr>
            <w:r>
              <w:t>на базе основного общего образования;</w:t>
            </w:r>
          </w:p>
        </w:tc>
        <w:tc>
          <w:tcPr>
            <w:tcW w:w="2558" w:type="dxa"/>
            <w:tcBorders>
              <w:top w:val="single" w:sz="4" w:space="0" w:color="auto"/>
              <w:left w:val="single" w:sz="4" w:space="0" w:color="auto"/>
              <w:right w:val="single" w:sz="4" w:space="0" w:color="auto"/>
            </w:tcBorders>
            <w:shd w:val="clear" w:color="auto" w:fill="FFFFFF"/>
            <w:vAlign w:val="bottom"/>
          </w:tcPr>
          <w:p w14:paraId="205480C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DA6AD52"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1D16BCC1" w14:textId="77777777" w:rsidR="00EB0908" w:rsidRDefault="00EB0908" w:rsidP="00C77A73">
            <w:pPr>
              <w:pStyle w:val="210"/>
              <w:framePr w:w="10224" w:wrap="notBeside" w:vAnchor="text" w:hAnchor="text" w:xAlign="center" w:y="1"/>
              <w:shd w:val="clear" w:color="auto" w:fill="auto"/>
              <w:spacing w:line="280" w:lineRule="exact"/>
              <w:jc w:val="both"/>
            </w:pPr>
            <w:r>
              <w:t>на базе среднего общего образования.</w:t>
            </w:r>
          </w:p>
        </w:tc>
        <w:tc>
          <w:tcPr>
            <w:tcW w:w="2558" w:type="dxa"/>
            <w:tcBorders>
              <w:top w:val="single" w:sz="4" w:space="0" w:color="auto"/>
              <w:left w:val="single" w:sz="4" w:space="0" w:color="auto"/>
              <w:right w:val="single" w:sz="4" w:space="0" w:color="auto"/>
            </w:tcBorders>
            <w:shd w:val="clear" w:color="auto" w:fill="FFFFFF"/>
            <w:vAlign w:val="bottom"/>
          </w:tcPr>
          <w:p w14:paraId="0C540093"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AECF54C"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4E53D2D1" w14:textId="77777777" w:rsidR="00EB0908" w:rsidRDefault="00EB0908" w:rsidP="00C77A73">
            <w:pPr>
              <w:pStyle w:val="210"/>
              <w:framePr w:w="10224" w:wrap="notBeside" w:vAnchor="text" w:hAnchor="text" w:xAlign="center" w:y="1"/>
              <w:shd w:val="clear" w:color="auto" w:fill="auto"/>
              <w:spacing w:line="322" w:lineRule="exact"/>
              <w:jc w:val="both"/>
            </w:pPr>
            <w:r>
              <w:t>3.2.3. Удельный вес численности лиц, обучающихся по образовательным программам среднего профессионального образования - программам подготовки специалистов среднего звена на базе основного общего образования или среднего общего образования,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2558" w:type="dxa"/>
            <w:tcBorders>
              <w:top w:val="single" w:sz="4" w:space="0" w:color="auto"/>
              <w:left w:val="single" w:sz="4" w:space="0" w:color="auto"/>
              <w:right w:val="single" w:sz="4" w:space="0" w:color="auto"/>
            </w:tcBorders>
            <w:shd w:val="clear" w:color="auto" w:fill="FFFFFF"/>
          </w:tcPr>
          <w:p w14:paraId="00CB8654" w14:textId="77777777" w:rsidR="00EB0908" w:rsidRDefault="00EB0908" w:rsidP="00C77A73">
            <w:pPr>
              <w:framePr w:w="10224" w:wrap="notBeside" w:vAnchor="text" w:hAnchor="text" w:xAlign="center" w:y="1"/>
              <w:rPr>
                <w:sz w:val="10"/>
                <w:szCs w:val="10"/>
              </w:rPr>
            </w:pPr>
          </w:p>
        </w:tc>
      </w:tr>
      <w:tr w:rsidR="00EB0908" w14:paraId="57E47869"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0F8B219B" w14:textId="77777777" w:rsidR="00EB0908" w:rsidRDefault="00EB0908" w:rsidP="00C77A73">
            <w:pPr>
              <w:pStyle w:val="210"/>
              <w:framePr w:w="10224" w:wrap="notBeside" w:vAnchor="text" w:hAnchor="text" w:xAlign="center" w:y="1"/>
              <w:shd w:val="clear" w:color="auto" w:fill="auto"/>
              <w:spacing w:line="280" w:lineRule="exact"/>
              <w:jc w:val="both"/>
            </w:pPr>
            <w:r>
              <w:t>на базе основного общего образования;</w:t>
            </w:r>
          </w:p>
        </w:tc>
        <w:tc>
          <w:tcPr>
            <w:tcW w:w="2558" w:type="dxa"/>
            <w:tcBorders>
              <w:top w:val="single" w:sz="4" w:space="0" w:color="auto"/>
              <w:left w:val="single" w:sz="4" w:space="0" w:color="auto"/>
              <w:right w:val="single" w:sz="4" w:space="0" w:color="auto"/>
            </w:tcBorders>
            <w:shd w:val="clear" w:color="auto" w:fill="FFFFFF"/>
            <w:vAlign w:val="bottom"/>
          </w:tcPr>
          <w:p w14:paraId="6794F0BD"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8CE88C4"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72EC2BF5" w14:textId="77777777" w:rsidR="00EB0908" w:rsidRDefault="00EB0908" w:rsidP="00C77A73">
            <w:pPr>
              <w:pStyle w:val="210"/>
              <w:framePr w:w="10224" w:wrap="notBeside" w:vAnchor="text" w:hAnchor="text" w:xAlign="center" w:y="1"/>
              <w:shd w:val="clear" w:color="auto" w:fill="auto"/>
              <w:spacing w:line="280" w:lineRule="exact"/>
              <w:jc w:val="both"/>
            </w:pPr>
            <w:r>
              <w:t>на базе среднего общего образования.</w:t>
            </w:r>
          </w:p>
        </w:tc>
        <w:tc>
          <w:tcPr>
            <w:tcW w:w="2558" w:type="dxa"/>
            <w:tcBorders>
              <w:top w:val="single" w:sz="4" w:space="0" w:color="auto"/>
              <w:left w:val="single" w:sz="4" w:space="0" w:color="auto"/>
              <w:right w:val="single" w:sz="4" w:space="0" w:color="auto"/>
            </w:tcBorders>
            <w:shd w:val="clear" w:color="auto" w:fill="FFFFFF"/>
            <w:vAlign w:val="bottom"/>
          </w:tcPr>
          <w:p w14:paraId="695F51B5"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192D91B" w14:textId="77777777" w:rsidTr="00C77A73">
        <w:trPr>
          <w:trHeight w:hRule="exact" w:val="3110"/>
          <w:jc w:val="center"/>
        </w:trPr>
        <w:tc>
          <w:tcPr>
            <w:tcW w:w="7666" w:type="dxa"/>
            <w:tcBorders>
              <w:top w:val="single" w:sz="4" w:space="0" w:color="auto"/>
              <w:left w:val="single" w:sz="4" w:space="0" w:color="auto"/>
            </w:tcBorders>
            <w:shd w:val="clear" w:color="auto" w:fill="FFFFFF"/>
            <w:vAlign w:val="bottom"/>
          </w:tcPr>
          <w:p w14:paraId="76616BEA" w14:textId="77777777" w:rsidR="00EB0908" w:rsidRDefault="00EB0908" w:rsidP="00C77A73">
            <w:pPr>
              <w:pStyle w:val="210"/>
              <w:framePr w:w="10224" w:wrap="notBeside" w:vAnchor="text" w:hAnchor="text" w:xAlign="center" w:y="1"/>
              <w:shd w:val="clear" w:color="auto" w:fill="auto"/>
              <w:spacing w:line="322" w:lineRule="exact"/>
              <w:jc w:val="both"/>
            </w:pPr>
            <w:r>
              <w:t>3.2.4. Структура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квалифицированных рабочих, служащих):</w:t>
            </w:r>
          </w:p>
        </w:tc>
        <w:tc>
          <w:tcPr>
            <w:tcW w:w="2558" w:type="dxa"/>
            <w:tcBorders>
              <w:top w:val="single" w:sz="4" w:space="0" w:color="auto"/>
              <w:left w:val="single" w:sz="4" w:space="0" w:color="auto"/>
              <w:right w:val="single" w:sz="4" w:space="0" w:color="auto"/>
            </w:tcBorders>
            <w:shd w:val="clear" w:color="auto" w:fill="FFFFFF"/>
          </w:tcPr>
          <w:p w14:paraId="1275F05D" w14:textId="77777777" w:rsidR="00EB0908" w:rsidRDefault="00EB0908" w:rsidP="00C77A73">
            <w:pPr>
              <w:framePr w:w="10224" w:wrap="notBeside" w:vAnchor="text" w:hAnchor="text" w:xAlign="center" w:y="1"/>
              <w:rPr>
                <w:sz w:val="10"/>
                <w:szCs w:val="10"/>
              </w:rPr>
            </w:pPr>
          </w:p>
        </w:tc>
      </w:tr>
      <w:tr w:rsidR="00EB0908" w14:paraId="689123B9"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099FB8EE" w14:textId="77777777" w:rsidR="00EB0908" w:rsidRDefault="00EB0908" w:rsidP="00C77A73">
            <w:pPr>
              <w:pStyle w:val="210"/>
              <w:framePr w:w="10224" w:wrap="notBeside" w:vAnchor="text" w:hAnchor="text" w:xAlign="center" w:y="1"/>
              <w:shd w:val="clear" w:color="auto" w:fill="auto"/>
              <w:spacing w:line="280" w:lineRule="exact"/>
              <w:jc w:val="both"/>
            </w:pPr>
            <w:r>
              <w:t>очная форма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4F8626F3"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4F1A5D7"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23145C2E" w14:textId="77777777" w:rsidR="00EB0908" w:rsidRDefault="00EB0908" w:rsidP="00C77A73">
            <w:pPr>
              <w:pStyle w:val="210"/>
              <w:framePr w:w="10224" w:wrap="notBeside" w:vAnchor="text" w:hAnchor="text" w:xAlign="center" w:y="1"/>
              <w:shd w:val="clear" w:color="auto" w:fill="auto"/>
              <w:spacing w:line="280" w:lineRule="exact"/>
              <w:jc w:val="both"/>
            </w:pPr>
            <w:r>
              <w:t>очно-заочная форма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5F2120BC"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E58917A" w14:textId="77777777" w:rsidTr="00C77A73">
        <w:trPr>
          <w:trHeight w:hRule="exact" w:val="547"/>
          <w:jc w:val="center"/>
        </w:trPr>
        <w:tc>
          <w:tcPr>
            <w:tcW w:w="7666" w:type="dxa"/>
            <w:tcBorders>
              <w:top w:val="single" w:sz="4" w:space="0" w:color="auto"/>
              <w:left w:val="single" w:sz="4" w:space="0" w:color="auto"/>
              <w:bottom w:val="single" w:sz="4" w:space="0" w:color="auto"/>
            </w:tcBorders>
            <w:shd w:val="clear" w:color="auto" w:fill="FFFFFF"/>
            <w:vAlign w:val="bottom"/>
          </w:tcPr>
          <w:p w14:paraId="1573DEE8" w14:textId="77777777" w:rsidR="00EB0908" w:rsidRDefault="00EB0908" w:rsidP="00C77A73">
            <w:pPr>
              <w:pStyle w:val="210"/>
              <w:framePr w:w="10224" w:wrap="notBeside" w:vAnchor="text" w:hAnchor="text" w:xAlign="center" w:y="1"/>
              <w:shd w:val="clear" w:color="auto" w:fill="auto"/>
              <w:spacing w:line="280" w:lineRule="exact"/>
              <w:jc w:val="both"/>
            </w:pPr>
            <w:r>
              <w:t>заочная форма обучения.</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14:paraId="193B2DCB"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76D1A8CB" w14:textId="77777777" w:rsidR="00EB0908" w:rsidRDefault="00EB0908" w:rsidP="00EB0908">
      <w:pPr>
        <w:framePr w:w="10224" w:wrap="notBeside" w:vAnchor="text" w:hAnchor="text" w:xAlign="center" w:y="1"/>
        <w:rPr>
          <w:sz w:val="2"/>
          <w:szCs w:val="2"/>
        </w:rPr>
      </w:pPr>
    </w:p>
    <w:p w14:paraId="64456BC8"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78760506" w14:textId="77777777" w:rsidTr="00C77A73">
        <w:trPr>
          <w:trHeight w:hRule="exact" w:val="2794"/>
          <w:jc w:val="center"/>
        </w:trPr>
        <w:tc>
          <w:tcPr>
            <w:tcW w:w="7666" w:type="dxa"/>
            <w:tcBorders>
              <w:top w:val="single" w:sz="4" w:space="0" w:color="auto"/>
              <w:left w:val="single" w:sz="4" w:space="0" w:color="auto"/>
            </w:tcBorders>
            <w:shd w:val="clear" w:color="auto" w:fill="FFFFFF"/>
            <w:vAlign w:val="bottom"/>
          </w:tcPr>
          <w:p w14:paraId="5644B132"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3.2.5. Структура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 по формам обучения (удельный вес численности студентов соответствующей формы обучения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w:t>
            </w:r>
          </w:p>
        </w:tc>
        <w:tc>
          <w:tcPr>
            <w:tcW w:w="2558" w:type="dxa"/>
            <w:tcBorders>
              <w:top w:val="single" w:sz="4" w:space="0" w:color="auto"/>
              <w:left w:val="single" w:sz="4" w:space="0" w:color="auto"/>
              <w:right w:val="single" w:sz="4" w:space="0" w:color="auto"/>
            </w:tcBorders>
            <w:shd w:val="clear" w:color="auto" w:fill="FFFFFF"/>
          </w:tcPr>
          <w:p w14:paraId="244EA754" w14:textId="77777777" w:rsidR="00EB0908" w:rsidRDefault="00EB0908" w:rsidP="00C77A73">
            <w:pPr>
              <w:framePr w:w="10224" w:wrap="notBeside" w:vAnchor="text" w:hAnchor="text" w:xAlign="center" w:y="1"/>
              <w:rPr>
                <w:sz w:val="10"/>
                <w:szCs w:val="10"/>
              </w:rPr>
            </w:pPr>
          </w:p>
        </w:tc>
      </w:tr>
      <w:tr w:rsidR="00EB0908" w14:paraId="6F067FF3"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2ABAA45" w14:textId="77777777" w:rsidR="00EB0908" w:rsidRDefault="00EB0908" w:rsidP="00C77A73">
            <w:pPr>
              <w:pStyle w:val="210"/>
              <w:framePr w:w="10224" w:wrap="notBeside" w:vAnchor="text" w:hAnchor="text" w:xAlign="center" w:y="1"/>
              <w:shd w:val="clear" w:color="auto" w:fill="auto"/>
              <w:spacing w:line="280" w:lineRule="exact"/>
              <w:jc w:val="both"/>
            </w:pPr>
            <w:r>
              <w:t>очная форма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6EAFF2E7"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644A9C2"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7678D2E" w14:textId="77777777" w:rsidR="00EB0908" w:rsidRDefault="00EB0908" w:rsidP="00C77A73">
            <w:pPr>
              <w:pStyle w:val="210"/>
              <w:framePr w:w="10224" w:wrap="notBeside" w:vAnchor="text" w:hAnchor="text" w:xAlign="center" w:y="1"/>
              <w:shd w:val="clear" w:color="auto" w:fill="auto"/>
              <w:spacing w:line="280" w:lineRule="exact"/>
              <w:jc w:val="both"/>
            </w:pPr>
            <w:r>
              <w:t>очно-заочная форма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0A9FF9F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6DC20F9E"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03314016" w14:textId="77777777" w:rsidR="00EB0908" w:rsidRDefault="00EB0908" w:rsidP="00C77A73">
            <w:pPr>
              <w:pStyle w:val="210"/>
              <w:framePr w:w="10224" w:wrap="notBeside" w:vAnchor="text" w:hAnchor="text" w:xAlign="center" w:y="1"/>
              <w:shd w:val="clear" w:color="auto" w:fill="auto"/>
              <w:spacing w:line="280" w:lineRule="exact"/>
              <w:jc w:val="both"/>
            </w:pPr>
            <w:r>
              <w:t>заочная форма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13743FD8"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25D78D2"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48DE228C" w14:textId="77777777" w:rsidR="00EB0908" w:rsidRDefault="00EB0908" w:rsidP="00C77A73">
            <w:pPr>
              <w:pStyle w:val="210"/>
              <w:framePr w:w="10224" w:wrap="notBeside" w:vAnchor="text" w:hAnchor="text" w:xAlign="center" w:y="1"/>
              <w:shd w:val="clear" w:color="auto" w:fill="auto"/>
              <w:spacing w:line="322" w:lineRule="exact"/>
              <w:jc w:val="both"/>
            </w:pPr>
            <w:r>
              <w:t>3.2.6. Удельный вес численности лиц, обучающихся по договорам об оказании платных образовательных услуг, в общей численности студентов, обучающихся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0CE04255" w14:textId="77777777" w:rsidR="00EB0908" w:rsidRDefault="00EB0908" w:rsidP="00C77A73">
            <w:pPr>
              <w:framePr w:w="10224" w:wrap="notBeside" w:vAnchor="text" w:hAnchor="text" w:xAlign="center" w:y="1"/>
              <w:rPr>
                <w:sz w:val="10"/>
                <w:szCs w:val="10"/>
              </w:rPr>
            </w:pPr>
          </w:p>
        </w:tc>
      </w:tr>
      <w:tr w:rsidR="00EB0908" w14:paraId="16A0DE84"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26F0BDC6" w14:textId="77777777" w:rsidR="00EB0908" w:rsidRDefault="00EB0908" w:rsidP="00C77A73">
            <w:pPr>
              <w:pStyle w:val="210"/>
              <w:framePr w:w="10224" w:wrap="notBeside" w:vAnchor="text" w:hAnchor="text" w:xAlign="center" w:y="1"/>
              <w:shd w:val="clear" w:color="auto" w:fill="auto"/>
              <w:spacing w:line="280" w:lineRule="exact"/>
              <w:jc w:val="both"/>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7CAD1238"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B8EA2D5"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34851E48" w14:textId="77777777" w:rsidR="00EB0908" w:rsidRDefault="00EB0908" w:rsidP="00C77A73">
            <w:pPr>
              <w:pStyle w:val="210"/>
              <w:framePr w:w="10224" w:wrap="notBeside" w:vAnchor="text" w:hAnchor="text" w:xAlign="center" w:y="1"/>
              <w:shd w:val="clear" w:color="auto" w:fill="auto"/>
              <w:spacing w:line="322" w:lineRule="exact"/>
              <w:jc w:val="both"/>
            </w:pPr>
            <w:r>
              <w:t>программы подготовки квалифицированных рабочих, служащих;</w:t>
            </w:r>
          </w:p>
        </w:tc>
        <w:tc>
          <w:tcPr>
            <w:tcW w:w="2558" w:type="dxa"/>
            <w:tcBorders>
              <w:top w:val="single" w:sz="4" w:space="0" w:color="auto"/>
              <w:left w:val="single" w:sz="4" w:space="0" w:color="auto"/>
              <w:right w:val="single" w:sz="4" w:space="0" w:color="auto"/>
            </w:tcBorders>
            <w:shd w:val="clear" w:color="auto" w:fill="FFFFFF"/>
            <w:vAlign w:val="center"/>
          </w:tcPr>
          <w:p w14:paraId="71E79010"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56C1FA8"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0A09AA50"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подготовки специалистов среднего звена.</w:t>
            </w:r>
          </w:p>
        </w:tc>
        <w:tc>
          <w:tcPr>
            <w:tcW w:w="2558" w:type="dxa"/>
            <w:tcBorders>
              <w:top w:val="single" w:sz="4" w:space="0" w:color="auto"/>
              <w:left w:val="single" w:sz="4" w:space="0" w:color="auto"/>
              <w:right w:val="single" w:sz="4" w:space="0" w:color="auto"/>
            </w:tcBorders>
            <w:shd w:val="clear" w:color="auto" w:fill="FFFFFF"/>
            <w:vAlign w:val="bottom"/>
          </w:tcPr>
          <w:p w14:paraId="2FD765E0"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4602A01"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500775B4" w14:textId="77777777" w:rsidR="00EB0908" w:rsidRDefault="00EB0908" w:rsidP="00C77A73">
            <w:pPr>
              <w:pStyle w:val="210"/>
              <w:framePr w:w="10224" w:wrap="notBeside" w:vAnchor="text" w:hAnchor="text" w:xAlign="center" w:y="1"/>
              <w:shd w:val="clear" w:color="auto" w:fill="auto"/>
              <w:spacing w:line="322" w:lineRule="exact"/>
              <w:jc w:val="both"/>
            </w:pPr>
            <w:r>
              <w:t>3.2.7. Удельный вес числа образовательных организаций, в которых осуществляется подготовка кадров по 50 наиболее перспективным и востребованным на рынке труда профессиям и специальностям, требующим среднего профессионального образования, в общем числе организаций, осуществляющих образовательную деятельность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493B5607"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49C00BA"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78382B92" w14:textId="77777777" w:rsidR="00EB0908" w:rsidRDefault="00EB0908" w:rsidP="00C77A73">
            <w:pPr>
              <w:pStyle w:val="210"/>
              <w:framePr w:w="10224" w:wrap="notBeside" w:vAnchor="text" w:hAnchor="text" w:xAlign="center" w:y="1"/>
              <w:shd w:val="clear" w:color="auto" w:fill="auto"/>
              <w:spacing w:line="322" w:lineRule="exact"/>
              <w:jc w:val="both"/>
            </w:pPr>
            <w:r>
              <w:t>3.3. Кадровое обеспечение профессиональных образовательных организаций в части реализации образовательных программ среднего профессионального образования, а также оценка уровня заработной платы педагогических работников</w:t>
            </w:r>
          </w:p>
        </w:tc>
        <w:tc>
          <w:tcPr>
            <w:tcW w:w="2558" w:type="dxa"/>
            <w:tcBorders>
              <w:top w:val="single" w:sz="4" w:space="0" w:color="auto"/>
              <w:left w:val="single" w:sz="4" w:space="0" w:color="auto"/>
              <w:right w:val="single" w:sz="4" w:space="0" w:color="auto"/>
            </w:tcBorders>
            <w:shd w:val="clear" w:color="auto" w:fill="FFFFFF"/>
          </w:tcPr>
          <w:p w14:paraId="1DEC7D9F" w14:textId="77777777" w:rsidR="00EB0908" w:rsidRDefault="00EB0908" w:rsidP="00C77A73">
            <w:pPr>
              <w:framePr w:w="10224" w:wrap="notBeside" w:vAnchor="text" w:hAnchor="text" w:xAlign="center" w:y="1"/>
              <w:rPr>
                <w:sz w:val="10"/>
                <w:szCs w:val="10"/>
              </w:rPr>
            </w:pPr>
          </w:p>
        </w:tc>
      </w:tr>
      <w:tr w:rsidR="00EB0908" w14:paraId="44C48166" w14:textId="77777777" w:rsidTr="00C77A73">
        <w:trPr>
          <w:trHeight w:hRule="exact" w:val="1512"/>
          <w:jc w:val="center"/>
        </w:trPr>
        <w:tc>
          <w:tcPr>
            <w:tcW w:w="7666" w:type="dxa"/>
            <w:tcBorders>
              <w:top w:val="single" w:sz="4" w:space="0" w:color="auto"/>
              <w:left w:val="single" w:sz="4" w:space="0" w:color="auto"/>
              <w:bottom w:val="single" w:sz="4" w:space="0" w:color="auto"/>
            </w:tcBorders>
            <w:shd w:val="clear" w:color="auto" w:fill="FFFFFF"/>
            <w:vAlign w:val="bottom"/>
          </w:tcPr>
          <w:p w14:paraId="3FD48961" w14:textId="77777777" w:rsidR="00EB0908" w:rsidRDefault="00EB0908" w:rsidP="00C77A73">
            <w:pPr>
              <w:pStyle w:val="210"/>
              <w:framePr w:w="10224" w:wrap="notBeside" w:vAnchor="text" w:hAnchor="text" w:xAlign="center" w:y="1"/>
              <w:shd w:val="clear" w:color="auto" w:fill="auto"/>
              <w:spacing w:line="322" w:lineRule="exact"/>
              <w:jc w:val="both"/>
            </w:pPr>
            <w:r>
              <w:t>3.3.1. Удельный вес численности лиц, имеющих высшее образование или среднее профессиональное образование по программам подготовки специалистов среднего звена, в общей численности педагогических работников (без внешних</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7A735B7" w14:textId="77777777" w:rsidR="00EB0908" w:rsidRDefault="00EB0908" w:rsidP="00C77A73">
            <w:pPr>
              <w:framePr w:w="10224" w:wrap="notBeside" w:vAnchor="text" w:hAnchor="text" w:xAlign="center" w:y="1"/>
              <w:rPr>
                <w:sz w:val="10"/>
                <w:szCs w:val="10"/>
              </w:rPr>
            </w:pPr>
          </w:p>
        </w:tc>
      </w:tr>
    </w:tbl>
    <w:p w14:paraId="41A510AE" w14:textId="77777777" w:rsidR="00EB0908" w:rsidRDefault="00EB0908" w:rsidP="00EB0908">
      <w:pPr>
        <w:framePr w:w="10224" w:wrap="notBeside" w:vAnchor="text" w:hAnchor="text" w:xAlign="center" w:y="1"/>
        <w:rPr>
          <w:sz w:val="2"/>
          <w:szCs w:val="2"/>
        </w:rPr>
      </w:pPr>
    </w:p>
    <w:p w14:paraId="747DA8E4"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104"/>
        <w:gridCol w:w="2370"/>
      </w:tblGrid>
      <w:tr w:rsidR="00EB0908" w14:paraId="4EDDAE2E" w14:textId="77777777" w:rsidTr="00EB0908">
        <w:trPr>
          <w:trHeight w:hRule="exact" w:val="1444"/>
          <w:jc w:val="center"/>
        </w:trPr>
        <w:tc>
          <w:tcPr>
            <w:tcW w:w="7104" w:type="dxa"/>
            <w:tcBorders>
              <w:top w:val="single" w:sz="4" w:space="0" w:color="auto"/>
              <w:left w:val="single" w:sz="4" w:space="0" w:color="auto"/>
            </w:tcBorders>
            <w:shd w:val="clear" w:color="auto" w:fill="FFFFFF"/>
            <w:vAlign w:val="bottom"/>
          </w:tcPr>
          <w:p w14:paraId="13C53030"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 xml:space="preserve">совместителей и работающих по договорам </w:t>
            </w:r>
            <w:proofErr w:type="spellStart"/>
            <w:r>
              <w:t>гражданско</w:t>
            </w:r>
            <w:r>
              <w:softHyphen/>
              <w:t>правового</w:t>
            </w:r>
            <w:proofErr w:type="spellEnd"/>
            <w:r>
              <w:t xml:space="preserve"> характера) организаций, осуществляющих образовательную деятельность по образовательным программам среднего профессионального образования:</w:t>
            </w:r>
          </w:p>
        </w:tc>
        <w:tc>
          <w:tcPr>
            <w:tcW w:w="2370" w:type="dxa"/>
            <w:tcBorders>
              <w:top w:val="single" w:sz="4" w:space="0" w:color="auto"/>
              <w:left w:val="single" w:sz="4" w:space="0" w:color="auto"/>
              <w:right w:val="single" w:sz="4" w:space="0" w:color="auto"/>
            </w:tcBorders>
            <w:shd w:val="clear" w:color="auto" w:fill="FFFFFF"/>
          </w:tcPr>
          <w:p w14:paraId="0ED65092" w14:textId="77777777" w:rsidR="00EB0908" w:rsidRDefault="00EB0908" w:rsidP="00C77A73">
            <w:pPr>
              <w:framePr w:w="10224" w:wrap="notBeside" w:vAnchor="text" w:hAnchor="text" w:xAlign="center" w:y="1"/>
              <w:rPr>
                <w:sz w:val="10"/>
                <w:szCs w:val="10"/>
              </w:rPr>
            </w:pPr>
          </w:p>
        </w:tc>
      </w:tr>
      <w:tr w:rsidR="00EB0908" w14:paraId="7B48FC55" w14:textId="77777777" w:rsidTr="00EB0908">
        <w:trPr>
          <w:trHeight w:hRule="exact" w:val="515"/>
          <w:jc w:val="center"/>
        </w:trPr>
        <w:tc>
          <w:tcPr>
            <w:tcW w:w="7104" w:type="dxa"/>
            <w:tcBorders>
              <w:top w:val="single" w:sz="4" w:space="0" w:color="auto"/>
              <w:left w:val="single" w:sz="4" w:space="0" w:color="auto"/>
            </w:tcBorders>
            <w:shd w:val="clear" w:color="auto" w:fill="FFFFFF"/>
            <w:vAlign w:val="bottom"/>
          </w:tcPr>
          <w:p w14:paraId="296FFCF2" w14:textId="77777777" w:rsidR="00EB0908" w:rsidRDefault="00EB0908" w:rsidP="00C77A73">
            <w:pPr>
              <w:pStyle w:val="210"/>
              <w:framePr w:w="10224" w:wrap="notBeside" w:vAnchor="text" w:hAnchor="text" w:xAlign="center" w:y="1"/>
              <w:shd w:val="clear" w:color="auto" w:fill="auto"/>
              <w:spacing w:line="280" w:lineRule="exact"/>
              <w:jc w:val="both"/>
            </w:pPr>
            <w:r>
              <w:t>высшее образование:</w:t>
            </w:r>
          </w:p>
        </w:tc>
        <w:tc>
          <w:tcPr>
            <w:tcW w:w="2370" w:type="dxa"/>
            <w:tcBorders>
              <w:top w:val="single" w:sz="4" w:space="0" w:color="auto"/>
              <w:left w:val="single" w:sz="4" w:space="0" w:color="auto"/>
              <w:right w:val="single" w:sz="4" w:space="0" w:color="auto"/>
            </w:tcBorders>
            <w:shd w:val="clear" w:color="auto" w:fill="FFFFFF"/>
          </w:tcPr>
          <w:p w14:paraId="48478869" w14:textId="77777777" w:rsidR="00EB0908" w:rsidRDefault="00EB0908" w:rsidP="00C77A73">
            <w:pPr>
              <w:framePr w:w="10224" w:wrap="notBeside" w:vAnchor="text" w:hAnchor="text" w:xAlign="center" w:y="1"/>
              <w:rPr>
                <w:sz w:val="10"/>
                <w:szCs w:val="10"/>
              </w:rPr>
            </w:pPr>
          </w:p>
        </w:tc>
      </w:tr>
      <w:tr w:rsidR="00EB0908" w14:paraId="232C2D10" w14:textId="77777777" w:rsidTr="00EB0908">
        <w:trPr>
          <w:trHeight w:hRule="exact" w:val="510"/>
          <w:jc w:val="center"/>
        </w:trPr>
        <w:tc>
          <w:tcPr>
            <w:tcW w:w="7104" w:type="dxa"/>
            <w:tcBorders>
              <w:top w:val="single" w:sz="4" w:space="0" w:color="auto"/>
              <w:left w:val="single" w:sz="4" w:space="0" w:color="auto"/>
            </w:tcBorders>
            <w:shd w:val="clear" w:color="auto" w:fill="FFFFFF"/>
            <w:vAlign w:val="bottom"/>
          </w:tcPr>
          <w:p w14:paraId="3A054111" w14:textId="77777777" w:rsidR="00EB0908" w:rsidRDefault="00EB0908" w:rsidP="00C77A73">
            <w:pPr>
              <w:pStyle w:val="210"/>
              <w:framePr w:w="10224" w:wrap="notBeside" w:vAnchor="text" w:hAnchor="text" w:xAlign="center" w:y="1"/>
              <w:shd w:val="clear" w:color="auto" w:fill="auto"/>
              <w:spacing w:line="280" w:lineRule="exact"/>
              <w:ind w:left="360"/>
              <w:jc w:val="left"/>
            </w:pPr>
            <w:r>
              <w:t>всего;</w:t>
            </w:r>
          </w:p>
        </w:tc>
        <w:tc>
          <w:tcPr>
            <w:tcW w:w="2370" w:type="dxa"/>
            <w:tcBorders>
              <w:top w:val="single" w:sz="4" w:space="0" w:color="auto"/>
              <w:left w:val="single" w:sz="4" w:space="0" w:color="auto"/>
              <w:right w:val="single" w:sz="4" w:space="0" w:color="auto"/>
            </w:tcBorders>
            <w:shd w:val="clear" w:color="auto" w:fill="FFFFFF"/>
            <w:vAlign w:val="bottom"/>
          </w:tcPr>
          <w:p w14:paraId="769DEA23"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100E664" w14:textId="77777777" w:rsidTr="00EB0908">
        <w:trPr>
          <w:trHeight w:hRule="exact" w:val="515"/>
          <w:jc w:val="center"/>
        </w:trPr>
        <w:tc>
          <w:tcPr>
            <w:tcW w:w="7104" w:type="dxa"/>
            <w:tcBorders>
              <w:top w:val="single" w:sz="4" w:space="0" w:color="auto"/>
              <w:left w:val="single" w:sz="4" w:space="0" w:color="auto"/>
            </w:tcBorders>
            <w:shd w:val="clear" w:color="auto" w:fill="FFFFFF"/>
            <w:vAlign w:val="bottom"/>
          </w:tcPr>
          <w:p w14:paraId="70C98B76" w14:textId="77777777" w:rsidR="00EB0908" w:rsidRDefault="00EB0908" w:rsidP="00C77A73">
            <w:pPr>
              <w:pStyle w:val="210"/>
              <w:framePr w:w="10224" w:wrap="notBeside" w:vAnchor="text" w:hAnchor="text" w:xAlign="center" w:y="1"/>
              <w:shd w:val="clear" w:color="auto" w:fill="auto"/>
              <w:spacing w:line="280" w:lineRule="exact"/>
              <w:ind w:left="360"/>
              <w:jc w:val="left"/>
            </w:pPr>
            <w:r>
              <w:t>преподаватели;</w:t>
            </w:r>
          </w:p>
        </w:tc>
        <w:tc>
          <w:tcPr>
            <w:tcW w:w="2370" w:type="dxa"/>
            <w:tcBorders>
              <w:top w:val="single" w:sz="4" w:space="0" w:color="auto"/>
              <w:left w:val="single" w:sz="4" w:space="0" w:color="auto"/>
              <w:right w:val="single" w:sz="4" w:space="0" w:color="auto"/>
            </w:tcBorders>
            <w:shd w:val="clear" w:color="auto" w:fill="FFFFFF"/>
            <w:vAlign w:val="bottom"/>
          </w:tcPr>
          <w:p w14:paraId="7EF8271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B2BF660" w14:textId="77777777" w:rsidTr="00EB0908">
        <w:trPr>
          <w:trHeight w:hRule="exact" w:val="515"/>
          <w:jc w:val="center"/>
        </w:trPr>
        <w:tc>
          <w:tcPr>
            <w:tcW w:w="7104" w:type="dxa"/>
            <w:tcBorders>
              <w:top w:val="single" w:sz="4" w:space="0" w:color="auto"/>
              <w:left w:val="single" w:sz="4" w:space="0" w:color="auto"/>
            </w:tcBorders>
            <w:shd w:val="clear" w:color="auto" w:fill="FFFFFF"/>
            <w:vAlign w:val="bottom"/>
          </w:tcPr>
          <w:p w14:paraId="6A934AFD" w14:textId="77777777" w:rsidR="00EB0908" w:rsidRDefault="00EB0908" w:rsidP="00C77A73">
            <w:pPr>
              <w:pStyle w:val="210"/>
              <w:framePr w:w="10224" w:wrap="notBeside" w:vAnchor="text" w:hAnchor="text" w:xAlign="center" w:y="1"/>
              <w:shd w:val="clear" w:color="auto" w:fill="auto"/>
              <w:spacing w:line="280" w:lineRule="exact"/>
              <w:ind w:left="360"/>
              <w:jc w:val="left"/>
            </w:pPr>
            <w:r>
              <w:t>мастера производственного обучения;</w:t>
            </w:r>
          </w:p>
        </w:tc>
        <w:tc>
          <w:tcPr>
            <w:tcW w:w="2370" w:type="dxa"/>
            <w:tcBorders>
              <w:top w:val="single" w:sz="4" w:space="0" w:color="auto"/>
              <w:left w:val="single" w:sz="4" w:space="0" w:color="auto"/>
              <w:right w:val="single" w:sz="4" w:space="0" w:color="auto"/>
            </w:tcBorders>
            <w:shd w:val="clear" w:color="auto" w:fill="FFFFFF"/>
            <w:vAlign w:val="bottom"/>
          </w:tcPr>
          <w:p w14:paraId="2FB0C2BF"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F617440" w14:textId="77777777" w:rsidTr="00EB0908">
        <w:trPr>
          <w:trHeight w:hRule="exact" w:val="818"/>
          <w:jc w:val="center"/>
        </w:trPr>
        <w:tc>
          <w:tcPr>
            <w:tcW w:w="7104" w:type="dxa"/>
            <w:tcBorders>
              <w:top w:val="single" w:sz="4" w:space="0" w:color="auto"/>
              <w:left w:val="single" w:sz="4" w:space="0" w:color="auto"/>
            </w:tcBorders>
            <w:shd w:val="clear" w:color="auto" w:fill="FFFFFF"/>
            <w:vAlign w:val="bottom"/>
          </w:tcPr>
          <w:p w14:paraId="5097844F" w14:textId="77777777" w:rsidR="00EB0908" w:rsidRDefault="00EB0908" w:rsidP="00C77A73">
            <w:pPr>
              <w:pStyle w:val="210"/>
              <w:framePr w:w="10224" w:wrap="notBeside" w:vAnchor="text" w:hAnchor="text" w:xAlign="center" w:y="1"/>
              <w:shd w:val="clear" w:color="auto" w:fill="auto"/>
              <w:spacing w:line="322" w:lineRule="exact"/>
              <w:jc w:val="both"/>
            </w:pPr>
            <w:r>
              <w:t>среднее профессиональное образование по программам подготовки специалистов среднего звена:</w:t>
            </w:r>
          </w:p>
        </w:tc>
        <w:tc>
          <w:tcPr>
            <w:tcW w:w="2370" w:type="dxa"/>
            <w:tcBorders>
              <w:top w:val="single" w:sz="4" w:space="0" w:color="auto"/>
              <w:left w:val="single" w:sz="4" w:space="0" w:color="auto"/>
              <w:right w:val="single" w:sz="4" w:space="0" w:color="auto"/>
            </w:tcBorders>
            <w:shd w:val="clear" w:color="auto" w:fill="FFFFFF"/>
          </w:tcPr>
          <w:p w14:paraId="5FBBB6D2" w14:textId="77777777" w:rsidR="00EB0908" w:rsidRDefault="00EB0908" w:rsidP="00C77A73">
            <w:pPr>
              <w:framePr w:w="10224" w:wrap="notBeside" w:vAnchor="text" w:hAnchor="text" w:xAlign="center" w:y="1"/>
              <w:rPr>
                <w:sz w:val="10"/>
                <w:szCs w:val="10"/>
              </w:rPr>
            </w:pPr>
          </w:p>
        </w:tc>
      </w:tr>
      <w:tr w:rsidR="00EB0908" w14:paraId="5F466F65" w14:textId="77777777" w:rsidTr="00EB0908">
        <w:trPr>
          <w:trHeight w:hRule="exact" w:val="515"/>
          <w:jc w:val="center"/>
        </w:trPr>
        <w:tc>
          <w:tcPr>
            <w:tcW w:w="7104" w:type="dxa"/>
            <w:tcBorders>
              <w:top w:val="single" w:sz="4" w:space="0" w:color="auto"/>
              <w:left w:val="single" w:sz="4" w:space="0" w:color="auto"/>
            </w:tcBorders>
            <w:shd w:val="clear" w:color="auto" w:fill="FFFFFF"/>
            <w:vAlign w:val="bottom"/>
          </w:tcPr>
          <w:p w14:paraId="18B58C8D" w14:textId="77777777" w:rsidR="00EB0908" w:rsidRDefault="00EB0908" w:rsidP="00C77A73">
            <w:pPr>
              <w:pStyle w:val="210"/>
              <w:framePr w:w="10224" w:wrap="notBeside" w:vAnchor="text" w:hAnchor="text" w:xAlign="center" w:y="1"/>
              <w:shd w:val="clear" w:color="auto" w:fill="auto"/>
              <w:spacing w:line="280" w:lineRule="exact"/>
              <w:ind w:left="360"/>
              <w:jc w:val="left"/>
            </w:pPr>
            <w:r>
              <w:t>всего;</w:t>
            </w:r>
          </w:p>
        </w:tc>
        <w:tc>
          <w:tcPr>
            <w:tcW w:w="2370" w:type="dxa"/>
            <w:tcBorders>
              <w:top w:val="single" w:sz="4" w:space="0" w:color="auto"/>
              <w:left w:val="single" w:sz="4" w:space="0" w:color="auto"/>
              <w:right w:val="single" w:sz="4" w:space="0" w:color="auto"/>
            </w:tcBorders>
            <w:shd w:val="clear" w:color="auto" w:fill="FFFFFF"/>
            <w:vAlign w:val="bottom"/>
          </w:tcPr>
          <w:p w14:paraId="07DDB3C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60C13F8" w14:textId="77777777" w:rsidTr="00EB0908">
        <w:trPr>
          <w:trHeight w:hRule="exact" w:val="515"/>
          <w:jc w:val="center"/>
        </w:trPr>
        <w:tc>
          <w:tcPr>
            <w:tcW w:w="7104" w:type="dxa"/>
            <w:tcBorders>
              <w:top w:val="single" w:sz="4" w:space="0" w:color="auto"/>
              <w:left w:val="single" w:sz="4" w:space="0" w:color="auto"/>
            </w:tcBorders>
            <w:shd w:val="clear" w:color="auto" w:fill="FFFFFF"/>
            <w:vAlign w:val="bottom"/>
          </w:tcPr>
          <w:p w14:paraId="2C2C65EF" w14:textId="77777777" w:rsidR="00EB0908" w:rsidRDefault="00EB0908" w:rsidP="00C77A73">
            <w:pPr>
              <w:pStyle w:val="210"/>
              <w:framePr w:w="10224" w:wrap="notBeside" w:vAnchor="text" w:hAnchor="text" w:xAlign="center" w:y="1"/>
              <w:shd w:val="clear" w:color="auto" w:fill="auto"/>
              <w:spacing w:line="280" w:lineRule="exact"/>
              <w:ind w:left="360"/>
              <w:jc w:val="left"/>
            </w:pPr>
            <w:r>
              <w:t>преподаватели;</w:t>
            </w:r>
          </w:p>
        </w:tc>
        <w:tc>
          <w:tcPr>
            <w:tcW w:w="2370" w:type="dxa"/>
            <w:tcBorders>
              <w:top w:val="single" w:sz="4" w:space="0" w:color="auto"/>
              <w:left w:val="single" w:sz="4" w:space="0" w:color="auto"/>
              <w:right w:val="single" w:sz="4" w:space="0" w:color="auto"/>
            </w:tcBorders>
            <w:shd w:val="clear" w:color="auto" w:fill="FFFFFF"/>
            <w:vAlign w:val="bottom"/>
          </w:tcPr>
          <w:p w14:paraId="3E4F5F6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2A99AEF" w14:textId="77777777" w:rsidTr="00EB0908">
        <w:trPr>
          <w:trHeight w:hRule="exact" w:val="510"/>
          <w:jc w:val="center"/>
        </w:trPr>
        <w:tc>
          <w:tcPr>
            <w:tcW w:w="7104" w:type="dxa"/>
            <w:tcBorders>
              <w:top w:val="single" w:sz="4" w:space="0" w:color="auto"/>
              <w:left w:val="single" w:sz="4" w:space="0" w:color="auto"/>
            </w:tcBorders>
            <w:shd w:val="clear" w:color="auto" w:fill="FFFFFF"/>
            <w:vAlign w:val="bottom"/>
          </w:tcPr>
          <w:p w14:paraId="1866B5E3" w14:textId="77777777" w:rsidR="00EB0908" w:rsidRDefault="00EB0908" w:rsidP="00C77A73">
            <w:pPr>
              <w:pStyle w:val="210"/>
              <w:framePr w:w="10224" w:wrap="notBeside" w:vAnchor="text" w:hAnchor="text" w:xAlign="center" w:y="1"/>
              <w:shd w:val="clear" w:color="auto" w:fill="auto"/>
              <w:spacing w:line="280" w:lineRule="exact"/>
              <w:ind w:left="360"/>
              <w:jc w:val="left"/>
            </w:pPr>
            <w:r>
              <w:t>мастера производственного обучения.</w:t>
            </w:r>
          </w:p>
        </w:tc>
        <w:tc>
          <w:tcPr>
            <w:tcW w:w="2370" w:type="dxa"/>
            <w:tcBorders>
              <w:top w:val="single" w:sz="4" w:space="0" w:color="auto"/>
              <w:left w:val="single" w:sz="4" w:space="0" w:color="auto"/>
              <w:right w:val="single" w:sz="4" w:space="0" w:color="auto"/>
            </w:tcBorders>
            <w:shd w:val="clear" w:color="auto" w:fill="FFFFFF"/>
            <w:vAlign w:val="bottom"/>
          </w:tcPr>
          <w:p w14:paraId="375C800F"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BCBEE95" w14:textId="77777777" w:rsidTr="00EB0908">
        <w:trPr>
          <w:trHeight w:hRule="exact" w:val="2364"/>
          <w:jc w:val="center"/>
        </w:trPr>
        <w:tc>
          <w:tcPr>
            <w:tcW w:w="7104" w:type="dxa"/>
            <w:tcBorders>
              <w:top w:val="single" w:sz="4" w:space="0" w:color="auto"/>
              <w:left w:val="single" w:sz="4" w:space="0" w:color="auto"/>
            </w:tcBorders>
            <w:shd w:val="clear" w:color="auto" w:fill="FFFFFF"/>
            <w:vAlign w:val="bottom"/>
          </w:tcPr>
          <w:p w14:paraId="6FA9BAB5" w14:textId="77777777" w:rsidR="00EB0908" w:rsidRDefault="00EB0908" w:rsidP="00C77A73">
            <w:pPr>
              <w:pStyle w:val="210"/>
              <w:framePr w:w="10224" w:wrap="notBeside" w:vAnchor="text" w:hAnchor="text" w:xAlign="center" w:y="1"/>
              <w:shd w:val="clear" w:color="auto" w:fill="auto"/>
              <w:spacing w:line="322" w:lineRule="exact"/>
              <w:jc w:val="both"/>
            </w:pPr>
            <w:r>
              <w:t>3.3.2. Удельный вес численности лиц, имеющих квалификационную категорию,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среднего профессионального образования:</w:t>
            </w:r>
          </w:p>
        </w:tc>
        <w:tc>
          <w:tcPr>
            <w:tcW w:w="2370" w:type="dxa"/>
            <w:tcBorders>
              <w:top w:val="single" w:sz="4" w:space="0" w:color="auto"/>
              <w:left w:val="single" w:sz="4" w:space="0" w:color="auto"/>
              <w:right w:val="single" w:sz="4" w:space="0" w:color="auto"/>
            </w:tcBorders>
            <w:shd w:val="clear" w:color="auto" w:fill="FFFFFF"/>
          </w:tcPr>
          <w:p w14:paraId="5D6CA392" w14:textId="77777777" w:rsidR="00EB0908" w:rsidRDefault="00EB0908" w:rsidP="00C77A73">
            <w:pPr>
              <w:framePr w:w="10224" w:wrap="notBeside" w:vAnchor="text" w:hAnchor="text" w:xAlign="center" w:y="1"/>
              <w:rPr>
                <w:sz w:val="10"/>
                <w:szCs w:val="10"/>
              </w:rPr>
            </w:pPr>
          </w:p>
        </w:tc>
      </w:tr>
      <w:tr w:rsidR="00EB0908" w14:paraId="5D75F412" w14:textId="77777777" w:rsidTr="00EB0908">
        <w:trPr>
          <w:trHeight w:hRule="exact" w:val="515"/>
          <w:jc w:val="center"/>
        </w:trPr>
        <w:tc>
          <w:tcPr>
            <w:tcW w:w="7104" w:type="dxa"/>
            <w:tcBorders>
              <w:top w:val="single" w:sz="4" w:space="0" w:color="auto"/>
              <w:left w:val="single" w:sz="4" w:space="0" w:color="auto"/>
            </w:tcBorders>
            <w:shd w:val="clear" w:color="auto" w:fill="FFFFFF"/>
            <w:vAlign w:val="bottom"/>
          </w:tcPr>
          <w:p w14:paraId="498C9C1A" w14:textId="77777777" w:rsidR="00EB0908" w:rsidRDefault="00EB0908" w:rsidP="00C77A73">
            <w:pPr>
              <w:pStyle w:val="210"/>
              <w:framePr w:w="10224" w:wrap="notBeside" w:vAnchor="text" w:hAnchor="text" w:xAlign="center" w:y="1"/>
              <w:shd w:val="clear" w:color="auto" w:fill="auto"/>
              <w:spacing w:line="280" w:lineRule="exact"/>
              <w:jc w:val="both"/>
            </w:pPr>
            <w:r>
              <w:t>высшую квалификационную категорию;</w:t>
            </w:r>
          </w:p>
        </w:tc>
        <w:tc>
          <w:tcPr>
            <w:tcW w:w="2370" w:type="dxa"/>
            <w:tcBorders>
              <w:top w:val="single" w:sz="4" w:space="0" w:color="auto"/>
              <w:left w:val="single" w:sz="4" w:space="0" w:color="auto"/>
              <w:right w:val="single" w:sz="4" w:space="0" w:color="auto"/>
            </w:tcBorders>
            <w:shd w:val="clear" w:color="auto" w:fill="FFFFFF"/>
            <w:vAlign w:val="bottom"/>
          </w:tcPr>
          <w:p w14:paraId="324D605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598706B" w14:textId="77777777" w:rsidTr="00EB0908">
        <w:trPr>
          <w:trHeight w:hRule="exact" w:val="515"/>
          <w:jc w:val="center"/>
        </w:trPr>
        <w:tc>
          <w:tcPr>
            <w:tcW w:w="7104" w:type="dxa"/>
            <w:tcBorders>
              <w:top w:val="single" w:sz="4" w:space="0" w:color="auto"/>
              <w:left w:val="single" w:sz="4" w:space="0" w:color="auto"/>
            </w:tcBorders>
            <w:shd w:val="clear" w:color="auto" w:fill="FFFFFF"/>
            <w:vAlign w:val="bottom"/>
          </w:tcPr>
          <w:p w14:paraId="11214A28" w14:textId="77777777" w:rsidR="00EB0908" w:rsidRDefault="00EB0908" w:rsidP="00C77A73">
            <w:pPr>
              <w:pStyle w:val="210"/>
              <w:framePr w:w="10224" w:wrap="notBeside" w:vAnchor="text" w:hAnchor="text" w:xAlign="center" w:y="1"/>
              <w:shd w:val="clear" w:color="auto" w:fill="auto"/>
              <w:spacing w:line="280" w:lineRule="exact"/>
              <w:jc w:val="both"/>
            </w:pPr>
            <w:r>
              <w:t>первую квалификационную категорию.</w:t>
            </w:r>
          </w:p>
        </w:tc>
        <w:tc>
          <w:tcPr>
            <w:tcW w:w="2370" w:type="dxa"/>
            <w:tcBorders>
              <w:top w:val="single" w:sz="4" w:space="0" w:color="auto"/>
              <w:left w:val="single" w:sz="4" w:space="0" w:color="auto"/>
              <w:right w:val="single" w:sz="4" w:space="0" w:color="auto"/>
            </w:tcBorders>
            <w:shd w:val="clear" w:color="auto" w:fill="FFFFFF"/>
            <w:vAlign w:val="bottom"/>
          </w:tcPr>
          <w:p w14:paraId="45269E6C"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64F4E2B2" w14:textId="77777777" w:rsidTr="00EB0908">
        <w:trPr>
          <w:trHeight w:hRule="exact" w:val="2364"/>
          <w:jc w:val="center"/>
        </w:trPr>
        <w:tc>
          <w:tcPr>
            <w:tcW w:w="7104" w:type="dxa"/>
            <w:tcBorders>
              <w:top w:val="single" w:sz="4" w:space="0" w:color="auto"/>
              <w:left w:val="single" w:sz="4" w:space="0" w:color="auto"/>
            </w:tcBorders>
            <w:shd w:val="clear" w:color="auto" w:fill="FFFFFF"/>
            <w:vAlign w:val="bottom"/>
          </w:tcPr>
          <w:p w14:paraId="741DBB3E" w14:textId="77777777" w:rsidR="00EB0908" w:rsidRDefault="00EB0908" w:rsidP="00C77A73">
            <w:pPr>
              <w:pStyle w:val="210"/>
              <w:framePr w:w="10224" w:wrap="notBeside" w:vAnchor="text" w:hAnchor="text" w:xAlign="center" w:y="1"/>
              <w:shd w:val="clear" w:color="auto" w:fill="auto"/>
              <w:spacing w:line="322" w:lineRule="exact"/>
              <w:jc w:val="both"/>
            </w:pPr>
            <w:r>
              <w:t>3.3.3. Численность студентов, обучающихся по образовательным программам среднего профессионального образования, в расчете на 1 преподавателя и мастера производственного обучения в организациях, осуществляющих образовательную деятельность по образовательным программам среднего профессионального образования:</w:t>
            </w:r>
          </w:p>
        </w:tc>
        <w:tc>
          <w:tcPr>
            <w:tcW w:w="2370" w:type="dxa"/>
            <w:tcBorders>
              <w:top w:val="single" w:sz="4" w:space="0" w:color="auto"/>
              <w:left w:val="single" w:sz="4" w:space="0" w:color="auto"/>
              <w:right w:val="single" w:sz="4" w:space="0" w:color="auto"/>
            </w:tcBorders>
            <w:shd w:val="clear" w:color="auto" w:fill="FFFFFF"/>
          </w:tcPr>
          <w:p w14:paraId="33A53BD3" w14:textId="77777777" w:rsidR="00EB0908" w:rsidRDefault="00EB0908" w:rsidP="00C77A73">
            <w:pPr>
              <w:framePr w:w="10224" w:wrap="notBeside" w:vAnchor="text" w:hAnchor="text" w:xAlign="center" w:y="1"/>
              <w:rPr>
                <w:sz w:val="10"/>
                <w:szCs w:val="10"/>
              </w:rPr>
            </w:pPr>
          </w:p>
        </w:tc>
      </w:tr>
      <w:tr w:rsidR="00EB0908" w14:paraId="05962417" w14:textId="77777777" w:rsidTr="00EB0908">
        <w:trPr>
          <w:trHeight w:hRule="exact" w:val="823"/>
          <w:jc w:val="center"/>
        </w:trPr>
        <w:tc>
          <w:tcPr>
            <w:tcW w:w="7104" w:type="dxa"/>
            <w:tcBorders>
              <w:top w:val="single" w:sz="4" w:space="0" w:color="auto"/>
              <w:left w:val="single" w:sz="4" w:space="0" w:color="auto"/>
            </w:tcBorders>
            <w:shd w:val="clear" w:color="auto" w:fill="FFFFFF"/>
            <w:vAlign w:val="bottom"/>
          </w:tcPr>
          <w:p w14:paraId="21A9A6B9" w14:textId="77777777" w:rsidR="00EB0908" w:rsidRDefault="00EB0908" w:rsidP="00C77A73">
            <w:pPr>
              <w:pStyle w:val="210"/>
              <w:framePr w:w="10224" w:wrap="notBeside" w:vAnchor="text" w:hAnchor="text" w:xAlign="center" w:y="1"/>
              <w:shd w:val="clear" w:color="auto" w:fill="auto"/>
              <w:spacing w:line="322" w:lineRule="exact"/>
              <w:jc w:val="both"/>
            </w:pPr>
            <w:r>
              <w:t>программы подготовки квалифицированных рабочих, служащих;</w:t>
            </w:r>
          </w:p>
        </w:tc>
        <w:tc>
          <w:tcPr>
            <w:tcW w:w="2370" w:type="dxa"/>
            <w:tcBorders>
              <w:top w:val="single" w:sz="4" w:space="0" w:color="auto"/>
              <w:left w:val="single" w:sz="4" w:space="0" w:color="auto"/>
              <w:right w:val="single" w:sz="4" w:space="0" w:color="auto"/>
            </w:tcBorders>
            <w:shd w:val="clear" w:color="auto" w:fill="FFFFFF"/>
            <w:vAlign w:val="center"/>
          </w:tcPr>
          <w:p w14:paraId="046DDBCE" w14:textId="77777777" w:rsidR="00EB0908" w:rsidRDefault="00EB0908" w:rsidP="00C77A73">
            <w:pPr>
              <w:pStyle w:val="210"/>
              <w:framePr w:w="10224" w:wrap="notBeside" w:vAnchor="text" w:hAnchor="text" w:xAlign="center" w:y="1"/>
              <w:shd w:val="clear" w:color="auto" w:fill="auto"/>
              <w:spacing w:line="280" w:lineRule="exact"/>
              <w:jc w:val="left"/>
            </w:pPr>
            <w:r>
              <w:t>человек</w:t>
            </w:r>
          </w:p>
        </w:tc>
      </w:tr>
      <w:tr w:rsidR="00EB0908" w14:paraId="6B19F9D0" w14:textId="77777777" w:rsidTr="00EB0908">
        <w:trPr>
          <w:trHeight w:hRule="exact" w:val="510"/>
          <w:jc w:val="center"/>
        </w:trPr>
        <w:tc>
          <w:tcPr>
            <w:tcW w:w="7104" w:type="dxa"/>
            <w:tcBorders>
              <w:top w:val="single" w:sz="4" w:space="0" w:color="auto"/>
              <w:left w:val="single" w:sz="4" w:space="0" w:color="auto"/>
            </w:tcBorders>
            <w:shd w:val="clear" w:color="auto" w:fill="FFFFFF"/>
            <w:vAlign w:val="center"/>
          </w:tcPr>
          <w:p w14:paraId="6BF326F2"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подготовки специалистов среднего звена.</w:t>
            </w:r>
          </w:p>
        </w:tc>
        <w:tc>
          <w:tcPr>
            <w:tcW w:w="2370" w:type="dxa"/>
            <w:tcBorders>
              <w:top w:val="single" w:sz="4" w:space="0" w:color="auto"/>
              <w:left w:val="single" w:sz="4" w:space="0" w:color="auto"/>
              <w:right w:val="single" w:sz="4" w:space="0" w:color="auto"/>
            </w:tcBorders>
            <w:shd w:val="clear" w:color="auto" w:fill="FFFFFF"/>
            <w:vAlign w:val="center"/>
          </w:tcPr>
          <w:p w14:paraId="6A2A12A3" w14:textId="77777777" w:rsidR="00EB0908" w:rsidRDefault="00EB0908" w:rsidP="00C77A73">
            <w:pPr>
              <w:pStyle w:val="210"/>
              <w:framePr w:w="10224" w:wrap="notBeside" w:vAnchor="text" w:hAnchor="text" w:xAlign="center" w:y="1"/>
              <w:shd w:val="clear" w:color="auto" w:fill="auto"/>
              <w:spacing w:line="280" w:lineRule="exact"/>
              <w:jc w:val="left"/>
            </w:pPr>
            <w:r>
              <w:t>человек</w:t>
            </w:r>
          </w:p>
        </w:tc>
      </w:tr>
      <w:tr w:rsidR="00EB0908" w14:paraId="11BB6EEC" w14:textId="77777777" w:rsidTr="00EB0908">
        <w:trPr>
          <w:trHeight w:hRule="exact" w:val="832"/>
          <w:jc w:val="center"/>
        </w:trPr>
        <w:tc>
          <w:tcPr>
            <w:tcW w:w="7104" w:type="dxa"/>
            <w:tcBorders>
              <w:top w:val="single" w:sz="4" w:space="0" w:color="auto"/>
              <w:left w:val="single" w:sz="4" w:space="0" w:color="auto"/>
              <w:bottom w:val="single" w:sz="4" w:space="0" w:color="auto"/>
            </w:tcBorders>
            <w:shd w:val="clear" w:color="auto" w:fill="FFFFFF"/>
            <w:vAlign w:val="bottom"/>
          </w:tcPr>
          <w:p w14:paraId="5E919167" w14:textId="77777777" w:rsidR="00EB0908" w:rsidRDefault="00EB0908" w:rsidP="00C77A73">
            <w:pPr>
              <w:pStyle w:val="210"/>
              <w:framePr w:w="10224" w:wrap="notBeside" w:vAnchor="text" w:hAnchor="text" w:xAlign="center" w:y="1"/>
              <w:shd w:val="clear" w:color="auto" w:fill="auto"/>
              <w:spacing w:line="322" w:lineRule="exact"/>
              <w:jc w:val="both"/>
            </w:pPr>
            <w:r>
              <w:t>3.3.4. Отношение среднемесячной заработной платы преподавателей и мастеров производственного обучения</w:t>
            </w:r>
          </w:p>
        </w:tc>
        <w:tc>
          <w:tcPr>
            <w:tcW w:w="2370" w:type="dxa"/>
            <w:tcBorders>
              <w:top w:val="single" w:sz="4" w:space="0" w:color="auto"/>
              <w:left w:val="single" w:sz="4" w:space="0" w:color="auto"/>
              <w:bottom w:val="single" w:sz="4" w:space="0" w:color="auto"/>
              <w:right w:val="single" w:sz="4" w:space="0" w:color="auto"/>
            </w:tcBorders>
            <w:shd w:val="clear" w:color="auto" w:fill="FFFFFF"/>
            <w:vAlign w:val="center"/>
          </w:tcPr>
          <w:p w14:paraId="11840B8A"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5E9B19A4" w14:textId="77777777" w:rsidR="00EB0908" w:rsidRDefault="00EB0908" w:rsidP="00EB0908">
      <w:pPr>
        <w:framePr w:w="10224" w:wrap="notBeside" w:vAnchor="text" w:hAnchor="text" w:xAlign="center" w:y="1"/>
        <w:rPr>
          <w:sz w:val="2"/>
          <w:szCs w:val="2"/>
        </w:rPr>
      </w:pPr>
    </w:p>
    <w:p w14:paraId="7F339479"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2D1DC081" w14:textId="77777777" w:rsidTr="00C77A73">
        <w:trPr>
          <w:trHeight w:hRule="exact" w:val="2794"/>
          <w:jc w:val="center"/>
        </w:trPr>
        <w:tc>
          <w:tcPr>
            <w:tcW w:w="7666" w:type="dxa"/>
            <w:tcBorders>
              <w:top w:val="single" w:sz="4" w:space="0" w:color="auto"/>
              <w:left w:val="single" w:sz="4" w:space="0" w:color="auto"/>
            </w:tcBorders>
            <w:shd w:val="clear" w:color="auto" w:fill="FFFFFF"/>
            <w:vAlign w:val="bottom"/>
          </w:tcPr>
          <w:p w14:paraId="78D3D55F"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государственных и муниципальных организаций, осуществляющих образовательную деятельность по образовательным программам среднего профессионального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558" w:type="dxa"/>
            <w:tcBorders>
              <w:top w:val="single" w:sz="4" w:space="0" w:color="auto"/>
              <w:left w:val="single" w:sz="4" w:space="0" w:color="auto"/>
              <w:right w:val="single" w:sz="4" w:space="0" w:color="auto"/>
            </w:tcBorders>
            <w:shd w:val="clear" w:color="auto" w:fill="FFFFFF"/>
          </w:tcPr>
          <w:p w14:paraId="71ADA19C" w14:textId="77777777" w:rsidR="00EB0908" w:rsidRDefault="00EB0908" w:rsidP="00C77A73">
            <w:pPr>
              <w:framePr w:w="10224" w:wrap="notBeside" w:vAnchor="text" w:hAnchor="text" w:xAlign="center" w:y="1"/>
              <w:rPr>
                <w:sz w:val="10"/>
                <w:szCs w:val="10"/>
              </w:rPr>
            </w:pPr>
          </w:p>
        </w:tc>
      </w:tr>
      <w:tr w:rsidR="00EB0908" w14:paraId="4E252B61"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696EDED1" w14:textId="77777777" w:rsidR="00EB0908" w:rsidRDefault="00EB0908" w:rsidP="00C77A73">
            <w:pPr>
              <w:pStyle w:val="210"/>
              <w:framePr w:w="10224" w:wrap="notBeside" w:vAnchor="text" w:hAnchor="text" w:xAlign="center" w:y="1"/>
              <w:shd w:val="clear" w:color="auto" w:fill="auto"/>
              <w:spacing w:line="322" w:lineRule="exact"/>
              <w:jc w:val="both"/>
            </w:pPr>
            <w:r>
              <w:t>3.3.5. Удельный вес численности педагогических работников, освоивших дополнительные профессиональные программы в форме стажировки в организациях (предприятиях) реального сектора экономики в течение последних 3-х лет, в общей численности педагогических работников организаций, осуществляющих образовательную деятельность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5D66DC7A"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6E03B97B" w14:textId="77777777" w:rsidTr="00C77A73">
        <w:trPr>
          <w:trHeight w:hRule="exact" w:val="2794"/>
          <w:jc w:val="center"/>
        </w:trPr>
        <w:tc>
          <w:tcPr>
            <w:tcW w:w="7666" w:type="dxa"/>
            <w:tcBorders>
              <w:top w:val="single" w:sz="4" w:space="0" w:color="auto"/>
              <w:left w:val="single" w:sz="4" w:space="0" w:color="auto"/>
            </w:tcBorders>
            <w:shd w:val="clear" w:color="auto" w:fill="FFFFFF"/>
            <w:vAlign w:val="bottom"/>
          </w:tcPr>
          <w:p w14:paraId="02FE1A22" w14:textId="77777777" w:rsidR="00EB0908" w:rsidRDefault="00EB0908" w:rsidP="00C77A73">
            <w:pPr>
              <w:pStyle w:val="210"/>
              <w:framePr w:w="10224" w:wrap="notBeside" w:vAnchor="text" w:hAnchor="text" w:xAlign="center" w:y="1"/>
              <w:shd w:val="clear" w:color="auto" w:fill="auto"/>
              <w:spacing w:line="322" w:lineRule="exact"/>
              <w:jc w:val="both"/>
            </w:pPr>
            <w:r>
              <w:t>3.3.6. Удельный вес численности преподавателей и мастеров производственного обучения из числа работников реального сектора экономики, работающих на условиях внешнего совместительства, в общей численности преподавателей и мастеров производственного обучения организаций, осуществляющих образовательную деятельность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693D416C"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04D72EC"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1FEF8E16" w14:textId="77777777" w:rsidR="00EB0908" w:rsidRDefault="00EB0908" w:rsidP="00C77A73">
            <w:pPr>
              <w:pStyle w:val="210"/>
              <w:framePr w:w="10224" w:wrap="notBeside" w:vAnchor="text" w:hAnchor="text" w:xAlign="center" w:y="1"/>
              <w:shd w:val="clear" w:color="auto" w:fill="auto"/>
              <w:spacing w:line="322" w:lineRule="exact"/>
              <w:jc w:val="both"/>
            </w:pPr>
            <w:r>
              <w:t>3.4. Материально-техническое и информационное обеспечение профессиональных образовательных организаций и образовательных организаций высшего образования, реализующих образовательные программы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442A92C5" w14:textId="77777777" w:rsidR="00EB0908" w:rsidRDefault="00EB0908" w:rsidP="00C77A73">
            <w:pPr>
              <w:framePr w:w="10224" w:wrap="notBeside" w:vAnchor="text" w:hAnchor="text" w:xAlign="center" w:y="1"/>
              <w:rPr>
                <w:sz w:val="10"/>
                <w:szCs w:val="10"/>
              </w:rPr>
            </w:pPr>
          </w:p>
        </w:tc>
      </w:tr>
      <w:tr w:rsidR="00EB0908" w14:paraId="259D5462"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263E9C08" w14:textId="77777777" w:rsidR="00EB0908" w:rsidRDefault="00EB0908" w:rsidP="00C77A73">
            <w:pPr>
              <w:pStyle w:val="210"/>
              <w:framePr w:w="10224" w:wrap="notBeside" w:vAnchor="text" w:hAnchor="text" w:xAlign="center" w:y="1"/>
              <w:shd w:val="clear" w:color="auto" w:fill="auto"/>
              <w:spacing w:line="322" w:lineRule="exact"/>
              <w:jc w:val="both"/>
            </w:pPr>
            <w:r>
              <w:t>3.4.1. Обеспеченность студентов, обучающихся по образовательным программам среднего профессионального образования, общежитиями (удельный вес численности студентов, проживающих в общежитиях, в общей численности студентов, нуждающихся в общежитиях).</w:t>
            </w:r>
          </w:p>
        </w:tc>
        <w:tc>
          <w:tcPr>
            <w:tcW w:w="2558" w:type="dxa"/>
            <w:tcBorders>
              <w:top w:val="single" w:sz="4" w:space="0" w:color="auto"/>
              <w:left w:val="single" w:sz="4" w:space="0" w:color="auto"/>
              <w:right w:val="single" w:sz="4" w:space="0" w:color="auto"/>
            </w:tcBorders>
            <w:shd w:val="clear" w:color="auto" w:fill="FFFFFF"/>
          </w:tcPr>
          <w:p w14:paraId="4AF49FA5"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B5A2704" w14:textId="77777777" w:rsidTr="00C77A73">
        <w:trPr>
          <w:trHeight w:hRule="exact" w:val="1176"/>
          <w:jc w:val="center"/>
        </w:trPr>
        <w:tc>
          <w:tcPr>
            <w:tcW w:w="7666" w:type="dxa"/>
            <w:tcBorders>
              <w:top w:val="single" w:sz="4" w:space="0" w:color="auto"/>
              <w:left w:val="single" w:sz="4" w:space="0" w:color="auto"/>
            </w:tcBorders>
            <w:shd w:val="clear" w:color="auto" w:fill="FFFFFF"/>
            <w:vAlign w:val="bottom"/>
          </w:tcPr>
          <w:p w14:paraId="1FBB0C78" w14:textId="77777777" w:rsidR="00EB0908" w:rsidRDefault="00EB0908" w:rsidP="00C77A73">
            <w:pPr>
              <w:pStyle w:val="210"/>
              <w:framePr w:w="10224" w:wrap="notBeside" w:vAnchor="text" w:hAnchor="text" w:xAlign="center" w:y="1"/>
              <w:shd w:val="clear" w:color="auto" w:fill="auto"/>
              <w:spacing w:line="322" w:lineRule="exact"/>
              <w:jc w:val="both"/>
            </w:pPr>
            <w:r>
              <w:t>3.4.2. Обеспеченность студентов, обучающихся по образовательным программам среднего профессионального образования, сетью общественного питания.</w:t>
            </w:r>
          </w:p>
        </w:tc>
        <w:tc>
          <w:tcPr>
            <w:tcW w:w="2558" w:type="dxa"/>
            <w:tcBorders>
              <w:top w:val="single" w:sz="4" w:space="0" w:color="auto"/>
              <w:left w:val="single" w:sz="4" w:space="0" w:color="auto"/>
              <w:right w:val="single" w:sz="4" w:space="0" w:color="auto"/>
            </w:tcBorders>
            <w:shd w:val="clear" w:color="auto" w:fill="FFFFFF"/>
          </w:tcPr>
          <w:p w14:paraId="65DA1B67"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205DCB4" w14:textId="77777777" w:rsidTr="00C77A73">
        <w:trPr>
          <w:trHeight w:hRule="exact" w:val="1190"/>
          <w:jc w:val="center"/>
        </w:trPr>
        <w:tc>
          <w:tcPr>
            <w:tcW w:w="7666" w:type="dxa"/>
            <w:tcBorders>
              <w:top w:val="single" w:sz="4" w:space="0" w:color="auto"/>
              <w:left w:val="single" w:sz="4" w:space="0" w:color="auto"/>
              <w:bottom w:val="single" w:sz="4" w:space="0" w:color="auto"/>
            </w:tcBorders>
            <w:shd w:val="clear" w:color="auto" w:fill="FFFFFF"/>
            <w:vAlign w:val="bottom"/>
          </w:tcPr>
          <w:p w14:paraId="4C97B42C" w14:textId="77777777" w:rsidR="00EB0908" w:rsidRDefault="00EB0908" w:rsidP="00C77A73">
            <w:pPr>
              <w:pStyle w:val="210"/>
              <w:framePr w:w="10224" w:wrap="notBeside" w:vAnchor="text" w:hAnchor="text" w:xAlign="center" w:y="1"/>
              <w:shd w:val="clear" w:color="auto" w:fill="auto"/>
              <w:spacing w:line="322" w:lineRule="exact"/>
              <w:jc w:val="both"/>
            </w:pPr>
            <w:r>
              <w:t>3.4.3. Число персональных компьютеров, используемых в учебных целях, в расчете на 100 студентов организаций, осуществляющих образовательную деятельность по</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72E7CF3A" w14:textId="77777777" w:rsidR="00EB0908" w:rsidRDefault="00EB0908" w:rsidP="00C77A73">
            <w:pPr>
              <w:framePr w:w="10224" w:wrap="notBeside" w:vAnchor="text" w:hAnchor="text" w:xAlign="center" w:y="1"/>
              <w:rPr>
                <w:sz w:val="10"/>
                <w:szCs w:val="10"/>
              </w:rPr>
            </w:pPr>
          </w:p>
        </w:tc>
      </w:tr>
    </w:tbl>
    <w:p w14:paraId="75F0D04F" w14:textId="77777777" w:rsidR="00EB0908" w:rsidRDefault="00EB0908" w:rsidP="00EB0908">
      <w:pPr>
        <w:framePr w:w="10224" w:wrap="notBeside" w:vAnchor="text" w:hAnchor="text" w:xAlign="center" w:y="1"/>
        <w:rPr>
          <w:sz w:val="2"/>
          <w:szCs w:val="2"/>
        </w:rPr>
      </w:pPr>
    </w:p>
    <w:p w14:paraId="32746E9F"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177DCEC8" w14:textId="77777777" w:rsidTr="00C77A73">
        <w:trPr>
          <w:trHeight w:hRule="exact" w:val="864"/>
          <w:jc w:val="center"/>
        </w:trPr>
        <w:tc>
          <w:tcPr>
            <w:tcW w:w="7666" w:type="dxa"/>
            <w:tcBorders>
              <w:top w:val="single" w:sz="4" w:space="0" w:color="auto"/>
              <w:left w:val="single" w:sz="4" w:space="0" w:color="auto"/>
            </w:tcBorders>
            <w:shd w:val="clear" w:color="auto" w:fill="FFFFFF"/>
            <w:vAlign w:val="bottom"/>
          </w:tcPr>
          <w:p w14:paraId="37C4906C" w14:textId="77777777" w:rsidR="00EB0908" w:rsidRDefault="00EB0908" w:rsidP="00C77A73">
            <w:pPr>
              <w:pStyle w:val="210"/>
              <w:framePr w:w="10224" w:wrap="notBeside" w:vAnchor="text" w:hAnchor="text" w:xAlign="center" w:y="1"/>
              <w:shd w:val="clear" w:color="auto" w:fill="auto"/>
              <w:spacing w:line="322" w:lineRule="exact"/>
              <w:jc w:val="both"/>
            </w:pPr>
            <w:r>
              <w:t>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0AE53DBA" w14:textId="77777777" w:rsidR="00EB0908" w:rsidRDefault="00EB0908" w:rsidP="00C77A73">
            <w:pPr>
              <w:framePr w:w="10224" w:wrap="notBeside" w:vAnchor="text" w:hAnchor="text" w:xAlign="center" w:y="1"/>
              <w:rPr>
                <w:sz w:val="10"/>
                <w:szCs w:val="10"/>
              </w:rPr>
            </w:pPr>
          </w:p>
        </w:tc>
      </w:tr>
      <w:tr w:rsidR="00EB0908" w14:paraId="4CF59A87"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507289B3" w14:textId="77777777" w:rsidR="00EB0908" w:rsidRDefault="00EB0908" w:rsidP="00C77A73">
            <w:pPr>
              <w:pStyle w:val="210"/>
              <w:framePr w:w="10224" w:wrap="notBeside" w:vAnchor="text" w:hAnchor="text" w:xAlign="center" w:y="1"/>
              <w:shd w:val="clear" w:color="auto" w:fill="auto"/>
              <w:spacing w:line="280" w:lineRule="exact"/>
              <w:jc w:val="both"/>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551976F6" w14:textId="77777777" w:rsidR="00EB0908" w:rsidRDefault="00EB0908" w:rsidP="00C77A73">
            <w:pPr>
              <w:pStyle w:val="210"/>
              <w:framePr w:w="10224" w:wrap="notBeside" w:vAnchor="text" w:hAnchor="text" w:xAlign="center" w:y="1"/>
              <w:shd w:val="clear" w:color="auto" w:fill="auto"/>
              <w:spacing w:line="280" w:lineRule="exact"/>
              <w:jc w:val="left"/>
            </w:pPr>
            <w:r>
              <w:t>единица</w:t>
            </w:r>
          </w:p>
        </w:tc>
      </w:tr>
      <w:tr w:rsidR="00EB0908" w14:paraId="1463CC09"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0535FABF" w14:textId="77777777" w:rsidR="00EB0908" w:rsidRDefault="00EB0908" w:rsidP="00C77A73">
            <w:pPr>
              <w:pStyle w:val="210"/>
              <w:framePr w:w="10224" w:wrap="notBeside" w:vAnchor="text" w:hAnchor="text" w:xAlign="center" w:y="1"/>
              <w:shd w:val="clear" w:color="auto" w:fill="auto"/>
              <w:spacing w:line="280" w:lineRule="exact"/>
              <w:jc w:val="both"/>
            </w:pPr>
            <w:r>
              <w:t>имеющих доступ к сети «Интернет».</w:t>
            </w:r>
          </w:p>
        </w:tc>
        <w:tc>
          <w:tcPr>
            <w:tcW w:w="2558" w:type="dxa"/>
            <w:tcBorders>
              <w:top w:val="single" w:sz="4" w:space="0" w:color="auto"/>
              <w:left w:val="single" w:sz="4" w:space="0" w:color="auto"/>
              <w:right w:val="single" w:sz="4" w:space="0" w:color="auto"/>
            </w:tcBorders>
            <w:shd w:val="clear" w:color="auto" w:fill="FFFFFF"/>
            <w:vAlign w:val="bottom"/>
          </w:tcPr>
          <w:p w14:paraId="02E132BA" w14:textId="77777777" w:rsidR="00EB0908" w:rsidRDefault="00EB0908" w:rsidP="00C77A73">
            <w:pPr>
              <w:pStyle w:val="210"/>
              <w:framePr w:w="10224" w:wrap="notBeside" w:vAnchor="text" w:hAnchor="text" w:xAlign="center" w:y="1"/>
              <w:shd w:val="clear" w:color="auto" w:fill="auto"/>
              <w:spacing w:line="280" w:lineRule="exact"/>
              <w:jc w:val="left"/>
            </w:pPr>
            <w:r>
              <w:t>единица</w:t>
            </w:r>
          </w:p>
        </w:tc>
      </w:tr>
      <w:tr w:rsidR="00EB0908" w14:paraId="1FC66DB0"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53972D2B" w14:textId="77777777" w:rsidR="00EB0908" w:rsidRDefault="00EB0908" w:rsidP="00C77A73">
            <w:pPr>
              <w:pStyle w:val="210"/>
              <w:framePr w:w="10224" w:wrap="notBeside" w:vAnchor="text" w:hAnchor="text" w:xAlign="center" w:y="1"/>
              <w:shd w:val="clear" w:color="auto" w:fill="auto"/>
              <w:spacing w:line="317" w:lineRule="exact"/>
              <w:jc w:val="both"/>
            </w:pPr>
            <w:r>
              <w:t>3.4.4. Доля образовательных организаций, реализующих программы среднего профессионального образования, обеспеченных Интернет-соединением со скоростью соединения не менее 100 Мб/с - для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 а также гарантированным Интернет-трафиком &lt;**&gt;</w:t>
            </w:r>
          </w:p>
        </w:tc>
        <w:tc>
          <w:tcPr>
            <w:tcW w:w="2558" w:type="dxa"/>
            <w:tcBorders>
              <w:top w:val="single" w:sz="4" w:space="0" w:color="auto"/>
              <w:left w:val="single" w:sz="4" w:space="0" w:color="auto"/>
              <w:right w:val="single" w:sz="4" w:space="0" w:color="auto"/>
            </w:tcBorders>
            <w:shd w:val="clear" w:color="auto" w:fill="FFFFFF"/>
          </w:tcPr>
          <w:p w14:paraId="69ACA86E"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57EA398"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1A6AB7BB" w14:textId="77777777" w:rsidR="00EB0908" w:rsidRDefault="00EB0908" w:rsidP="00C77A73">
            <w:pPr>
              <w:pStyle w:val="210"/>
              <w:framePr w:w="10224" w:wrap="notBeside" w:vAnchor="text" w:hAnchor="text" w:xAlign="center" w:y="1"/>
              <w:shd w:val="clear" w:color="auto" w:fill="auto"/>
              <w:spacing w:line="322" w:lineRule="exact"/>
              <w:jc w:val="both"/>
            </w:pPr>
            <w:r>
              <w:t>3.4.5. Площадь учебно-лабораторных зданий (корпусов) организаций, осуществляющих образовательную деятельность по образовательным программам среднего профессионального образования, в расчете на 1 студента.</w:t>
            </w:r>
          </w:p>
        </w:tc>
        <w:tc>
          <w:tcPr>
            <w:tcW w:w="2558" w:type="dxa"/>
            <w:tcBorders>
              <w:top w:val="single" w:sz="4" w:space="0" w:color="auto"/>
              <w:left w:val="single" w:sz="4" w:space="0" w:color="auto"/>
              <w:right w:val="single" w:sz="4" w:space="0" w:color="auto"/>
            </w:tcBorders>
            <w:shd w:val="clear" w:color="auto" w:fill="FFFFFF"/>
          </w:tcPr>
          <w:p w14:paraId="0B173CA8" w14:textId="77777777" w:rsidR="00EB0908" w:rsidRDefault="00EB0908" w:rsidP="00C77A73">
            <w:pPr>
              <w:pStyle w:val="210"/>
              <w:framePr w:w="10224" w:wrap="notBeside" w:vAnchor="text" w:hAnchor="text" w:xAlign="center" w:y="1"/>
              <w:shd w:val="clear" w:color="auto" w:fill="auto"/>
              <w:spacing w:line="280" w:lineRule="exact"/>
              <w:jc w:val="left"/>
            </w:pPr>
            <w:r>
              <w:t>квадратный метр</w:t>
            </w:r>
          </w:p>
        </w:tc>
      </w:tr>
      <w:tr w:rsidR="00EB0908" w14:paraId="7718E202" w14:textId="77777777" w:rsidTr="00C77A73">
        <w:trPr>
          <w:trHeight w:hRule="exact" w:val="1181"/>
          <w:jc w:val="center"/>
        </w:trPr>
        <w:tc>
          <w:tcPr>
            <w:tcW w:w="7666" w:type="dxa"/>
            <w:tcBorders>
              <w:top w:val="single" w:sz="4" w:space="0" w:color="auto"/>
              <w:left w:val="single" w:sz="4" w:space="0" w:color="auto"/>
            </w:tcBorders>
            <w:shd w:val="clear" w:color="auto" w:fill="FFFFFF"/>
            <w:vAlign w:val="bottom"/>
          </w:tcPr>
          <w:p w14:paraId="3656B84A" w14:textId="77777777" w:rsidR="00EB0908" w:rsidRDefault="00EB0908" w:rsidP="00C77A73">
            <w:pPr>
              <w:pStyle w:val="210"/>
              <w:framePr w:w="10224" w:wrap="notBeside" w:vAnchor="text" w:hAnchor="text" w:xAlign="center" w:y="1"/>
              <w:shd w:val="clear" w:color="auto" w:fill="auto"/>
              <w:spacing w:line="322" w:lineRule="exact"/>
              <w:jc w:val="both"/>
            </w:pPr>
            <w:r>
              <w:t>3.5. Условия получения среднего профессионального образования лицами с ограниченными возможностями здоровья и инвалидами</w:t>
            </w:r>
          </w:p>
        </w:tc>
        <w:tc>
          <w:tcPr>
            <w:tcW w:w="2558" w:type="dxa"/>
            <w:tcBorders>
              <w:top w:val="single" w:sz="4" w:space="0" w:color="auto"/>
              <w:left w:val="single" w:sz="4" w:space="0" w:color="auto"/>
              <w:right w:val="single" w:sz="4" w:space="0" w:color="auto"/>
            </w:tcBorders>
            <w:shd w:val="clear" w:color="auto" w:fill="FFFFFF"/>
          </w:tcPr>
          <w:p w14:paraId="37E8BFF5" w14:textId="77777777" w:rsidR="00EB0908" w:rsidRDefault="00EB0908" w:rsidP="00C77A73">
            <w:pPr>
              <w:framePr w:w="10224" w:wrap="notBeside" w:vAnchor="text" w:hAnchor="text" w:xAlign="center" w:y="1"/>
              <w:rPr>
                <w:sz w:val="10"/>
                <w:szCs w:val="10"/>
              </w:rPr>
            </w:pPr>
          </w:p>
        </w:tc>
      </w:tr>
      <w:tr w:rsidR="00EB0908" w14:paraId="32402E90"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10A355EC" w14:textId="77777777" w:rsidR="00EB0908" w:rsidRDefault="00EB0908" w:rsidP="00C77A73">
            <w:pPr>
              <w:pStyle w:val="210"/>
              <w:framePr w:w="10224" w:wrap="notBeside" w:vAnchor="text" w:hAnchor="text" w:xAlign="center" w:y="1"/>
              <w:shd w:val="clear" w:color="auto" w:fill="auto"/>
              <w:spacing w:line="322" w:lineRule="exact"/>
              <w:jc w:val="both"/>
            </w:pPr>
            <w:r>
              <w:t>3.5.1. Удельный вес числа зданий, доступных для маломобильных групп населения, в общем числе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6524077D" w14:textId="77777777" w:rsidR="00EB0908" w:rsidRDefault="00EB0908" w:rsidP="00C77A73">
            <w:pPr>
              <w:framePr w:w="10224" w:wrap="notBeside" w:vAnchor="text" w:hAnchor="text" w:xAlign="center" w:y="1"/>
              <w:rPr>
                <w:sz w:val="10"/>
                <w:szCs w:val="10"/>
              </w:rPr>
            </w:pPr>
          </w:p>
        </w:tc>
      </w:tr>
      <w:tr w:rsidR="00EB0908" w14:paraId="754FB393"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3471038" w14:textId="77777777" w:rsidR="00EB0908" w:rsidRDefault="00EB0908" w:rsidP="00C77A73">
            <w:pPr>
              <w:pStyle w:val="210"/>
              <w:framePr w:w="10224" w:wrap="notBeside" w:vAnchor="text" w:hAnchor="text" w:xAlign="center" w:y="1"/>
              <w:shd w:val="clear" w:color="auto" w:fill="auto"/>
              <w:spacing w:line="280" w:lineRule="exact"/>
              <w:jc w:val="both"/>
            </w:pPr>
            <w:r>
              <w:t>учебно-лабораторные здания (корпуса);</w:t>
            </w:r>
          </w:p>
        </w:tc>
        <w:tc>
          <w:tcPr>
            <w:tcW w:w="2558" w:type="dxa"/>
            <w:tcBorders>
              <w:top w:val="single" w:sz="4" w:space="0" w:color="auto"/>
              <w:left w:val="single" w:sz="4" w:space="0" w:color="auto"/>
              <w:right w:val="single" w:sz="4" w:space="0" w:color="auto"/>
            </w:tcBorders>
            <w:shd w:val="clear" w:color="auto" w:fill="FFFFFF"/>
            <w:vAlign w:val="bottom"/>
          </w:tcPr>
          <w:p w14:paraId="3846203E"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40B4BBD"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0DA9126E" w14:textId="77777777" w:rsidR="00EB0908" w:rsidRDefault="00EB0908" w:rsidP="00C77A73">
            <w:pPr>
              <w:pStyle w:val="210"/>
              <w:framePr w:w="10224" w:wrap="notBeside" w:vAnchor="text" w:hAnchor="text" w:xAlign="center" w:y="1"/>
              <w:shd w:val="clear" w:color="auto" w:fill="auto"/>
              <w:spacing w:line="280" w:lineRule="exact"/>
              <w:jc w:val="both"/>
            </w:pPr>
            <w:r>
              <w:t>здания общежитий.</w:t>
            </w:r>
          </w:p>
        </w:tc>
        <w:tc>
          <w:tcPr>
            <w:tcW w:w="2558" w:type="dxa"/>
            <w:tcBorders>
              <w:top w:val="single" w:sz="4" w:space="0" w:color="auto"/>
              <w:left w:val="single" w:sz="4" w:space="0" w:color="auto"/>
              <w:right w:val="single" w:sz="4" w:space="0" w:color="auto"/>
            </w:tcBorders>
            <w:shd w:val="clear" w:color="auto" w:fill="FFFFFF"/>
            <w:vAlign w:val="bottom"/>
          </w:tcPr>
          <w:p w14:paraId="2A34BB8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6B935177"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00656AC1" w14:textId="77777777" w:rsidR="00EB0908" w:rsidRDefault="00EB0908" w:rsidP="00C77A73">
            <w:pPr>
              <w:pStyle w:val="210"/>
              <w:framePr w:w="10224" w:wrap="notBeside" w:vAnchor="text" w:hAnchor="text" w:xAlign="center" w:y="1"/>
              <w:shd w:val="clear" w:color="auto" w:fill="auto"/>
              <w:spacing w:line="322" w:lineRule="exact"/>
              <w:jc w:val="both"/>
            </w:pPr>
            <w:r>
              <w:t>3.5.2. Удельный вес численности студентов с ограниченными возможностями здоровья и студентов, имеющих инвалидность, в общей численности студентов, обучающихся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4DBD2077" w14:textId="77777777" w:rsidR="00EB0908" w:rsidRDefault="00EB0908" w:rsidP="00C77A73">
            <w:pPr>
              <w:framePr w:w="10224" w:wrap="notBeside" w:vAnchor="text" w:hAnchor="text" w:xAlign="center" w:y="1"/>
              <w:rPr>
                <w:sz w:val="10"/>
                <w:szCs w:val="10"/>
              </w:rPr>
            </w:pPr>
          </w:p>
        </w:tc>
      </w:tr>
      <w:tr w:rsidR="00EB0908" w14:paraId="28090831"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0DA94176" w14:textId="77777777" w:rsidR="00EB0908" w:rsidRDefault="00EB0908" w:rsidP="00C77A73">
            <w:pPr>
              <w:pStyle w:val="210"/>
              <w:framePr w:w="10224" w:wrap="notBeside" w:vAnchor="text" w:hAnchor="text" w:xAlign="center" w:y="1"/>
              <w:shd w:val="clear" w:color="auto" w:fill="auto"/>
              <w:spacing w:line="280" w:lineRule="exact"/>
              <w:jc w:val="both"/>
            </w:pPr>
            <w:r>
              <w:t>студенты с ограниченными возможностями здоровья;</w:t>
            </w:r>
          </w:p>
        </w:tc>
        <w:tc>
          <w:tcPr>
            <w:tcW w:w="2558" w:type="dxa"/>
            <w:tcBorders>
              <w:top w:val="single" w:sz="4" w:space="0" w:color="auto"/>
              <w:left w:val="single" w:sz="4" w:space="0" w:color="auto"/>
              <w:right w:val="single" w:sz="4" w:space="0" w:color="auto"/>
            </w:tcBorders>
            <w:shd w:val="clear" w:color="auto" w:fill="FFFFFF"/>
            <w:vAlign w:val="bottom"/>
          </w:tcPr>
          <w:p w14:paraId="31410FD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65A42B9"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7D8C00E9" w14:textId="77777777" w:rsidR="00EB0908" w:rsidRDefault="00EB0908" w:rsidP="00C77A73">
            <w:pPr>
              <w:pStyle w:val="210"/>
              <w:framePr w:w="10224" w:wrap="notBeside" w:vAnchor="text" w:hAnchor="text" w:xAlign="center" w:y="1"/>
              <w:shd w:val="clear" w:color="auto" w:fill="auto"/>
              <w:spacing w:line="280" w:lineRule="exact"/>
              <w:ind w:left="360"/>
              <w:jc w:val="left"/>
            </w:pPr>
            <w:r>
              <w:t>из них инвалиды и дети-инвалиды;</w:t>
            </w:r>
          </w:p>
        </w:tc>
        <w:tc>
          <w:tcPr>
            <w:tcW w:w="2558" w:type="dxa"/>
            <w:tcBorders>
              <w:top w:val="single" w:sz="4" w:space="0" w:color="auto"/>
              <w:left w:val="single" w:sz="4" w:space="0" w:color="auto"/>
              <w:right w:val="single" w:sz="4" w:space="0" w:color="auto"/>
            </w:tcBorders>
            <w:shd w:val="clear" w:color="auto" w:fill="FFFFFF"/>
            <w:vAlign w:val="bottom"/>
          </w:tcPr>
          <w:p w14:paraId="7F0BE4ED"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6D04C9A" w14:textId="77777777" w:rsidTr="00C77A73">
        <w:trPr>
          <w:trHeight w:hRule="exact" w:val="864"/>
          <w:jc w:val="center"/>
        </w:trPr>
        <w:tc>
          <w:tcPr>
            <w:tcW w:w="7666" w:type="dxa"/>
            <w:tcBorders>
              <w:top w:val="single" w:sz="4" w:space="0" w:color="auto"/>
              <w:left w:val="single" w:sz="4" w:space="0" w:color="auto"/>
              <w:bottom w:val="single" w:sz="4" w:space="0" w:color="auto"/>
            </w:tcBorders>
            <w:shd w:val="clear" w:color="auto" w:fill="FFFFFF"/>
            <w:vAlign w:val="bottom"/>
          </w:tcPr>
          <w:p w14:paraId="4FBE78F7" w14:textId="77777777" w:rsidR="00EB0908" w:rsidRDefault="00EB0908" w:rsidP="00C77A73">
            <w:pPr>
              <w:pStyle w:val="210"/>
              <w:framePr w:w="10224" w:wrap="notBeside" w:vAnchor="text" w:hAnchor="text" w:xAlign="center" w:y="1"/>
              <w:shd w:val="clear" w:color="auto" w:fill="auto"/>
              <w:spacing w:line="317" w:lineRule="exact"/>
              <w:jc w:val="both"/>
            </w:pPr>
            <w:r>
              <w:t>студенты, имеющие инвалидность (кроме студентов с ограниченными возможностями здоровья).</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14:paraId="593379B0"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2017667F" w14:textId="77777777" w:rsidR="00EB0908" w:rsidRDefault="00EB0908" w:rsidP="00EB0908">
      <w:pPr>
        <w:framePr w:w="10224" w:wrap="notBeside" w:vAnchor="text" w:hAnchor="text" w:xAlign="center" w:y="1"/>
        <w:rPr>
          <w:sz w:val="2"/>
          <w:szCs w:val="2"/>
        </w:rPr>
      </w:pPr>
    </w:p>
    <w:p w14:paraId="3CC3D29B"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0FAF6C00" w14:textId="77777777" w:rsidTr="00C77A73">
        <w:trPr>
          <w:trHeight w:hRule="exact" w:val="1829"/>
          <w:jc w:val="center"/>
        </w:trPr>
        <w:tc>
          <w:tcPr>
            <w:tcW w:w="7666" w:type="dxa"/>
            <w:tcBorders>
              <w:top w:val="single" w:sz="4" w:space="0" w:color="auto"/>
              <w:left w:val="single" w:sz="4" w:space="0" w:color="auto"/>
            </w:tcBorders>
            <w:shd w:val="clear" w:color="auto" w:fill="FFFFFF"/>
            <w:vAlign w:val="bottom"/>
          </w:tcPr>
          <w:p w14:paraId="3F734E30"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3.5.3. Структура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 по формам обучения:</w:t>
            </w:r>
          </w:p>
        </w:tc>
        <w:tc>
          <w:tcPr>
            <w:tcW w:w="2558" w:type="dxa"/>
            <w:tcBorders>
              <w:top w:val="single" w:sz="4" w:space="0" w:color="auto"/>
              <w:left w:val="single" w:sz="4" w:space="0" w:color="auto"/>
              <w:right w:val="single" w:sz="4" w:space="0" w:color="auto"/>
            </w:tcBorders>
            <w:shd w:val="clear" w:color="auto" w:fill="FFFFFF"/>
          </w:tcPr>
          <w:p w14:paraId="458B6506" w14:textId="77777777" w:rsidR="00EB0908" w:rsidRDefault="00EB0908" w:rsidP="00C77A73">
            <w:pPr>
              <w:framePr w:w="10224" w:wrap="notBeside" w:vAnchor="text" w:hAnchor="text" w:xAlign="center" w:y="1"/>
              <w:rPr>
                <w:sz w:val="10"/>
                <w:szCs w:val="10"/>
              </w:rPr>
            </w:pPr>
          </w:p>
        </w:tc>
      </w:tr>
      <w:tr w:rsidR="00EB0908" w14:paraId="3B0C5B1D"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57CF0727" w14:textId="77777777" w:rsidR="00EB0908" w:rsidRDefault="00EB0908" w:rsidP="00C77A73">
            <w:pPr>
              <w:pStyle w:val="210"/>
              <w:framePr w:w="10224" w:wrap="notBeside" w:vAnchor="text" w:hAnchor="text" w:xAlign="center" w:y="1"/>
              <w:shd w:val="clear" w:color="auto" w:fill="auto"/>
              <w:spacing w:line="280" w:lineRule="exact"/>
              <w:jc w:val="both"/>
            </w:pPr>
            <w:r>
              <w:t>очная форма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3C524420"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CF3D763"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6410390E" w14:textId="77777777" w:rsidR="00EB0908" w:rsidRDefault="00EB0908" w:rsidP="00C77A73">
            <w:pPr>
              <w:pStyle w:val="210"/>
              <w:framePr w:w="10224" w:wrap="notBeside" w:vAnchor="text" w:hAnchor="text" w:xAlign="center" w:y="1"/>
              <w:shd w:val="clear" w:color="auto" w:fill="auto"/>
              <w:spacing w:line="280" w:lineRule="exact"/>
              <w:jc w:val="both"/>
            </w:pPr>
            <w:r>
              <w:t>очно-заочная форма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5D69BFE7"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B53F843"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719ABBF7" w14:textId="77777777" w:rsidR="00EB0908" w:rsidRDefault="00EB0908" w:rsidP="00C77A73">
            <w:pPr>
              <w:pStyle w:val="210"/>
              <w:framePr w:w="10224" w:wrap="notBeside" w:vAnchor="text" w:hAnchor="text" w:xAlign="center" w:y="1"/>
              <w:shd w:val="clear" w:color="auto" w:fill="auto"/>
              <w:spacing w:line="280" w:lineRule="exact"/>
              <w:jc w:val="both"/>
            </w:pPr>
            <w:r>
              <w:t>заочная форма обучения.</w:t>
            </w:r>
          </w:p>
        </w:tc>
        <w:tc>
          <w:tcPr>
            <w:tcW w:w="2558" w:type="dxa"/>
            <w:tcBorders>
              <w:top w:val="single" w:sz="4" w:space="0" w:color="auto"/>
              <w:left w:val="single" w:sz="4" w:space="0" w:color="auto"/>
              <w:right w:val="single" w:sz="4" w:space="0" w:color="auto"/>
            </w:tcBorders>
            <w:shd w:val="clear" w:color="auto" w:fill="FFFFFF"/>
            <w:vAlign w:val="bottom"/>
          </w:tcPr>
          <w:p w14:paraId="5829EC1D"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D853E3D" w14:textId="77777777" w:rsidTr="00C77A73">
        <w:trPr>
          <w:trHeight w:hRule="exact" w:val="2789"/>
          <w:jc w:val="center"/>
        </w:trPr>
        <w:tc>
          <w:tcPr>
            <w:tcW w:w="7666" w:type="dxa"/>
            <w:tcBorders>
              <w:top w:val="single" w:sz="4" w:space="0" w:color="auto"/>
              <w:left w:val="single" w:sz="4" w:space="0" w:color="auto"/>
            </w:tcBorders>
            <w:shd w:val="clear" w:color="auto" w:fill="FFFFFF"/>
            <w:vAlign w:val="bottom"/>
          </w:tcPr>
          <w:p w14:paraId="3F68197A" w14:textId="77777777" w:rsidR="00EB0908" w:rsidRDefault="00EB0908" w:rsidP="00C77A73">
            <w:pPr>
              <w:pStyle w:val="210"/>
              <w:framePr w:w="10224" w:wrap="notBeside" w:vAnchor="text" w:hAnchor="text" w:xAlign="center" w:y="1"/>
              <w:shd w:val="clear" w:color="auto" w:fill="auto"/>
              <w:spacing w:line="322" w:lineRule="exact"/>
              <w:jc w:val="both"/>
            </w:pPr>
            <w:r>
              <w:t>3.5.4. Удельный вес численности студентов с ограниченными возможностями здоровья и студентов, имеющих инвалидность, обучающихся по адаптированным образовательным программам, в общей численности студентов с ограниченными возможностями здоровья и студентов, имеющих инвалидность, обучающихся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17A62FD2" w14:textId="77777777" w:rsidR="00EB0908" w:rsidRDefault="00EB0908" w:rsidP="00C77A73">
            <w:pPr>
              <w:framePr w:w="10224" w:wrap="notBeside" w:vAnchor="text" w:hAnchor="text" w:xAlign="center" w:y="1"/>
              <w:rPr>
                <w:sz w:val="10"/>
                <w:szCs w:val="10"/>
              </w:rPr>
            </w:pPr>
          </w:p>
        </w:tc>
      </w:tr>
      <w:tr w:rsidR="00EB0908" w14:paraId="17466403"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5BB197C7" w14:textId="77777777" w:rsidR="00EB0908" w:rsidRDefault="00EB0908" w:rsidP="00C77A73">
            <w:pPr>
              <w:pStyle w:val="210"/>
              <w:framePr w:w="10224" w:wrap="notBeside" w:vAnchor="text" w:hAnchor="text" w:xAlign="center" w:y="1"/>
              <w:shd w:val="clear" w:color="auto" w:fill="auto"/>
              <w:spacing w:line="280" w:lineRule="exact"/>
              <w:jc w:val="both"/>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4718A388"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F18284E"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02778522" w14:textId="77777777" w:rsidR="00EB0908" w:rsidRDefault="00EB0908" w:rsidP="00C77A73">
            <w:pPr>
              <w:pStyle w:val="210"/>
              <w:framePr w:w="10224" w:wrap="notBeside" w:vAnchor="text" w:hAnchor="text" w:xAlign="center" w:y="1"/>
              <w:shd w:val="clear" w:color="auto" w:fill="auto"/>
              <w:spacing w:line="322" w:lineRule="exact"/>
              <w:jc w:val="both"/>
            </w:pPr>
            <w:r>
              <w:t>программы подготовки квалифицированных рабочих, служащих;</w:t>
            </w:r>
          </w:p>
        </w:tc>
        <w:tc>
          <w:tcPr>
            <w:tcW w:w="2558" w:type="dxa"/>
            <w:tcBorders>
              <w:top w:val="single" w:sz="4" w:space="0" w:color="auto"/>
              <w:left w:val="single" w:sz="4" w:space="0" w:color="auto"/>
              <w:right w:val="single" w:sz="4" w:space="0" w:color="auto"/>
            </w:tcBorders>
            <w:shd w:val="clear" w:color="auto" w:fill="FFFFFF"/>
            <w:vAlign w:val="center"/>
          </w:tcPr>
          <w:p w14:paraId="3E3B2C1D"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24CBF7D"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5CCF2C06"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подготовки специалистов среднего звена.</w:t>
            </w:r>
          </w:p>
        </w:tc>
        <w:tc>
          <w:tcPr>
            <w:tcW w:w="2558" w:type="dxa"/>
            <w:tcBorders>
              <w:top w:val="single" w:sz="4" w:space="0" w:color="auto"/>
              <w:left w:val="single" w:sz="4" w:space="0" w:color="auto"/>
              <w:right w:val="single" w:sz="4" w:space="0" w:color="auto"/>
            </w:tcBorders>
            <w:shd w:val="clear" w:color="auto" w:fill="FFFFFF"/>
            <w:vAlign w:val="bottom"/>
          </w:tcPr>
          <w:p w14:paraId="12D8CD68"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3CEFF63"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755AD46E" w14:textId="77777777" w:rsidR="00EB0908" w:rsidRDefault="00EB0908" w:rsidP="00C77A73">
            <w:pPr>
              <w:pStyle w:val="210"/>
              <w:framePr w:w="10224" w:wrap="notBeside" w:vAnchor="text" w:hAnchor="text" w:xAlign="center" w:y="1"/>
              <w:shd w:val="clear" w:color="auto" w:fill="auto"/>
              <w:spacing w:line="322" w:lineRule="exact"/>
              <w:jc w:val="both"/>
            </w:pPr>
            <w:r>
              <w:t>3.6. Учебные и внеучебные достижения обучающихся лиц и профессиональные достижения выпускников организаций, реализующих программы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38947EBE" w14:textId="77777777" w:rsidR="00EB0908" w:rsidRDefault="00EB0908" w:rsidP="00C77A73">
            <w:pPr>
              <w:framePr w:w="10224" w:wrap="notBeside" w:vAnchor="text" w:hAnchor="text" w:xAlign="center" w:y="1"/>
              <w:rPr>
                <w:sz w:val="10"/>
                <w:szCs w:val="10"/>
              </w:rPr>
            </w:pPr>
          </w:p>
        </w:tc>
      </w:tr>
      <w:tr w:rsidR="00EB0908" w14:paraId="1D71DAFA" w14:textId="77777777" w:rsidTr="00C77A73">
        <w:trPr>
          <w:trHeight w:hRule="exact" w:val="2146"/>
          <w:jc w:val="center"/>
        </w:trPr>
        <w:tc>
          <w:tcPr>
            <w:tcW w:w="7666" w:type="dxa"/>
            <w:tcBorders>
              <w:top w:val="single" w:sz="4" w:space="0" w:color="auto"/>
              <w:left w:val="single" w:sz="4" w:space="0" w:color="auto"/>
            </w:tcBorders>
            <w:shd w:val="clear" w:color="auto" w:fill="FFFFFF"/>
            <w:vAlign w:val="center"/>
          </w:tcPr>
          <w:p w14:paraId="272853EE" w14:textId="77777777" w:rsidR="00EB0908" w:rsidRDefault="00EB0908" w:rsidP="00C77A73">
            <w:pPr>
              <w:pStyle w:val="210"/>
              <w:framePr w:w="10224" w:wrap="notBeside" w:vAnchor="text" w:hAnchor="text" w:xAlign="center" w:y="1"/>
              <w:shd w:val="clear" w:color="auto" w:fill="auto"/>
              <w:spacing w:line="322" w:lineRule="exact"/>
              <w:jc w:val="both"/>
            </w:pPr>
            <w:r>
              <w:t>3.6.1. Удельный вес численности студентов, получающих государственные академические стипендии, в общей численности студентов очной формы обучения, обучающихся по образовательным программам среднего профессионального образования за счет бюджетных ассигнований:</w:t>
            </w:r>
          </w:p>
        </w:tc>
        <w:tc>
          <w:tcPr>
            <w:tcW w:w="2558" w:type="dxa"/>
            <w:tcBorders>
              <w:top w:val="single" w:sz="4" w:space="0" w:color="auto"/>
              <w:left w:val="single" w:sz="4" w:space="0" w:color="auto"/>
              <w:right w:val="single" w:sz="4" w:space="0" w:color="auto"/>
            </w:tcBorders>
            <w:shd w:val="clear" w:color="auto" w:fill="FFFFFF"/>
          </w:tcPr>
          <w:p w14:paraId="51289891" w14:textId="77777777" w:rsidR="00EB0908" w:rsidRDefault="00EB0908" w:rsidP="00C77A73">
            <w:pPr>
              <w:framePr w:w="10224" w:wrap="notBeside" w:vAnchor="text" w:hAnchor="text" w:xAlign="center" w:y="1"/>
              <w:rPr>
                <w:sz w:val="10"/>
                <w:szCs w:val="10"/>
              </w:rPr>
            </w:pPr>
          </w:p>
        </w:tc>
      </w:tr>
      <w:tr w:rsidR="00EB0908" w14:paraId="0E81D151"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33EA7CAB" w14:textId="77777777" w:rsidR="00EB0908" w:rsidRDefault="00EB0908" w:rsidP="00C77A73">
            <w:pPr>
              <w:pStyle w:val="210"/>
              <w:framePr w:w="10224" w:wrap="notBeside" w:vAnchor="text" w:hAnchor="text" w:xAlign="center" w:y="1"/>
              <w:shd w:val="clear" w:color="auto" w:fill="auto"/>
              <w:spacing w:line="280" w:lineRule="exact"/>
              <w:jc w:val="both"/>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45BD696A"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D541EF2"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2547C0AE" w14:textId="77777777" w:rsidR="00EB0908" w:rsidRDefault="00EB0908" w:rsidP="00C77A73">
            <w:pPr>
              <w:pStyle w:val="210"/>
              <w:framePr w:w="10224" w:wrap="notBeside" w:vAnchor="text" w:hAnchor="text" w:xAlign="center" w:y="1"/>
              <w:shd w:val="clear" w:color="auto" w:fill="auto"/>
              <w:spacing w:line="322" w:lineRule="exact"/>
              <w:jc w:val="both"/>
            </w:pPr>
            <w:r>
              <w:t>программы подготовки квалифицированных рабочих, служащих;</w:t>
            </w:r>
          </w:p>
        </w:tc>
        <w:tc>
          <w:tcPr>
            <w:tcW w:w="2558" w:type="dxa"/>
            <w:tcBorders>
              <w:top w:val="single" w:sz="4" w:space="0" w:color="auto"/>
              <w:left w:val="single" w:sz="4" w:space="0" w:color="auto"/>
              <w:right w:val="single" w:sz="4" w:space="0" w:color="auto"/>
            </w:tcBorders>
            <w:shd w:val="clear" w:color="auto" w:fill="FFFFFF"/>
            <w:vAlign w:val="center"/>
          </w:tcPr>
          <w:p w14:paraId="4CB7AC2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97EB8E2"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5F340E64"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подготовки специалистов среднего звена.</w:t>
            </w:r>
          </w:p>
        </w:tc>
        <w:tc>
          <w:tcPr>
            <w:tcW w:w="2558" w:type="dxa"/>
            <w:tcBorders>
              <w:top w:val="single" w:sz="4" w:space="0" w:color="auto"/>
              <w:left w:val="single" w:sz="4" w:space="0" w:color="auto"/>
              <w:right w:val="single" w:sz="4" w:space="0" w:color="auto"/>
            </w:tcBorders>
            <w:shd w:val="clear" w:color="auto" w:fill="FFFFFF"/>
            <w:vAlign w:val="bottom"/>
          </w:tcPr>
          <w:p w14:paraId="6B19026B"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872B149" w14:textId="77777777" w:rsidTr="00C77A73">
        <w:trPr>
          <w:trHeight w:hRule="exact" w:val="547"/>
          <w:jc w:val="center"/>
        </w:trPr>
        <w:tc>
          <w:tcPr>
            <w:tcW w:w="7666" w:type="dxa"/>
            <w:tcBorders>
              <w:top w:val="single" w:sz="4" w:space="0" w:color="auto"/>
              <w:left w:val="single" w:sz="4" w:space="0" w:color="auto"/>
              <w:bottom w:val="single" w:sz="4" w:space="0" w:color="auto"/>
            </w:tcBorders>
            <w:shd w:val="clear" w:color="auto" w:fill="FFFFFF"/>
            <w:vAlign w:val="bottom"/>
          </w:tcPr>
          <w:p w14:paraId="4D87933D" w14:textId="77777777" w:rsidR="00EB0908" w:rsidRDefault="00EB0908" w:rsidP="00C77A73">
            <w:pPr>
              <w:pStyle w:val="210"/>
              <w:framePr w:w="10224" w:wrap="notBeside" w:vAnchor="text" w:hAnchor="text" w:xAlign="center" w:y="1"/>
              <w:shd w:val="clear" w:color="auto" w:fill="auto"/>
              <w:spacing w:line="280" w:lineRule="exact"/>
              <w:jc w:val="both"/>
            </w:pPr>
            <w:r>
              <w:t>3.6.2. Удельный вес численности лиц, обучающихся по 50</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14:paraId="65285C88"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43081C3B" w14:textId="77777777" w:rsidR="00EB0908" w:rsidRDefault="00EB0908" w:rsidP="00EB0908">
      <w:pPr>
        <w:framePr w:w="10224" w:wrap="notBeside" w:vAnchor="text" w:hAnchor="text" w:xAlign="center" w:y="1"/>
        <w:rPr>
          <w:sz w:val="2"/>
          <w:szCs w:val="2"/>
        </w:rPr>
      </w:pPr>
    </w:p>
    <w:p w14:paraId="292FCDB0"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03AC13CC" w14:textId="77777777" w:rsidTr="00C77A73">
        <w:trPr>
          <w:trHeight w:hRule="exact" w:val="1829"/>
          <w:jc w:val="center"/>
        </w:trPr>
        <w:tc>
          <w:tcPr>
            <w:tcW w:w="7666" w:type="dxa"/>
            <w:tcBorders>
              <w:top w:val="single" w:sz="4" w:space="0" w:color="auto"/>
              <w:left w:val="single" w:sz="4" w:space="0" w:color="auto"/>
            </w:tcBorders>
            <w:shd w:val="clear" w:color="auto" w:fill="FFFFFF"/>
            <w:vAlign w:val="bottom"/>
          </w:tcPr>
          <w:p w14:paraId="29F2B301"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наиболее перспективным и востребованным на рынке труда профессиям и специальностям, требующим среднего профессионального образования, в общей численности студентов, обучающихся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5EC9ED93" w14:textId="77777777" w:rsidR="00EB0908" w:rsidRDefault="00EB0908" w:rsidP="00C77A73">
            <w:pPr>
              <w:framePr w:w="10224" w:wrap="notBeside" w:vAnchor="text" w:hAnchor="text" w:xAlign="center" w:y="1"/>
              <w:rPr>
                <w:sz w:val="10"/>
                <w:szCs w:val="10"/>
              </w:rPr>
            </w:pPr>
          </w:p>
        </w:tc>
      </w:tr>
      <w:tr w:rsidR="00EB0908" w14:paraId="51CA641B" w14:textId="77777777" w:rsidTr="00C77A73">
        <w:trPr>
          <w:trHeight w:hRule="exact" w:val="2467"/>
          <w:jc w:val="center"/>
        </w:trPr>
        <w:tc>
          <w:tcPr>
            <w:tcW w:w="7666" w:type="dxa"/>
            <w:tcBorders>
              <w:top w:val="single" w:sz="4" w:space="0" w:color="auto"/>
              <w:left w:val="single" w:sz="4" w:space="0" w:color="auto"/>
            </w:tcBorders>
            <w:shd w:val="clear" w:color="auto" w:fill="FFFFFF"/>
            <w:vAlign w:val="bottom"/>
          </w:tcPr>
          <w:p w14:paraId="7B802218" w14:textId="77777777" w:rsidR="00EB0908" w:rsidRDefault="00EB0908" w:rsidP="00C77A73">
            <w:pPr>
              <w:pStyle w:val="210"/>
              <w:framePr w:w="10224" w:wrap="notBeside" w:vAnchor="text" w:hAnchor="text" w:xAlign="center" w:y="1"/>
              <w:shd w:val="clear" w:color="auto" w:fill="auto"/>
              <w:spacing w:line="322" w:lineRule="exact"/>
              <w:jc w:val="both"/>
            </w:pPr>
            <w:r>
              <w:t xml:space="preserve">3.6.3. Удельный вес численности лиц, участвующих в региональных чемпионатах «Молодые профессионалы» </w:t>
            </w:r>
            <w:r w:rsidRPr="006F4596">
              <w:rPr>
                <w:lang w:eastAsia="en-US"/>
              </w:rPr>
              <w:t>(</w:t>
            </w:r>
            <w:proofErr w:type="spellStart"/>
            <w:r>
              <w:rPr>
                <w:lang w:val="en-US" w:eastAsia="en-US"/>
              </w:rPr>
              <w:t>WorldSkillsRussia</w:t>
            </w:r>
            <w:proofErr w:type="spellEnd"/>
            <w:r w:rsidRPr="006F4596">
              <w:rPr>
                <w:lang w:eastAsia="en-US"/>
              </w:rPr>
              <w:t xml:space="preserve">), </w:t>
            </w:r>
            <w:r>
              <w:t>региональных этапах всероссийских олимпиад профессионального мастерства и отраслевых чемпионатах, в общей численности студентов, обучающихся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7DA8DA4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4A9D745"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5C6F2DF5" w14:textId="77777777" w:rsidR="00EB0908" w:rsidRDefault="00EB0908" w:rsidP="00C77A73">
            <w:pPr>
              <w:pStyle w:val="210"/>
              <w:framePr w:w="10224" w:wrap="notBeside" w:vAnchor="text" w:hAnchor="text" w:xAlign="center" w:y="1"/>
              <w:shd w:val="clear" w:color="auto" w:fill="auto"/>
              <w:spacing w:line="322" w:lineRule="exact"/>
              <w:jc w:val="both"/>
            </w:pPr>
            <w:r>
              <w:t xml:space="preserve">3.6.4. Удельный вес числа субъектов Российской Федерации, чьи команды участвуют в национальных чемпионатах профессионального мастерства, в том числе в финале Национального чемпионата «Молодые профессионалы» </w:t>
            </w:r>
            <w:r w:rsidRPr="006F4596">
              <w:rPr>
                <w:lang w:eastAsia="en-US"/>
              </w:rPr>
              <w:t>(</w:t>
            </w:r>
            <w:proofErr w:type="spellStart"/>
            <w:r>
              <w:rPr>
                <w:lang w:val="en-US" w:eastAsia="en-US"/>
              </w:rPr>
              <w:t>WorldSkillsRussia</w:t>
            </w:r>
            <w:proofErr w:type="spellEnd"/>
            <w:r w:rsidRPr="006F4596">
              <w:rPr>
                <w:lang w:eastAsia="en-US"/>
              </w:rPr>
              <w:t xml:space="preserve">), </w:t>
            </w:r>
            <w:r>
              <w:t>в общем числе субъектов Российской Федерации.</w:t>
            </w:r>
          </w:p>
        </w:tc>
        <w:tc>
          <w:tcPr>
            <w:tcW w:w="2558" w:type="dxa"/>
            <w:tcBorders>
              <w:top w:val="single" w:sz="4" w:space="0" w:color="auto"/>
              <w:left w:val="single" w:sz="4" w:space="0" w:color="auto"/>
              <w:right w:val="single" w:sz="4" w:space="0" w:color="auto"/>
            </w:tcBorders>
            <w:shd w:val="clear" w:color="auto" w:fill="FFFFFF"/>
          </w:tcPr>
          <w:p w14:paraId="3042FB27"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52D7647"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52B42C36" w14:textId="77777777" w:rsidR="00EB0908" w:rsidRDefault="00EB0908" w:rsidP="00C77A73">
            <w:pPr>
              <w:pStyle w:val="210"/>
              <w:framePr w:w="10224" w:wrap="notBeside" w:vAnchor="text" w:hAnchor="text" w:xAlign="center" w:y="1"/>
              <w:shd w:val="clear" w:color="auto" w:fill="auto"/>
              <w:spacing w:line="322" w:lineRule="exact"/>
              <w:jc w:val="both"/>
            </w:pPr>
            <w:r>
              <w:t xml:space="preserve">3.6.5. Удельный вес численности лиц, участвующих в национальных чемпионатах «Молодые профессионалы» </w:t>
            </w:r>
            <w:r w:rsidRPr="006F4596">
              <w:rPr>
                <w:lang w:eastAsia="en-US"/>
              </w:rPr>
              <w:t>(</w:t>
            </w:r>
            <w:proofErr w:type="spellStart"/>
            <w:r>
              <w:rPr>
                <w:lang w:val="en-US" w:eastAsia="en-US"/>
              </w:rPr>
              <w:t>WorldSkillsRussia</w:t>
            </w:r>
            <w:proofErr w:type="spellEnd"/>
            <w:r w:rsidRPr="006F4596">
              <w:rPr>
                <w:lang w:eastAsia="en-US"/>
              </w:rPr>
              <w:t xml:space="preserve">), </w:t>
            </w:r>
            <w:r>
              <w:t>всероссийской олимпиаде профессионального мастерства, в общей численности студентов, обучающихся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6510EBA8"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4BC0D5D"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4C1F715C" w14:textId="77777777" w:rsidR="00EB0908" w:rsidRDefault="00EB0908" w:rsidP="00C77A73">
            <w:pPr>
              <w:pStyle w:val="210"/>
              <w:framePr w:w="10224" w:wrap="notBeside" w:vAnchor="text" w:hAnchor="text" w:xAlign="center" w:y="1"/>
              <w:shd w:val="clear" w:color="auto" w:fill="auto"/>
              <w:spacing w:line="322" w:lineRule="exact"/>
              <w:jc w:val="both"/>
            </w:pPr>
            <w:r>
              <w:t>3.7. Изменение сети организаций, осуществляющих образовательную деятельность по образовательным программам среднего профессионального образования (в том числе ликвидация и реорганизация организаций, осуществляющих образовательную деятельность)</w:t>
            </w:r>
          </w:p>
        </w:tc>
        <w:tc>
          <w:tcPr>
            <w:tcW w:w="2558" w:type="dxa"/>
            <w:tcBorders>
              <w:top w:val="single" w:sz="4" w:space="0" w:color="auto"/>
              <w:left w:val="single" w:sz="4" w:space="0" w:color="auto"/>
              <w:right w:val="single" w:sz="4" w:space="0" w:color="auto"/>
            </w:tcBorders>
            <w:shd w:val="clear" w:color="auto" w:fill="FFFFFF"/>
          </w:tcPr>
          <w:p w14:paraId="6D4CC204" w14:textId="77777777" w:rsidR="00EB0908" w:rsidRDefault="00EB0908" w:rsidP="00C77A73">
            <w:pPr>
              <w:framePr w:w="10224" w:wrap="notBeside" w:vAnchor="text" w:hAnchor="text" w:xAlign="center" w:y="1"/>
              <w:rPr>
                <w:sz w:val="10"/>
                <w:szCs w:val="10"/>
              </w:rPr>
            </w:pPr>
          </w:p>
        </w:tc>
      </w:tr>
      <w:tr w:rsidR="00EB0908" w14:paraId="39E8F6BE"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2D5970A5" w14:textId="77777777" w:rsidR="00EB0908" w:rsidRDefault="00EB0908" w:rsidP="00C77A73">
            <w:pPr>
              <w:pStyle w:val="210"/>
              <w:framePr w:w="10224" w:wrap="notBeside" w:vAnchor="text" w:hAnchor="text" w:xAlign="center" w:y="1"/>
              <w:shd w:val="clear" w:color="auto" w:fill="auto"/>
              <w:spacing w:line="322" w:lineRule="exact"/>
              <w:jc w:val="both"/>
            </w:pPr>
            <w:r>
              <w:t>3.7.1. Темп роста числа организаций (филиалов), осуществляющих образовательную деятельность по образовательным программам среднего профессионального образования.</w:t>
            </w:r>
          </w:p>
        </w:tc>
        <w:tc>
          <w:tcPr>
            <w:tcW w:w="2558" w:type="dxa"/>
            <w:tcBorders>
              <w:top w:val="single" w:sz="4" w:space="0" w:color="auto"/>
              <w:left w:val="single" w:sz="4" w:space="0" w:color="auto"/>
              <w:right w:val="single" w:sz="4" w:space="0" w:color="auto"/>
            </w:tcBorders>
            <w:shd w:val="clear" w:color="auto" w:fill="FFFFFF"/>
          </w:tcPr>
          <w:p w14:paraId="5B4324D5"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E08A996"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394E9810" w14:textId="77777777" w:rsidR="00EB0908" w:rsidRDefault="00EB0908" w:rsidP="00C77A73">
            <w:pPr>
              <w:pStyle w:val="210"/>
              <w:framePr w:w="10224" w:wrap="notBeside" w:vAnchor="text" w:hAnchor="text" w:xAlign="center" w:y="1"/>
              <w:shd w:val="clear" w:color="auto" w:fill="auto"/>
              <w:spacing w:line="322" w:lineRule="exact"/>
              <w:jc w:val="both"/>
            </w:pPr>
            <w:r>
              <w:t>3.8. Структура профессиональных образовательных организаций, реализующих образовательные программы среднего профессионального образования (в том числе характеристика филиалов)</w:t>
            </w:r>
          </w:p>
        </w:tc>
        <w:tc>
          <w:tcPr>
            <w:tcW w:w="2558" w:type="dxa"/>
            <w:tcBorders>
              <w:top w:val="single" w:sz="4" w:space="0" w:color="auto"/>
              <w:left w:val="single" w:sz="4" w:space="0" w:color="auto"/>
              <w:right w:val="single" w:sz="4" w:space="0" w:color="auto"/>
            </w:tcBorders>
            <w:shd w:val="clear" w:color="auto" w:fill="FFFFFF"/>
          </w:tcPr>
          <w:p w14:paraId="172C6AC4" w14:textId="77777777" w:rsidR="00EB0908" w:rsidRDefault="00EB0908" w:rsidP="00C77A73">
            <w:pPr>
              <w:framePr w:w="10224" w:wrap="notBeside" w:vAnchor="text" w:hAnchor="text" w:xAlign="center" w:y="1"/>
              <w:rPr>
                <w:sz w:val="10"/>
                <w:szCs w:val="10"/>
              </w:rPr>
            </w:pPr>
          </w:p>
        </w:tc>
      </w:tr>
      <w:tr w:rsidR="00EB0908" w14:paraId="6C157B91" w14:textId="77777777" w:rsidTr="00C77A73">
        <w:trPr>
          <w:trHeight w:hRule="exact" w:val="869"/>
          <w:jc w:val="center"/>
        </w:trPr>
        <w:tc>
          <w:tcPr>
            <w:tcW w:w="7666" w:type="dxa"/>
            <w:tcBorders>
              <w:top w:val="single" w:sz="4" w:space="0" w:color="auto"/>
              <w:left w:val="single" w:sz="4" w:space="0" w:color="auto"/>
              <w:bottom w:val="single" w:sz="4" w:space="0" w:color="auto"/>
            </w:tcBorders>
            <w:shd w:val="clear" w:color="auto" w:fill="FFFFFF"/>
            <w:vAlign w:val="bottom"/>
          </w:tcPr>
          <w:p w14:paraId="4D5EA4CD" w14:textId="77777777" w:rsidR="00EB0908" w:rsidRDefault="00EB0908" w:rsidP="00C77A73">
            <w:pPr>
              <w:pStyle w:val="210"/>
              <w:framePr w:w="10224" w:wrap="notBeside" w:vAnchor="text" w:hAnchor="text" w:xAlign="center" w:y="1"/>
              <w:shd w:val="clear" w:color="auto" w:fill="auto"/>
              <w:spacing w:line="326" w:lineRule="exact"/>
              <w:jc w:val="both"/>
            </w:pPr>
            <w:r>
              <w:t>3.8.1. Удельный вес числа организаций, имеющих филиалы, которые реализуют образовательные программы среднего</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14:paraId="42E526FC"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0F326AB5" w14:textId="77777777" w:rsidR="00EB0908" w:rsidRDefault="00EB0908" w:rsidP="00EB0908">
      <w:pPr>
        <w:framePr w:w="10224" w:wrap="notBeside" w:vAnchor="text" w:hAnchor="text" w:xAlign="center" w:y="1"/>
        <w:rPr>
          <w:sz w:val="2"/>
          <w:szCs w:val="2"/>
        </w:rPr>
      </w:pPr>
    </w:p>
    <w:p w14:paraId="1C344D24" w14:textId="77777777" w:rsidR="00EB0908" w:rsidRDefault="00EB0908" w:rsidP="00EB0908">
      <w:pPr>
        <w:rPr>
          <w:sz w:val="2"/>
          <w:szCs w:val="2"/>
        </w:rPr>
      </w:pPr>
    </w:p>
    <w:tbl>
      <w:tblPr>
        <w:tblOverlap w:val="never"/>
        <w:tblW w:w="10224" w:type="dxa"/>
        <w:jc w:val="center"/>
        <w:tblLayout w:type="fixed"/>
        <w:tblCellMar>
          <w:left w:w="10" w:type="dxa"/>
          <w:right w:w="10" w:type="dxa"/>
        </w:tblCellMar>
        <w:tblLook w:val="00A0" w:firstRow="1" w:lastRow="0" w:firstColumn="1" w:lastColumn="0" w:noHBand="0" w:noVBand="0"/>
      </w:tblPr>
      <w:tblGrid>
        <w:gridCol w:w="7650"/>
        <w:gridCol w:w="2574"/>
      </w:tblGrid>
      <w:tr w:rsidR="00EB0908" w14:paraId="653827DA" w14:textId="77777777" w:rsidTr="00C77A73">
        <w:trPr>
          <w:trHeight w:hRule="exact" w:val="1507"/>
          <w:jc w:val="center"/>
        </w:trPr>
        <w:tc>
          <w:tcPr>
            <w:tcW w:w="7650" w:type="dxa"/>
            <w:tcBorders>
              <w:top w:val="single" w:sz="4" w:space="0" w:color="auto"/>
              <w:left w:val="single" w:sz="4" w:space="0" w:color="auto"/>
            </w:tcBorders>
            <w:shd w:val="clear" w:color="auto" w:fill="FFFFFF"/>
            <w:vAlign w:val="bottom"/>
          </w:tcPr>
          <w:p w14:paraId="1D801813" w14:textId="77777777" w:rsidR="00EB0908" w:rsidRDefault="00EB0908" w:rsidP="00C77A73">
            <w:pPr>
              <w:pStyle w:val="210"/>
              <w:framePr w:w="10224" w:wrap="notBeside" w:vAnchor="text" w:hAnchor="page" w:x="1021" w:y="-28"/>
              <w:shd w:val="clear" w:color="auto" w:fill="auto"/>
              <w:spacing w:line="322" w:lineRule="exact"/>
              <w:jc w:val="both"/>
            </w:pPr>
            <w:r>
              <w:lastRenderedPageBreak/>
              <w:t>профессионального образования, в общем числе профессиональных образовательных организаций, реализующих образовательные программы среднего профессионального образования.</w:t>
            </w:r>
          </w:p>
        </w:tc>
        <w:tc>
          <w:tcPr>
            <w:tcW w:w="2574" w:type="dxa"/>
            <w:tcBorders>
              <w:top w:val="single" w:sz="4" w:space="0" w:color="auto"/>
              <w:left w:val="single" w:sz="4" w:space="0" w:color="auto"/>
              <w:right w:val="single" w:sz="4" w:space="0" w:color="auto"/>
            </w:tcBorders>
            <w:shd w:val="clear" w:color="auto" w:fill="FFFFFF"/>
          </w:tcPr>
          <w:p w14:paraId="56285B01" w14:textId="77777777" w:rsidR="00EB0908" w:rsidRDefault="00EB0908" w:rsidP="00C77A73">
            <w:pPr>
              <w:framePr w:w="10224" w:wrap="notBeside" w:vAnchor="text" w:hAnchor="page" w:x="1021" w:y="-28"/>
              <w:rPr>
                <w:sz w:val="10"/>
                <w:szCs w:val="10"/>
              </w:rPr>
            </w:pPr>
          </w:p>
        </w:tc>
      </w:tr>
      <w:tr w:rsidR="00EB0908" w14:paraId="51153A53" w14:textId="77777777" w:rsidTr="00C77A73">
        <w:trPr>
          <w:trHeight w:hRule="exact" w:val="1824"/>
          <w:jc w:val="center"/>
        </w:trPr>
        <w:tc>
          <w:tcPr>
            <w:tcW w:w="7650" w:type="dxa"/>
            <w:tcBorders>
              <w:top w:val="single" w:sz="4" w:space="0" w:color="auto"/>
              <w:left w:val="single" w:sz="4" w:space="0" w:color="auto"/>
            </w:tcBorders>
            <w:shd w:val="clear" w:color="auto" w:fill="FFFFFF"/>
            <w:vAlign w:val="bottom"/>
          </w:tcPr>
          <w:p w14:paraId="365DC504" w14:textId="77777777" w:rsidR="00EB0908" w:rsidRDefault="00EB0908" w:rsidP="00C77A73">
            <w:pPr>
              <w:pStyle w:val="210"/>
              <w:framePr w:w="10224" w:wrap="notBeside" w:vAnchor="text" w:hAnchor="page" w:x="1021" w:y="-28"/>
              <w:shd w:val="clear" w:color="auto" w:fill="auto"/>
              <w:spacing w:line="322" w:lineRule="exact"/>
              <w:jc w:val="both"/>
            </w:pPr>
            <w:r>
              <w:t>3.9.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образовательных программ среднего профессионального образования</w:t>
            </w:r>
          </w:p>
        </w:tc>
        <w:tc>
          <w:tcPr>
            <w:tcW w:w="2574" w:type="dxa"/>
            <w:tcBorders>
              <w:top w:val="single" w:sz="4" w:space="0" w:color="auto"/>
              <w:left w:val="single" w:sz="4" w:space="0" w:color="auto"/>
              <w:right w:val="single" w:sz="4" w:space="0" w:color="auto"/>
            </w:tcBorders>
            <w:shd w:val="clear" w:color="auto" w:fill="FFFFFF"/>
          </w:tcPr>
          <w:p w14:paraId="465BF6BB" w14:textId="77777777" w:rsidR="00EB0908" w:rsidRDefault="00EB0908" w:rsidP="00C77A73">
            <w:pPr>
              <w:framePr w:w="10224" w:wrap="notBeside" w:vAnchor="text" w:hAnchor="page" w:x="1021" w:y="-28"/>
              <w:rPr>
                <w:sz w:val="10"/>
                <w:szCs w:val="10"/>
              </w:rPr>
            </w:pPr>
          </w:p>
        </w:tc>
      </w:tr>
      <w:tr w:rsidR="00EB0908" w14:paraId="1E55B724" w14:textId="77777777" w:rsidTr="00C77A73">
        <w:trPr>
          <w:trHeight w:hRule="exact" w:val="1824"/>
          <w:jc w:val="center"/>
        </w:trPr>
        <w:tc>
          <w:tcPr>
            <w:tcW w:w="7650" w:type="dxa"/>
            <w:tcBorders>
              <w:top w:val="single" w:sz="4" w:space="0" w:color="auto"/>
              <w:left w:val="single" w:sz="4" w:space="0" w:color="auto"/>
            </w:tcBorders>
            <w:shd w:val="clear" w:color="auto" w:fill="FFFFFF"/>
            <w:vAlign w:val="bottom"/>
          </w:tcPr>
          <w:p w14:paraId="366B6C8D" w14:textId="77777777" w:rsidR="00EB0908" w:rsidRDefault="00EB0908" w:rsidP="00C77A73">
            <w:pPr>
              <w:pStyle w:val="210"/>
              <w:framePr w:w="10224" w:wrap="notBeside" w:vAnchor="text" w:hAnchor="page" w:x="1021" w:y="-28"/>
              <w:shd w:val="clear" w:color="auto" w:fill="auto"/>
              <w:spacing w:line="322" w:lineRule="exact"/>
              <w:jc w:val="both"/>
            </w:pPr>
            <w:r>
              <w:t xml:space="preserve">3.9.1. Удельный вес площади зданий, оборудованной </w:t>
            </w:r>
            <w:proofErr w:type="spellStart"/>
            <w:r>
              <w:t>охранно</w:t>
            </w:r>
            <w:r>
              <w:softHyphen/>
              <w:t>пожарной</w:t>
            </w:r>
            <w:proofErr w:type="spellEnd"/>
            <w:r>
              <w:t xml:space="preserve"> сигнализацией,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2574" w:type="dxa"/>
            <w:tcBorders>
              <w:top w:val="single" w:sz="4" w:space="0" w:color="auto"/>
              <w:left w:val="single" w:sz="4" w:space="0" w:color="auto"/>
              <w:right w:val="single" w:sz="4" w:space="0" w:color="auto"/>
            </w:tcBorders>
            <w:shd w:val="clear" w:color="auto" w:fill="FFFFFF"/>
          </w:tcPr>
          <w:p w14:paraId="5230345D" w14:textId="77777777" w:rsidR="00EB0908" w:rsidRDefault="00EB0908" w:rsidP="00C77A73">
            <w:pPr>
              <w:framePr w:w="10224" w:wrap="notBeside" w:vAnchor="text" w:hAnchor="page" w:x="1021" w:y="-28"/>
              <w:rPr>
                <w:sz w:val="10"/>
                <w:szCs w:val="10"/>
              </w:rPr>
            </w:pPr>
          </w:p>
        </w:tc>
      </w:tr>
      <w:tr w:rsidR="00EB0908" w14:paraId="1B3A697B" w14:textId="77777777" w:rsidTr="00C77A73">
        <w:trPr>
          <w:trHeight w:hRule="exact" w:val="538"/>
          <w:jc w:val="center"/>
        </w:trPr>
        <w:tc>
          <w:tcPr>
            <w:tcW w:w="7650" w:type="dxa"/>
            <w:tcBorders>
              <w:top w:val="single" w:sz="4" w:space="0" w:color="auto"/>
              <w:left w:val="single" w:sz="4" w:space="0" w:color="auto"/>
            </w:tcBorders>
            <w:shd w:val="clear" w:color="auto" w:fill="FFFFFF"/>
            <w:vAlign w:val="bottom"/>
          </w:tcPr>
          <w:p w14:paraId="595FB45F" w14:textId="77777777" w:rsidR="00EB0908" w:rsidRDefault="00EB0908" w:rsidP="00C77A73">
            <w:pPr>
              <w:pStyle w:val="210"/>
              <w:framePr w:w="10224" w:wrap="notBeside" w:vAnchor="text" w:hAnchor="page" w:x="1021" w:y="-28"/>
              <w:shd w:val="clear" w:color="auto" w:fill="auto"/>
              <w:spacing w:line="280" w:lineRule="exact"/>
              <w:jc w:val="both"/>
            </w:pPr>
            <w:r>
              <w:t>учебно-лабораторные здания (корпуса);</w:t>
            </w:r>
          </w:p>
        </w:tc>
        <w:tc>
          <w:tcPr>
            <w:tcW w:w="2574" w:type="dxa"/>
            <w:tcBorders>
              <w:top w:val="single" w:sz="4" w:space="0" w:color="auto"/>
              <w:left w:val="single" w:sz="4" w:space="0" w:color="auto"/>
              <w:right w:val="single" w:sz="4" w:space="0" w:color="auto"/>
            </w:tcBorders>
            <w:shd w:val="clear" w:color="auto" w:fill="FFFFFF"/>
            <w:vAlign w:val="bottom"/>
          </w:tcPr>
          <w:p w14:paraId="4797879D" w14:textId="77777777" w:rsidR="00EB0908" w:rsidRDefault="00EB0908" w:rsidP="00C77A73">
            <w:pPr>
              <w:pStyle w:val="210"/>
              <w:framePr w:w="10224" w:wrap="notBeside" w:vAnchor="text" w:hAnchor="page" w:x="1021" w:y="-28"/>
              <w:shd w:val="clear" w:color="auto" w:fill="auto"/>
              <w:spacing w:line="280" w:lineRule="exact"/>
              <w:jc w:val="left"/>
            </w:pPr>
            <w:r>
              <w:t>процент</w:t>
            </w:r>
          </w:p>
        </w:tc>
      </w:tr>
      <w:tr w:rsidR="00EB0908" w14:paraId="02AE507E" w14:textId="77777777" w:rsidTr="00C77A73">
        <w:trPr>
          <w:trHeight w:hRule="exact" w:val="533"/>
          <w:jc w:val="center"/>
        </w:trPr>
        <w:tc>
          <w:tcPr>
            <w:tcW w:w="7650" w:type="dxa"/>
            <w:tcBorders>
              <w:top w:val="single" w:sz="4" w:space="0" w:color="auto"/>
              <w:left w:val="single" w:sz="4" w:space="0" w:color="auto"/>
            </w:tcBorders>
            <w:shd w:val="clear" w:color="auto" w:fill="FFFFFF"/>
            <w:vAlign w:val="bottom"/>
          </w:tcPr>
          <w:p w14:paraId="2AED4630" w14:textId="77777777" w:rsidR="00EB0908" w:rsidRDefault="00EB0908" w:rsidP="00C77A73">
            <w:pPr>
              <w:pStyle w:val="210"/>
              <w:framePr w:w="10224" w:wrap="notBeside" w:vAnchor="text" w:hAnchor="page" w:x="1021" w:y="-28"/>
              <w:shd w:val="clear" w:color="auto" w:fill="auto"/>
              <w:spacing w:line="280" w:lineRule="exact"/>
              <w:jc w:val="both"/>
            </w:pPr>
            <w:r>
              <w:t>здания общежитий.</w:t>
            </w:r>
          </w:p>
        </w:tc>
        <w:tc>
          <w:tcPr>
            <w:tcW w:w="2574" w:type="dxa"/>
            <w:tcBorders>
              <w:top w:val="single" w:sz="4" w:space="0" w:color="auto"/>
              <w:left w:val="single" w:sz="4" w:space="0" w:color="auto"/>
              <w:right w:val="single" w:sz="4" w:space="0" w:color="auto"/>
            </w:tcBorders>
            <w:shd w:val="clear" w:color="auto" w:fill="FFFFFF"/>
            <w:vAlign w:val="bottom"/>
          </w:tcPr>
          <w:p w14:paraId="6BAA633F" w14:textId="77777777" w:rsidR="00EB0908" w:rsidRDefault="00EB0908" w:rsidP="00C77A73">
            <w:pPr>
              <w:pStyle w:val="210"/>
              <w:framePr w:w="10224" w:wrap="notBeside" w:vAnchor="text" w:hAnchor="page" w:x="1021" w:y="-28"/>
              <w:shd w:val="clear" w:color="auto" w:fill="auto"/>
              <w:spacing w:line="280" w:lineRule="exact"/>
              <w:jc w:val="left"/>
            </w:pPr>
            <w:r>
              <w:t>процент</w:t>
            </w:r>
          </w:p>
        </w:tc>
      </w:tr>
      <w:tr w:rsidR="00EB0908" w14:paraId="74F5A341" w14:textId="77777777" w:rsidTr="00C77A73">
        <w:trPr>
          <w:trHeight w:hRule="exact" w:val="1824"/>
          <w:jc w:val="center"/>
        </w:trPr>
        <w:tc>
          <w:tcPr>
            <w:tcW w:w="7650" w:type="dxa"/>
            <w:tcBorders>
              <w:top w:val="single" w:sz="4" w:space="0" w:color="auto"/>
              <w:left w:val="single" w:sz="4" w:space="0" w:color="auto"/>
            </w:tcBorders>
            <w:shd w:val="clear" w:color="auto" w:fill="FFFFFF"/>
            <w:vAlign w:val="bottom"/>
          </w:tcPr>
          <w:p w14:paraId="745294C3" w14:textId="77777777" w:rsidR="00EB0908" w:rsidRDefault="00EB0908" w:rsidP="00C77A73">
            <w:pPr>
              <w:pStyle w:val="210"/>
              <w:framePr w:w="10224" w:wrap="notBeside" w:vAnchor="text" w:hAnchor="page" w:x="1021" w:y="-28"/>
              <w:shd w:val="clear" w:color="auto" w:fill="auto"/>
              <w:spacing w:line="322" w:lineRule="exact"/>
              <w:jc w:val="both"/>
            </w:pPr>
            <w:r>
              <w:t>3.9.2. Удельный вес площади зданий, находящейся в аварийном состоянии,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2574" w:type="dxa"/>
            <w:tcBorders>
              <w:top w:val="single" w:sz="4" w:space="0" w:color="auto"/>
              <w:left w:val="single" w:sz="4" w:space="0" w:color="auto"/>
              <w:right w:val="single" w:sz="4" w:space="0" w:color="auto"/>
            </w:tcBorders>
            <w:shd w:val="clear" w:color="auto" w:fill="FFFFFF"/>
          </w:tcPr>
          <w:p w14:paraId="1F21F661" w14:textId="77777777" w:rsidR="00EB0908" w:rsidRDefault="00EB0908" w:rsidP="00C77A73">
            <w:pPr>
              <w:framePr w:w="10224" w:wrap="notBeside" w:vAnchor="text" w:hAnchor="page" w:x="1021" w:y="-28"/>
              <w:rPr>
                <w:sz w:val="10"/>
                <w:szCs w:val="10"/>
              </w:rPr>
            </w:pPr>
          </w:p>
        </w:tc>
      </w:tr>
      <w:tr w:rsidR="00EB0908" w14:paraId="10A8F04B" w14:textId="77777777" w:rsidTr="00C77A73">
        <w:trPr>
          <w:trHeight w:hRule="exact" w:val="538"/>
          <w:jc w:val="center"/>
        </w:trPr>
        <w:tc>
          <w:tcPr>
            <w:tcW w:w="7650" w:type="dxa"/>
            <w:tcBorders>
              <w:top w:val="single" w:sz="4" w:space="0" w:color="auto"/>
              <w:left w:val="single" w:sz="4" w:space="0" w:color="auto"/>
            </w:tcBorders>
            <w:shd w:val="clear" w:color="auto" w:fill="FFFFFF"/>
            <w:vAlign w:val="bottom"/>
          </w:tcPr>
          <w:p w14:paraId="0E84E16A" w14:textId="77777777" w:rsidR="00EB0908" w:rsidRDefault="00EB0908" w:rsidP="00C77A73">
            <w:pPr>
              <w:pStyle w:val="210"/>
              <w:framePr w:w="10224" w:wrap="notBeside" w:vAnchor="text" w:hAnchor="page" w:x="1021" w:y="-28"/>
              <w:shd w:val="clear" w:color="auto" w:fill="auto"/>
              <w:spacing w:line="280" w:lineRule="exact"/>
              <w:jc w:val="both"/>
            </w:pPr>
            <w:r>
              <w:t>учебно-лабораторные здания (корпуса);</w:t>
            </w:r>
          </w:p>
        </w:tc>
        <w:tc>
          <w:tcPr>
            <w:tcW w:w="2574" w:type="dxa"/>
            <w:tcBorders>
              <w:top w:val="single" w:sz="4" w:space="0" w:color="auto"/>
              <w:left w:val="single" w:sz="4" w:space="0" w:color="auto"/>
              <w:right w:val="single" w:sz="4" w:space="0" w:color="auto"/>
            </w:tcBorders>
            <w:shd w:val="clear" w:color="auto" w:fill="FFFFFF"/>
            <w:vAlign w:val="bottom"/>
          </w:tcPr>
          <w:p w14:paraId="1AC84918" w14:textId="77777777" w:rsidR="00EB0908" w:rsidRDefault="00EB0908" w:rsidP="00C77A73">
            <w:pPr>
              <w:pStyle w:val="210"/>
              <w:framePr w:w="10224" w:wrap="notBeside" w:vAnchor="text" w:hAnchor="page" w:x="1021" w:y="-28"/>
              <w:shd w:val="clear" w:color="auto" w:fill="auto"/>
              <w:spacing w:line="280" w:lineRule="exact"/>
              <w:jc w:val="left"/>
            </w:pPr>
            <w:r>
              <w:t>процент</w:t>
            </w:r>
          </w:p>
        </w:tc>
      </w:tr>
      <w:tr w:rsidR="00EB0908" w14:paraId="29D465BA" w14:textId="77777777" w:rsidTr="00C77A73">
        <w:trPr>
          <w:trHeight w:hRule="exact" w:val="533"/>
          <w:jc w:val="center"/>
        </w:trPr>
        <w:tc>
          <w:tcPr>
            <w:tcW w:w="7650" w:type="dxa"/>
            <w:tcBorders>
              <w:top w:val="single" w:sz="4" w:space="0" w:color="auto"/>
              <w:left w:val="single" w:sz="4" w:space="0" w:color="auto"/>
            </w:tcBorders>
            <w:shd w:val="clear" w:color="auto" w:fill="FFFFFF"/>
            <w:vAlign w:val="bottom"/>
          </w:tcPr>
          <w:p w14:paraId="3C17272B" w14:textId="77777777" w:rsidR="00EB0908" w:rsidRDefault="00EB0908" w:rsidP="00C77A73">
            <w:pPr>
              <w:pStyle w:val="210"/>
              <w:framePr w:w="10224" w:wrap="notBeside" w:vAnchor="text" w:hAnchor="page" w:x="1021" w:y="-28"/>
              <w:shd w:val="clear" w:color="auto" w:fill="auto"/>
              <w:spacing w:line="280" w:lineRule="exact"/>
              <w:jc w:val="both"/>
            </w:pPr>
            <w:r>
              <w:t>здания общежитий.</w:t>
            </w:r>
          </w:p>
        </w:tc>
        <w:tc>
          <w:tcPr>
            <w:tcW w:w="2574" w:type="dxa"/>
            <w:tcBorders>
              <w:top w:val="single" w:sz="4" w:space="0" w:color="auto"/>
              <w:left w:val="single" w:sz="4" w:space="0" w:color="auto"/>
              <w:right w:val="single" w:sz="4" w:space="0" w:color="auto"/>
            </w:tcBorders>
            <w:shd w:val="clear" w:color="auto" w:fill="FFFFFF"/>
            <w:vAlign w:val="bottom"/>
          </w:tcPr>
          <w:p w14:paraId="5F465FC1" w14:textId="77777777" w:rsidR="00EB0908" w:rsidRDefault="00EB0908" w:rsidP="00C77A73">
            <w:pPr>
              <w:pStyle w:val="210"/>
              <w:framePr w:w="10224" w:wrap="notBeside" w:vAnchor="text" w:hAnchor="page" w:x="1021" w:y="-28"/>
              <w:shd w:val="clear" w:color="auto" w:fill="auto"/>
              <w:spacing w:line="280" w:lineRule="exact"/>
              <w:jc w:val="left"/>
            </w:pPr>
            <w:r>
              <w:t>процент</w:t>
            </w:r>
          </w:p>
        </w:tc>
      </w:tr>
      <w:tr w:rsidR="00EB0908" w14:paraId="03E5963B" w14:textId="77777777" w:rsidTr="00C77A73">
        <w:trPr>
          <w:trHeight w:hRule="exact" w:val="1824"/>
          <w:jc w:val="center"/>
        </w:trPr>
        <w:tc>
          <w:tcPr>
            <w:tcW w:w="7650" w:type="dxa"/>
            <w:tcBorders>
              <w:top w:val="single" w:sz="4" w:space="0" w:color="auto"/>
              <w:left w:val="single" w:sz="4" w:space="0" w:color="auto"/>
            </w:tcBorders>
            <w:shd w:val="clear" w:color="auto" w:fill="FFFFFF"/>
            <w:vAlign w:val="bottom"/>
          </w:tcPr>
          <w:p w14:paraId="544F58A7" w14:textId="77777777" w:rsidR="00EB0908" w:rsidRDefault="00EB0908" w:rsidP="00C77A73">
            <w:pPr>
              <w:pStyle w:val="210"/>
              <w:framePr w:w="10224" w:wrap="notBeside" w:vAnchor="text" w:hAnchor="page" w:x="1021" w:y="-28"/>
              <w:shd w:val="clear" w:color="auto" w:fill="auto"/>
              <w:spacing w:line="322" w:lineRule="exact"/>
              <w:jc w:val="both"/>
            </w:pPr>
            <w:r>
              <w:t>3.9.3. Удельный вес площади зданий, требующей капитального ремонта, в общей площади зданий организаций, осуществляющих образовательную деятельность по образовательным программам среднего профессионального образования:</w:t>
            </w:r>
          </w:p>
        </w:tc>
        <w:tc>
          <w:tcPr>
            <w:tcW w:w="2574" w:type="dxa"/>
            <w:tcBorders>
              <w:top w:val="single" w:sz="4" w:space="0" w:color="auto"/>
              <w:left w:val="single" w:sz="4" w:space="0" w:color="auto"/>
              <w:right w:val="single" w:sz="4" w:space="0" w:color="auto"/>
            </w:tcBorders>
            <w:shd w:val="clear" w:color="auto" w:fill="FFFFFF"/>
          </w:tcPr>
          <w:p w14:paraId="0308CE78" w14:textId="77777777" w:rsidR="00EB0908" w:rsidRDefault="00EB0908" w:rsidP="00C77A73">
            <w:pPr>
              <w:framePr w:w="10224" w:wrap="notBeside" w:vAnchor="text" w:hAnchor="page" w:x="1021" w:y="-28"/>
              <w:rPr>
                <w:sz w:val="10"/>
                <w:szCs w:val="10"/>
              </w:rPr>
            </w:pPr>
          </w:p>
        </w:tc>
      </w:tr>
      <w:tr w:rsidR="00EB0908" w14:paraId="362ABFB5" w14:textId="77777777" w:rsidTr="00C77A73">
        <w:trPr>
          <w:trHeight w:hRule="exact" w:val="538"/>
          <w:jc w:val="center"/>
        </w:trPr>
        <w:tc>
          <w:tcPr>
            <w:tcW w:w="7650" w:type="dxa"/>
            <w:tcBorders>
              <w:top w:val="single" w:sz="4" w:space="0" w:color="auto"/>
              <w:left w:val="single" w:sz="4" w:space="0" w:color="auto"/>
            </w:tcBorders>
            <w:shd w:val="clear" w:color="auto" w:fill="FFFFFF"/>
            <w:vAlign w:val="bottom"/>
          </w:tcPr>
          <w:p w14:paraId="19C1179A" w14:textId="77777777" w:rsidR="00EB0908" w:rsidRDefault="00EB0908" w:rsidP="00C77A73">
            <w:pPr>
              <w:pStyle w:val="210"/>
              <w:framePr w:w="10224" w:wrap="notBeside" w:vAnchor="text" w:hAnchor="page" w:x="1021" w:y="-28"/>
              <w:shd w:val="clear" w:color="auto" w:fill="auto"/>
              <w:spacing w:line="280" w:lineRule="exact"/>
              <w:jc w:val="both"/>
            </w:pPr>
            <w:r>
              <w:t>учебно-лабораторные здания (корпуса);</w:t>
            </w:r>
          </w:p>
        </w:tc>
        <w:tc>
          <w:tcPr>
            <w:tcW w:w="2574" w:type="dxa"/>
            <w:tcBorders>
              <w:top w:val="single" w:sz="4" w:space="0" w:color="auto"/>
              <w:left w:val="single" w:sz="4" w:space="0" w:color="auto"/>
              <w:right w:val="single" w:sz="4" w:space="0" w:color="auto"/>
            </w:tcBorders>
            <w:shd w:val="clear" w:color="auto" w:fill="FFFFFF"/>
            <w:vAlign w:val="bottom"/>
          </w:tcPr>
          <w:p w14:paraId="1FB321F7" w14:textId="77777777" w:rsidR="00EB0908" w:rsidRDefault="00EB0908" w:rsidP="00C77A73">
            <w:pPr>
              <w:pStyle w:val="210"/>
              <w:framePr w:w="10224" w:wrap="notBeside" w:vAnchor="text" w:hAnchor="page" w:x="1021" w:y="-28"/>
              <w:shd w:val="clear" w:color="auto" w:fill="auto"/>
              <w:spacing w:line="280" w:lineRule="exact"/>
              <w:jc w:val="left"/>
            </w:pPr>
            <w:r>
              <w:t>процент</w:t>
            </w:r>
          </w:p>
        </w:tc>
      </w:tr>
      <w:tr w:rsidR="00EB0908" w14:paraId="7FBBCFD2" w14:textId="77777777" w:rsidTr="00C77A73">
        <w:trPr>
          <w:trHeight w:hRule="exact" w:val="538"/>
          <w:jc w:val="center"/>
        </w:trPr>
        <w:tc>
          <w:tcPr>
            <w:tcW w:w="7650" w:type="dxa"/>
            <w:tcBorders>
              <w:top w:val="single" w:sz="4" w:space="0" w:color="auto"/>
              <w:left w:val="single" w:sz="4" w:space="0" w:color="auto"/>
            </w:tcBorders>
            <w:shd w:val="clear" w:color="auto" w:fill="FFFFFF"/>
            <w:vAlign w:val="bottom"/>
          </w:tcPr>
          <w:p w14:paraId="21096314" w14:textId="77777777" w:rsidR="00EB0908" w:rsidRDefault="00EB0908" w:rsidP="00C77A73">
            <w:pPr>
              <w:pStyle w:val="210"/>
              <w:framePr w:w="10224" w:wrap="notBeside" w:vAnchor="text" w:hAnchor="page" w:x="1021" w:y="-28"/>
              <w:shd w:val="clear" w:color="auto" w:fill="auto"/>
              <w:spacing w:line="280" w:lineRule="exact"/>
              <w:jc w:val="both"/>
            </w:pPr>
            <w:r>
              <w:t>здания общежитий.</w:t>
            </w:r>
          </w:p>
        </w:tc>
        <w:tc>
          <w:tcPr>
            <w:tcW w:w="2574" w:type="dxa"/>
            <w:tcBorders>
              <w:top w:val="single" w:sz="4" w:space="0" w:color="auto"/>
              <w:left w:val="single" w:sz="4" w:space="0" w:color="auto"/>
              <w:right w:val="single" w:sz="4" w:space="0" w:color="auto"/>
            </w:tcBorders>
            <w:shd w:val="clear" w:color="auto" w:fill="FFFFFF"/>
            <w:vAlign w:val="bottom"/>
          </w:tcPr>
          <w:p w14:paraId="002AA9AC" w14:textId="77777777" w:rsidR="00EB0908" w:rsidRDefault="00EB0908" w:rsidP="00C77A73">
            <w:pPr>
              <w:pStyle w:val="210"/>
              <w:framePr w:w="10224" w:wrap="notBeside" w:vAnchor="text" w:hAnchor="page" w:x="1021" w:y="-28"/>
              <w:shd w:val="clear" w:color="auto" w:fill="auto"/>
              <w:spacing w:line="280" w:lineRule="exact"/>
              <w:jc w:val="left"/>
            </w:pPr>
            <w:r>
              <w:t>процент</w:t>
            </w:r>
          </w:p>
        </w:tc>
      </w:tr>
      <w:tr w:rsidR="00EB0908" w14:paraId="4FBB649D" w14:textId="77777777" w:rsidTr="00C77A73">
        <w:trPr>
          <w:trHeight w:hRule="exact" w:val="533"/>
          <w:jc w:val="center"/>
        </w:trPr>
        <w:tc>
          <w:tcPr>
            <w:tcW w:w="7650" w:type="dxa"/>
            <w:tcBorders>
              <w:top w:val="single" w:sz="4" w:space="0" w:color="auto"/>
              <w:left w:val="single" w:sz="4" w:space="0" w:color="auto"/>
            </w:tcBorders>
            <w:shd w:val="clear" w:color="auto" w:fill="FFFFFF"/>
            <w:vAlign w:val="bottom"/>
          </w:tcPr>
          <w:p w14:paraId="6320AF2A" w14:textId="77777777" w:rsidR="00EB0908" w:rsidRDefault="00EB0908" w:rsidP="00C77A73">
            <w:pPr>
              <w:pStyle w:val="210"/>
              <w:framePr w:w="10224" w:wrap="notBeside" w:vAnchor="text" w:hAnchor="page" w:x="1021" w:y="-28"/>
              <w:shd w:val="clear" w:color="auto" w:fill="auto"/>
              <w:spacing w:line="280" w:lineRule="exact"/>
              <w:jc w:val="center"/>
            </w:pPr>
            <w:r w:rsidRPr="00DB07D5">
              <w:t>III. Дополнительное образование</w:t>
            </w:r>
          </w:p>
        </w:tc>
        <w:tc>
          <w:tcPr>
            <w:tcW w:w="2574" w:type="dxa"/>
            <w:tcBorders>
              <w:top w:val="single" w:sz="4" w:space="0" w:color="auto"/>
              <w:left w:val="single" w:sz="4" w:space="0" w:color="auto"/>
              <w:right w:val="single" w:sz="4" w:space="0" w:color="auto"/>
            </w:tcBorders>
            <w:shd w:val="clear" w:color="auto" w:fill="FFFFFF"/>
          </w:tcPr>
          <w:p w14:paraId="77ECBA7E" w14:textId="77777777" w:rsidR="00EB0908" w:rsidRDefault="00EB0908" w:rsidP="00C77A73">
            <w:pPr>
              <w:framePr w:w="10224" w:wrap="notBeside" w:vAnchor="text" w:hAnchor="page" w:x="1021" w:y="-28"/>
              <w:rPr>
                <w:sz w:val="10"/>
                <w:szCs w:val="10"/>
              </w:rPr>
            </w:pPr>
          </w:p>
        </w:tc>
      </w:tr>
      <w:tr w:rsidR="00EB0908" w14:paraId="4813BDA3" w14:textId="77777777" w:rsidTr="00C77A73">
        <w:trPr>
          <w:trHeight w:hRule="exact" w:val="859"/>
          <w:jc w:val="center"/>
        </w:trPr>
        <w:tc>
          <w:tcPr>
            <w:tcW w:w="7650" w:type="dxa"/>
            <w:tcBorders>
              <w:top w:val="single" w:sz="4" w:space="0" w:color="auto"/>
              <w:left w:val="single" w:sz="4" w:space="0" w:color="auto"/>
            </w:tcBorders>
            <w:shd w:val="clear" w:color="auto" w:fill="FFFFFF"/>
            <w:vAlign w:val="bottom"/>
          </w:tcPr>
          <w:p w14:paraId="630FCA27" w14:textId="77777777" w:rsidR="00EB0908" w:rsidRDefault="00EB0908" w:rsidP="00C77A73">
            <w:pPr>
              <w:pStyle w:val="210"/>
              <w:framePr w:w="10224" w:wrap="notBeside" w:vAnchor="text" w:hAnchor="page" w:x="1021" w:y="-28"/>
              <w:shd w:val="clear" w:color="auto" w:fill="auto"/>
              <w:spacing w:after="120" w:line="280" w:lineRule="exact"/>
              <w:jc w:val="both"/>
            </w:pPr>
            <w:r>
              <w:t>4. Сведения о развитии дополнительного образования детей и</w:t>
            </w:r>
          </w:p>
          <w:p w14:paraId="6FCB2251" w14:textId="77777777" w:rsidR="00EB0908" w:rsidRDefault="00EB0908" w:rsidP="00C77A73">
            <w:pPr>
              <w:pStyle w:val="210"/>
              <w:framePr w:w="10224" w:wrap="notBeside" w:vAnchor="text" w:hAnchor="page" w:x="1021" w:y="-28"/>
              <w:shd w:val="clear" w:color="auto" w:fill="auto"/>
              <w:spacing w:before="120" w:line="280" w:lineRule="exact"/>
              <w:jc w:val="center"/>
            </w:pPr>
            <w:r>
              <w:t>взрослых</w:t>
            </w:r>
          </w:p>
        </w:tc>
        <w:tc>
          <w:tcPr>
            <w:tcW w:w="2574" w:type="dxa"/>
            <w:tcBorders>
              <w:top w:val="single" w:sz="4" w:space="0" w:color="auto"/>
              <w:left w:val="single" w:sz="4" w:space="0" w:color="auto"/>
              <w:right w:val="single" w:sz="4" w:space="0" w:color="auto"/>
            </w:tcBorders>
            <w:shd w:val="clear" w:color="auto" w:fill="FFFFFF"/>
          </w:tcPr>
          <w:p w14:paraId="5EF069B2" w14:textId="77777777" w:rsidR="00EB0908" w:rsidRDefault="00EB0908" w:rsidP="00C77A73">
            <w:pPr>
              <w:framePr w:w="10224" w:wrap="notBeside" w:vAnchor="text" w:hAnchor="page" w:x="1021" w:y="-28"/>
              <w:rPr>
                <w:sz w:val="10"/>
                <w:szCs w:val="10"/>
              </w:rPr>
            </w:pPr>
          </w:p>
        </w:tc>
      </w:tr>
      <w:tr w:rsidR="00EB0908" w14:paraId="22032E31" w14:textId="77777777" w:rsidTr="00C77A73">
        <w:trPr>
          <w:trHeight w:hRule="exact" w:val="869"/>
          <w:jc w:val="center"/>
        </w:trPr>
        <w:tc>
          <w:tcPr>
            <w:tcW w:w="7650" w:type="dxa"/>
            <w:tcBorders>
              <w:top w:val="single" w:sz="4" w:space="0" w:color="auto"/>
              <w:left w:val="single" w:sz="4" w:space="0" w:color="auto"/>
              <w:bottom w:val="single" w:sz="4" w:space="0" w:color="auto"/>
            </w:tcBorders>
            <w:shd w:val="clear" w:color="auto" w:fill="FFFFFF"/>
            <w:vAlign w:val="bottom"/>
          </w:tcPr>
          <w:p w14:paraId="385EE63D" w14:textId="77777777" w:rsidR="00EB0908" w:rsidRDefault="00EB0908" w:rsidP="00C77A73">
            <w:pPr>
              <w:pStyle w:val="210"/>
              <w:framePr w:w="10224" w:wrap="notBeside" w:vAnchor="text" w:hAnchor="page" w:x="1021" w:y="-28"/>
              <w:shd w:val="clear" w:color="auto" w:fill="auto"/>
              <w:spacing w:line="322" w:lineRule="exact"/>
              <w:jc w:val="both"/>
            </w:pPr>
            <w:r>
              <w:t>4.1. Численность населения, обучающегося по дополнительным общеобразовательным программам</w:t>
            </w:r>
          </w:p>
        </w:tc>
        <w:tc>
          <w:tcPr>
            <w:tcW w:w="2574" w:type="dxa"/>
            <w:tcBorders>
              <w:top w:val="single" w:sz="4" w:space="0" w:color="auto"/>
              <w:left w:val="single" w:sz="4" w:space="0" w:color="auto"/>
              <w:bottom w:val="single" w:sz="4" w:space="0" w:color="auto"/>
              <w:right w:val="single" w:sz="4" w:space="0" w:color="auto"/>
            </w:tcBorders>
            <w:shd w:val="clear" w:color="auto" w:fill="FFFFFF"/>
          </w:tcPr>
          <w:p w14:paraId="2BB38BB3" w14:textId="77777777" w:rsidR="00EB0908" w:rsidRDefault="00EB0908" w:rsidP="00C77A73">
            <w:pPr>
              <w:framePr w:w="10224" w:wrap="notBeside" w:vAnchor="text" w:hAnchor="page" w:x="1021" w:y="-28"/>
              <w:rPr>
                <w:sz w:val="10"/>
                <w:szCs w:val="10"/>
              </w:rPr>
            </w:pPr>
          </w:p>
        </w:tc>
      </w:tr>
    </w:tbl>
    <w:p w14:paraId="6F0FD14F" w14:textId="77777777" w:rsidR="00EB0908" w:rsidRDefault="00EB0908" w:rsidP="00EB0908">
      <w:pPr>
        <w:framePr w:w="10224" w:wrap="notBeside" w:vAnchor="text" w:hAnchor="page" w:x="1021" w:y="-28"/>
        <w:rPr>
          <w:sz w:val="2"/>
          <w:szCs w:val="2"/>
        </w:rPr>
      </w:pPr>
    </w:p>
    <w:p w14:paraId="4CDDB6CA" w14:textId="77777777" w:rsidR="00EB0908" w:rsidRDefault="00EB0908" w:rsidP="00EB0908">
      <w:pPr>
        <w:rPr>
          <w:sz w:val="2"/>
          <w:szCs w:val="2"/>
        </w:rPr>
      </w:pPr>
    </w:p>
    <w:tbl>
      <w:tblPr>
        <w:tblOverlap w:val="never"/>
        <w:tblW w:w="9796" w:type="dxa"/>
        <w:jc w:val="center"/>
        <w:tblLayout w:type="fixed"/>
        <w:tblCellMar>
          <w:left w:w="10" w:type="dxa"/>
          <w:right w:w="10" w:type="dxa"/>
        </w:tblCellMar>
        <w:tblLook w:val="00A0" w:firstRow="1" w:lastRow="0" w:firstColumn="1" w:lastColumn="0" w:noHBand="0" w:noVBand="0"/>
      </w:tblPr>
      <w:tblGrid>
        <w:gridCol w:w="7210"/>
        <w:gridCol w:w="2586"/>
      </w:tblGrid>
      <w:tr w:rsidR="00EB0908" w14:paraId="21C8B3C8" w14:textId="77777777" w:rsidTr="00EB0908">
        <w:trPr>
          <w:trHeight w:hRule="exact" w:val="1488"/>
          <w:jc w:val="center"/>
        </w:trPr>
        <w:tc>
          <w:tcPr>
            <w:tcW w:w="7210" w:type="dxa"/>
            <w:tcBorders>
              <w:top w:val="single" w:sz="4" w:space="0" w:color="auto"/>
              <w:left w:val="single" w:sz="4" w:space="0" w:color="auto"/>
              <w:right w:val="single" w:sz="4" w:space="0" w:color="auto"/>
            </w:tcBorders>
            <w:shd w:val="clear" w:color="auto" w:fill="FFFFFF"/>
            <w:vAlign w:val="bottom"/>
          </w:tcPr>
          <w:p w14:paraId="70BA3D38" w14:textId="77777777" w:rsidR="00EB0908" w:rsidRDefault="00EB0908" w:rsidP="00C77A73">
            <w:pPr>
              <w:pStyle w:val="210"/>
              <w:framePr w:w="10224" w:wrap="notBeside" w:vAnchor="text" w:hAnchor="text" w:xAlign="center" w:y="1"/>
              <w:shd w:val="clear" w:color="auto" w:fill="auto"/>
              <w:spacing w:line="322" w:lineRule="exact"/>
              <w:jc w:val="center"/>
            </w:pPr>
            <w:r>
              <w:lastRenderedPageBreak/>
              <w:t>4.1.1. Охват детей дополнительными 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 &lt;*&gt;.</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33CB8561" w14:textId="77777777" w:rsidR="00EB0908" w:rsidRDefault="00EB0908" w:rsidP="00C77A73">
            <w:pPr>
              <w:pStyle w:val="210"/>
              <w:framePr w:w="10224" w:wrap="notBeside" w:vAnchor="text" w:hAnchor="text" w:xAlign="center" w:y="1"/>
              <w:shd w:val="clear" w:color="auto" w:fill="auto"/>
              <w:spacing w:line="280" w:lineRule="exact"/>
              <w:jc w:val="center"/>
            </w:pPr>
            <w:r>
              <w:t>85%</w:t>
            </w:r>
          </w:p>
        </w:tc>
      </w:tr>
      <w:tr w:rsidR="00EB0908" w14:paraId="1B131F2F" w14:textId="77777777" w:rsidTr="00EB0908">
        <w:trPr>
          <w:trHeight w:hRule="exact" w:val="1166"/>
          <w:jc w:val="center"/>
        </w:trPr>
        <w:tc>
          <w:tcPr>
            <w:tcW w:w="7210" w:type="dxa"/>
            <w:tcBorders>
              <w:top w:val="single" w:sz="4" w:space="0" w:color="auto"/>
              <w:left w:val="single" w:sz="4" w:space="0" w:color="auto"/>
              <w:right w:val="single" w:sz="4" w:space="0" w:color="auto"/>
            </w:tcBorders>
            <w:shd w:val="clear" w:color="auto" w:fill="FFFFFF"/>
            <w:vAlign w:val="bottom"/>
          </w:tcPr>
          <w:p w14:paraId="2BA5B575" w14:textId="77777777" w:rsidR="00EB0908" w:rsidRDefault="00EB0908" w:rsidP="00C77A73">
            <w:pPr>
              <w:pStyle w:val="210"/>
              <w:framePr w:w="10224" w:wrap="notBeside" w:vAnchor="text" w:hAnchor="text" w:xAlign="center" w:y="1"/>
              <w:shd w:val="clear" w:color="auto" w:fill="auto"/>
              <w:spacing w:line="322" w:lineRule="exact"/>
              <w:jc w:val="center"/>
            </w:pPr>
            <w:r>
              <w:t>4.1.2. Структура численности детей, обучающихся по дополнительным общеобразовательным программам, по направлениям</w:t>
            </w:r>
            <w:hyperlink w:anchor="bookmark0" w:tooltip="Current Document">
              <w:r>
                <w:rPr>
                  <w:rStyle w:val="220"/>
                </w:rPr>
                <w:t>&lt;*&gt;</w:t>
              </w:r>
              <w:r>
                <w:t>:</w:t>
              </w:r>
            </w:hyperlink>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0F2F0D05" w14:textId="77777777" w:rsidR="00EB0908" w:rsidRDefault="00EB0908" w:rsidP="00C77A73">
            <w:pPr>
              <w:framePr w:w="10224" w:wrap="notBeside" w:vAnchor="text" w:hAnchor="text" w:xAlign="center" w:y="1"/>
              <w:jc w:val="center"/>
              <w:rPr>
                <w:sz w:val="10"/>
                <w:szCs w:val="10"/>
              </w:rPr>
            </w:pPr>
          </w:p>
        </w:tc>
      </w:tr>
      <w:tr w:rsidR="00EB0908" w14:paraId="1CCDDD95" w14:textId="77777777" w:rsidTr="00EB0908">
        <w:trPr>
          <w:trHeight w:hRule="exact" w:val="526"/>
          <w:jc w:val="center"/>
        </w:trPr>
        <w:tc>
          <w:tcPr>
            <w:tcW w:w="7210" w:type="dxa"/>
            <w:tcBorders>
              <w:top w:val="single" w:sz="4" w:space="0" w:color="auto"/>
              <w:left w:val="single" w:sz="4" w:space="0" w:color="auto"/>
              <w:right w:val="single" w:sz="4" w:space="0" w:color="auto"/>
            </w:tcBorders>
            <w:shd w:val="clear" w:color="auto" w:fill="FFFFFF"/>
            <w:vAlign w:val="bottom"/>
          </w:tcPr>
          <w:p w14:paraId="47A0018D" w14:textId="77777777" w:rsidR="00EB0908" w:rsidRDefault="00EB0908" w:rsidP="00C77A73">
            <w:pPr>
              <w:pStyle w:val="210"/>
              <w:framePr w:w="10224" w:wrap="notBeside" w:vAnchor="text" w:hAnchor="text" w:xAlign="center" w:y="1"/>
              <w:shd w:val="clear" w:color="auto" w:fill="auto"/>
              <w:spacing w:line="280" w:lineRule="exact"/>
            </w:pPr>
            <w:r>
              <w:t>техническое;</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bottom"/>
          </w:tcPr>
          <w:p w14:paraId="60684FE5" w14:textId="77777777" w:rsidR="00EB0908" w:rsidRPr="00371C3A" w:rsidRDefault="00EB0908" w:rsidP="00C77A73">
            <w:pPr>
              <w:pStyle w:val="210"/>
              <w:framePr w:w="10224" w:wrap="notBeside" w:vAnchor="text" w:hAnchor="text" w:xAlign="center" w:y="1"/>
              <w:shd w:val="clear" w:color="auto" w:fill="auto"/>
              <w:spacing w:line="280" w:lineRule="exact"/>
              <w:jc w:val="center"/>
            </w:pPr>
            <w:r>
              <w:t>11,5</w:t>
            </w:r>
          </w:p>
        </w:tc>
      </w:tr>
      <w:tr w:rsidR="00EB0908" w14:paraId="0876F08B" w14:textId="77777777" w:rsidTr="00EB0908">
        <w:trPr>
          <w:trHeight w:hRule="exact" w:val="531"/>
          <w:jc w:val="center"/>
        </w:trPr>
        <w:tc>
          <w:tcPr>
            <w:tcW w:w="7210" w:type="dxa"/>
            <w:tcBorders>
              <w:top w:val="single" w:sz="4" w:space="0" w:color="auto"/>
              <w:left w:val="single" w:sz="4" w:space="0" w:color="auto"/>
              <w:right w:val="single" w:sz="4" w:space="0" w:color="auto"/>
            </w:tcBorders>
            <w:shd w:val="clear" w:color="auto" w:fill="FFFFFF"/>
            <w:vAlign w:val="bottom"/>
          </w:tcPr>
          <w:p w14:paraId="20BA6B5B" w14:textId="77777777" w:rsidR="00EB0908" w:rsidRDefault="00EB0908" w:rsidP="00C77A73">
            <w:pPr>
              <w:pStyle w:val="210"/>
              <w:framePr w:w="10224" w:wrap="notBeside" w:vAnchor="text" w:hAnchor="text" w:xAlign="center" w:y="1"/>
              <w:shd w:val="clear" w:color="auto" w:fill="auto"/>
              <w:spacing w:line="280" w:lineRule="exact"/>
            </w:pPr>
            <w:r>
              <w:t>естественнонаучное;</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bottom"/>
          </w:tcPr>
          <w:p w14:paraId="2AB54DD0" w14:textId="77777777" w:rsidR="00EB0908" w:rsidRDefault="00EB0908" w:rsidP="00C77A73">
            <w:pPr>
              <w:pStyle w:val="210"/>
              <w:framePr w:w="10224" w:wrap="notBeside" w:vAnchor="text" w:hAnchor="text" w:xAlign="center" w:y="1"/>
              <w:shd w:val="clear" w:color="auto" w:fill="auto"/>
              <w:spacing w:line="280" w:lineRule="exact"/>
              <w:jc w:val="center"/>
            </w:pPr>
            <w:r>
              <w:t>13,7</w:t>
            </w:r>
          </w:p>
        </w:tc>
      </w:tr>
      <w:tr w:rsidR="00EB0908" w14:paraId="17FFB61A" w14:textId="77777777" w:rsidTr="00EB0908">
        <w:trPr>
          <w:trHeight w:hRule="exact" w:val="531"/>
          <w:jc w:val="center"/>
        </w:trPr>
        <w:tc>
          <w:tcPr>
            <w:tcW w:w="7210" w:type="dxa"/>
            <w:tcBorders>
              <w:top w:val="single" w:sz="4" w:space="0" w:color="auto"/>
              <w:left w:val="single" w:sz="4" w:space="0" w:color="auto"/>
              <w:right w:val="single" w:sz="4" w:space="0" w:color="auto"/>
            </w:tcBorders>
            <w:shd w:val="clear" w:color="auto" w:fill="FFFFFF"/>
            <w:vAlign w:val="bottom"/>
          </w:tcPr>
          <w:p w14:paraId="55F6BF04" w14:textId="77777777" w:rsidR="00EB0908" w:rsidRDefault="00EB0908" w:rsidP="00C77A73">
            <w:pPr>
              <w:pStyle w:val="210"/>
              <w:framePr w:w="10224" w:wrap="notBeside" w:vAnchor="text" w:hAnchor="text" w:xAlign="center" w:y="1"/>
              <w:shd w:val="clear" w:color="auto" w:fill="auto"/>
              <w:spacing w:line="280" w:lineRule="exact"/>
            </w:pPr>
            <w:r>
              <w:t>туристско-краеведческое;</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bottom"/>
          </w:tcPr>
          <w:p w14:paraId="760AD0F8" w14:textId="77777777" w:rsidR="00EB0908" w:rsidRDefault="00EB0908" w:rsidP="00C77A73">
            <w:pPr>
              <w:pStyle w:val="210"/>
              <w:framePr w:w="10224" w:wrap="notBeside" w:vAnchor="text" w:hAnchor="text" w:xAlign="center" w:y="1"/>
              <w:shd w:val="clear" w:color="auto" w:fill="auto"/>
              <w:spacing w:line="280" w:lineRule="exact"/>
              <w:jc w:val="center"/>
            </w:pPr>
            <w:r>
              <w:t>6,2</w:t>
            </w:r>
          </w:p>
        </w:tc>
      </w:tr>
      <w:tr w:rsidR="00EB0908" w14:paraId="69F01D9E" w14:textId="77777777" w:rsidTr="00EB0908">
        <w:trPr>
          <w:trHeight w:hRule="exact" w:val="526"/>
          <w:jc w:val="center"/>
        </w:trPr>
        <w:tc>
          <w:tcPr>
            <w:tcW w:w="7210" w:type="dxa"/>
            <w:tcBorders>
              <w:top w:val="single" w:sz="4" w:space="0" w:color="auto"/>
              <w:left w:val="single" w:sz="4" w:space="0" w:color="auto"/>
              <w:right w:val="single" w:sz="4" w:space="0" w:color="auto"/>
            </w:tcBorders>
            <w:shd w:val="clear" w:color="auto" w:fill="FFFFFF"/>
            <w:vAlign w:val="bottom"/>
          </w:tcPr>
          <w:p w14:paraId="47F9CE99" w14:textId="77777777" w:rsidR="00EB0908" w:rsidRDefault="00EB0908" w:rsidP="00C77A73">
            <w:pPr>
              <w:pStyle w:val="210"/>
              <w:framePr w:w="10224" w:wrap="notBeside" w:vAnchor="text" w:hAnchor="text" w:xAlign="center" w:y="1"/>
              <w:shd w:val="clear" w:color="auto" w:fill="auto"/>
              <w:spacing w:line="280" w:lineRule="exact"/>
            </w:pPr>
            <w:r>
              <w:t>социально-педагогическое;</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bottom"/>
          </w:tcPr>
          <w:p w14:paraId="5577A48A" w14:textId="77777777" w:rsidR="00EB0908" w:rsidRDefault="00EB0908" w:rsidP="00C77A73">
            <w:pPr>
              <w:pStyle w:val="210"/>
              <w:framePr w:w="10224" w:wrap="notBeside" w:vAnchor="text" w:hAnchor="text" w:xAlign="center" w:y="1"/>
              <w:shd w:val="clear" w:color="auto" w:fill="auto"/>
              <w:spacing w:line="280" w:lineRule="exact"/>
              <w:jc w:val="center"/>
            </w:pPr>
            <w:r>
              <w:t>22,0</w:t>
            </w:r>
          </w:p>
        </w:tc>
      </w:tr>
      <w:tr w:rsidR="00EB0908" w14:paraId="008233EE" w14:textId="77777777" w:rsidTr="00EB0908">
        <w:trPr>
          <w:trHeight w:hRule="exact" w:val="531"/>
          <w:jc w:val="center"/>
        </w:trPr>
        <w:tc>
          <w:tcPr>
            <w:tcW w:w="7210" w:type="dxa"/>
            <w:tcBorders>
              <w:top w:val="single" w:sz="4" w:space="0" w:color="auto"/>
              <w:left w:val="single" w:sz="4" w:space="0" w:color="auto"/>
              <w:right w:val="single" w:sz="4" w:space="0" w:color="auto"/>
            </w:tcBorders>
            <w:shd w:val="clear" w:color="auto" w:fill="FFFFFF"/>
            <w:vAlign w:val="bottom"/>
          </w:tcPr>
          <w:p w14:paraId="3BAD2E49" w14:textId="77777777" w:rsidR="00EB0908" w:rsidRDefault="00EB0908" w:rsidP="00C77A73">
            <w:pPr>
              <w:pStyle w:val="210"/>
              <w:framePr w:w="10224" w:wrap="notBeside" w:vAnchor="text" w:hAnchor="text" w:xAlign="center" w:y="1"/>
              <w:shd w:val="clear" w:color="auto" w:fill="auto"/>
              <w:spacing w:line="280" w:lineRule="exact"/>
            </w:pPr>
            <w:r>
              <w:t>в области искусств:</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7DD571F8" w14:textId="77777777" w:rsidR="00EB0908" w:rsidRDefault="00EB0908" w:rsidP="00C77A73">
            <w:pPr>
              <w:framePr w:w="10224" w:wrap="notBeside" w:vAnchor="text" w:hAnchor="text" w:xAlign="center" w:y="1"/>
              <w:jc w:val="center"/>
              <w:rPr>
                <w:sz w:val="10"/>
                <w:szCs w:val="10"/>
              </w:rPr>
            </w:pPr>
          </w:p>
        </w:tc>
      </w:tr>
      <w:tr w:rsidR="00EB0908" w14:paraId="7FB2763D" w14:textId="77777777" w:rsidTr="00EB0908">
        <w:trPr>
          <w:trHeight w:hRule="exact" w:val="531"/>
          <w:jc w:val="center"/>
        </w:trPr>
        <w:tc>
          <w:tcPr>
            <w:tcW w:w="7210" w:type="dxa"/>
            <w:tcBorders>
              <w:top w:val="single" w:sz="4" w:space="0" w:color="auto"/>
              <w:left w:val="single" w:sz="4" w:space="0" w:color="auto"/>
              <w:right w:val="single" w:sz="4" w:space="0" w:color="auto"/>
            </w:tcBorders>
            <w:shd w:val="clear" w:color="auto" w:fill="FFFFFF"/>
            <w:vAlign w:val="bottom"/>
          </w:tcPr>
          <w:p w14:paraId="1E0ED641" w14:textId="77777777" w:rsidR="00EB0908" w:rsidRDefault="00EB0908" w:rsidP="00C77A73">
            <w:pPr>
              <w:pStyle w:val="210"/>
              <w:framePr w:w="10224" w:wrap="notBeside" w:vAnchor="text" w:hAnchor="text" w:xAlign="center" w:y="1"/>
              <w:shd w:val="clear" w:color="auto" w:fill="auto"/>
              <w:spacing w:line="280" w:lineRule="exact"/>
            </w:pPr>
            <w:r>
              <w:t>по общеразвивающим программам;</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bottom"/>
          </w:tcPr>
          <w:p w14:paraId="3A3E3636" w14:textId="77777777" w:rsidR="00EB0908" w:rsidRDefault="00EB0908" w:rsidP="00C77A73">
            <w:pPr>
              <w:pStyle w:val="210"/>
              <w:framePr w:w="10224" w:wrap="notBeside" w:vAnchor="text" w:hAnchor="text" w:xAlign="center" w:y="1"/>
              <w:shd w:val="clear" w:color="auto" w:fill="auto"/>
              <w:spacing w:line="280" w:lineRule="exact"/>
              <w:jc w:val="center"/>
            </w:pPr>
            <w:r>
              <w:t>27,5</w:t>
            </w:r>
          </w:p>
        </w:tc>
      </w:tr>
      <w:tr w:rsidR="00EB0908" w14:paraId="2F8039AD" w14:textId="77777777" w:rsidTr="00EB0908">
        <w:trPr>
          <w:trHeight w:hRule="exact" w:val="526"/>
          <w:jc w:val="center"/>
        </w:trPr>
        <w:tc>
          <w:tcPr>
            <w:tcW w:w="7210" w:type="dxa"/>
            <w:tcBorders>
              <w:top w:val="single" w:sz="4" w:space="0" w:color="auto"/>
              <w:left w:val="single" w:sz="4" w:space="0" w:color="auto"/>
              <w:right w:val="single" w:sz="4" w:space="0" w:color="auto"/>
            </w:tcBorders>
            <w:shd w:val="clear" w:color="auto" w:fill="FFFFFF"/>
            <w:vAlign w:val="bottom"/>
          </w:tcPr>
          <w:p w14:paraId="7C6F08BA" w14:textId="77777777" w:rsidR="00EB0908" w:rsidRDefault="00EB0908" w:rsidP="00C77A73">
            <w:pPr>
              <w:pStyle w:val="210"/>
              <w:framePr w:w="10224" w:wrap="notBeside" w:vAnchor="text" w:hAnchor="text" w:xAlign="center" w:y="1"/>
              <w:shd w:val="clear" w:color="auto" w:fill="auto"/>
              <w:spacing w:line="280" w:lineRule="exact"/>
            </w:pPr>
            <w:r>
              <w:t>по предпрофессиональным программам;</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bottom"/>
          </w:tcPr>
          <w:p w14:paraId="4AAED077"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5B53F85A" w14:textId="77777777" w:rsidTr="00EB0908">
        <w:trPr>
          <w:trHeight w:hRule="exact" w:val="531"/>
          <w:jc w:val="center"/>
        </w:trPr>
        <w:tc>
          <w:tcPr>
            <w:tcW w:w="7210" w:type="dxa"/>
            <w:tcBorders>
              <w:top w:val="single" w:sz="4" w:space="0" w:color="auto"/>
              <w:left w:val="single" w:sz="4" w:space="0" w:color="auto"/>
              <w:right w:val="single" w:sz="4" w:space="0" w:color="auto"/>
            </w:tcBorders>
            <w:shd w:val="clear" w:color="auto" w:fill="FFFFFF"/>
            <w:vAlign w:val="bottom"/>
          </w:tcPr>
          <w:p w14:paraId="65317085" w14:textId="77777777" w:rsidR="00EB0908" w:rsidRDefault="00EB0908" w:rsidP="00C77A73">
            <w:pPr>
              <w:pStyle w:val="210"/>
              <w:framePr w:w="10224" w:wrap="notBeside" w:vAnchor="text" w:hAnchor="text" w:xAlign="center" w:y="1"/>
              <w:shd w:val="clear" w:color="auto" w:fill="auto"/>
              <w:spacing w:line="280" w:lineRule="exact"/>
            </w:pPr>
            <w:r>
              <w:t>в области физической культуры и спорта:</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34B693E1" w14:textId="77777777" w:rsidR="00EB0908" w:rsidRDefault="00EB0908" w:rsidP="00C77A73">
            <w:pPr>
              <w:pStyle w:val="210"/>
              <w:framePr w:w="10224" w:wrap="notBeside" w:vAnchor="text" w:hAnchor="text" w:xAlign="center" w:y="1"/>
              <w:shd w:val="clear" w:color="auto" w:fill="auto"/>
              <w:spacing w:line="280" w:lineRule="exact"/>
              <w:jc w:val="center"/>
              <w:rPr>
                <w:sz w:val="10"/>
                <w:szCs w:val="10"/>
              </w:rPr>
            </w:pPr>
          </w:p>
        </w:tc>
      </w:tr>
      <w:tr w:rsidR="00EB0908" w14:paraId="011BC5E3" w14:textId="77777777" w:rsidTr="00EB0908">
        <w:trPr>
          <w:trHeight w:hRule="exact" w:val="531"/>
          <w:jc w:val="center"/>
        </w:trPr>
        <w:tc>
          <w:tcPr>
            <w:tcW w:w="7210" w:type="dxa"/>
            <w:tcBorders>
              <w:top w:val="single" w:sz="4" w:space="0" w:color="auto"/>
              <w:left w:val="single" w:sz="4" w:space="0" w:color="auto"/>
              <w:right w:val="single" w:sz="4" w:space="0" w:color="auto"/>
            </w:tcBorders>
            <w:shd w:val="clear" w:color="auto" w:fill="FFFFFF"/>
            <w:vAlign w:val="bottom"/>
          </w:tcPr>
          <w:p w14:paraId="3F6B77D3" w14:textId="77777777" w:rsidR="00EB0908" w:rsidRDefault="00EB0908" w:rsidP="00C77A73">
            <w:pPr>
              <w:pStyle w:val="210"/>
              <w:framePr w:w="10224" w:wrap="notBeside" w:vAnchor="text" w:hAnchor="text" w:xAlign="center" w:y="1"/>
              <w:shd w:val="clear" w:color="auto" w:fill="auto"/>
              <w:spacing w:line="280" w:lineRule="exact"/>
            </w:pPr>
            <w:r>
              <w:t>по общеразвивающим программам;</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bottom"/>
          </w:tcPr>
          <w:p w14:paraId="18E0BF68" w14:textId="77777777" w:rsidR="00EB0908" w:rsidRDefault="00EB0908" w:rsidP="00C77A73">
            <w:pPr>
              <w:pStyle w:val="210"/>
              <w:framePr w:w="10224" w:wrap="notBeside" w:vAnchor="text" w:hAnchor="text" w:xAlign="center" w:y="1"/>
              <w:shd w:val="clear" w:color="auto" w:fill="auto"/>
              <w:spacing w:line="280" w:lineRule="exact"/>
              <w:jc w:val="center"/>
            </w:pPr>
            <w:r>
              <w:t>19,1</w:t>
            </w:r>
          </w:p>
        </w:tc>
      </w:tr>
      <w:tr w:rsidR="00EB0908" w14:paraId="74A459BC" w14:textId="77777777" w:rsidTr="00EB0908">
        <w:trPr>
          <w:trHeight w:hRule="exact" w:val="526"/>
          <w:jc w:val="center"/>
        </w:trPr>
        <w:tc>
          <w:tcPr>
            <w:tcW w:w="7210" w:type="dxa"/>
            <w:tcBorders>
              <w:top w:val="single" w:sz="4" w:space="0" w:color="auto"/>
              <w:left w:val="single" w:sz="4" w:space="0" w:color="auto"/>
              <w:right w:val="single" w:sz="4" w:space="0" w:color="auto"/>
            </w:tcBorders>
            <w:shd w:val="clear" w:color="auto" w:fill="FFFFFF"/>
            <w:vAlign w:val="bottom"/>
          </w:tcPr>
          <w:p w14:paraId="2183456C" w14:textId="77777777" w:rsidR="00EB0908" w:rsidRDefault="00EB0908" w:rsidP="00C77A73">
            <w:pPr>
              <w:pStyle w:val="210"/>
              <w:framePr w:w="10224" w:wrap="notBeside" w:vAnchor="text" w:hAnchor="text" w:xAlign="center" w:y="1"/>
              <w:shd w:val="clear" w:color="auto" w:fill="auto"/>
              <w:spacing w:line="280" w:lineRule="exact"/>
            </w:pPr>
            <w:r>
              <w:t>по предпрофессиональным программам.</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bottom"/>
          </w:tcPr>
          <w:p w14:paraId="440AFD4D"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4A9E11B2" w14:textId="77777777" w:rsidTr="00EB0908">
        <w:trPr>
          <w:trHeight w:hRule="exact" w:val="1801"/>
          <w:jc w:val="center"/>
        </w:trPr>
        <w:tc>
          <w:tcPr>
            <w:tcW w:w="7210" w:type="dxa"/>
            <w:tcBorders>
              <w:top w:val="single" w:sz="4" w:space="0" w:color="auto"/>
              <w:left w:val="single" w:sz="4" w:space="0" w:color="auto"/>
              <w:right w:val="single" w:sz="4" w:space="0" w:color="auto"/>
            </w:tcBorders>
            <w:shd w:val="clear" w:color="auto" w:fill="FFFFFF"/>
            <w:vAlign w:val="bottom"/>
          </w:tcPr>
          <w:p w14:paraId="601372E3" w14:textId="77777777" w:rsidR="00EB0908" w:rsidRDefault="00EB0908" w:rsidP="00C77A73">
            <w:pPr>
              <w:pStyle w:val="210"/>
              <w:framePr w:w="10224" w:wrap="notBeside" w:vAnchor="text" w:hAnchor="text" w:xAlign="center" w:y="1"/>
              <w:shd w:val="clear" w:color="auto" w:fill="auto"/>
              <w:spacing w:line="322" w:lineRule="exact"/>
              <w:jc w:val="center"/>
            </w:pPr>
            <w:r>
              <w:t>4.1.3. Удельный вес численности детей, обучающихся по дополнительным общеобразовательным программам по договорам об оказании платных образовательных услуг, в общей численности детей, обучающихся по дополнительным общеобразовательным программам.</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652B5663" w14:textId="77777777" w:rsidR="00EB0908" w:rsidRDefault="00EB0908" w:rsidP="00C77A73">
            <w:pPr>
              <w:pStyle w:val="210"/>
              <w:framePr w:w="10224" w:wrap="notBeside" w:vAnchor="text" w:hAnchor="text" w:xAlign="center" w:y="1"/>
              <w:shd w:val="clear" w:color="auto" w:fill="auto"/>
              <w:spacing w:line="280" w:lineRule="exact"/>
              <w:jc w:val="center"/>
            </w:pPr>
            <w:r>
              <w:t>0</w:t>
            </w:r>
          </w:p>
        </w:tc>
      </w:tr>
      <w:tr w:rsidR="00EB0908" w14:paraId="019FE1C1" w14:textId="77777777" w:rsidTr="00EB0908">
        <w:trPr>
          <w:trHeight w:hRule="exact" w:val="1166"/>
          <w:jc w:val="center"/>
        </w:trPr>
        <w:tc>
          <w:tcPr>
            <w:tcW w:w="7210" w:type="dxa"/>
            <w:tcBorders>
              <w:top w:val="single" w:sz="4" w:space="0" w:color="auto"/>
              <w:left w:val="single" w:sz="4" w:space="0" w:color="auto"/>
              <w:right w:val="single" w:sz="4" w:space="0" w:color="auto"/>
            </w:tcBorders>
            <w:shd w:val="clear" w:color="auto" w:fill="FFFFFF"/>
            <w:vAlign w:val="bottom"/>
          </w:tcPr>
          <w:p w14:paraId="2D19AB90" w14:textId="77777777" w:rsidR="00EB0908" w:rsidRDefault="00EB0908" w:rsidP="00C77A73">
            <w:pPr>
              <w:pStyle w:val="210"/>
              <w:framePr w:w="10224" w:wrap="notBeside" w:vAnchor="text" w:hAnchor="text" w:xAlign="center" w:y="1"/>
              <w:shd w:val="clear" w:color="auto" w:fill="auto"/>
              <w:spacing w:line="322" w:lineRule="exact"/>
              <w:jc w:val="center"/>
            </w:pPr>
            <w:r>
              <w:t>4.2. Содержание образовательной деятельности и организация образовательного процесса по дополнительным общеобразовательным программам</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4CD77B3E" w14:textId="77777777" w:rsidR="00EB0908" w:rsidRDefault="00EB0908" w:rsidP="00C77A73">
            <w:pPr>
              <w:framePr w:w="10224" w:wrap="notBeside" w:vAnchor="text" w:hAnchor="text" w:xAlign="center" w:y="1"/>
              <w:jc w:val="center"/>
              <w:rPr>
                <w:sz w:val="10"/>
                <w:szCs w:val="10"/>
              </w:rPr>
            </w:pPr>
          </w:p>
        </w:tc>
      </w:tr>
      <w:tr w:rsidR="00EB0908" w14:paraId="465036F6" w14:textId="77777777" w:rsidTr="00EB0908">
        <w:trPr>
          <w:trHeight w:hRule="exact" w:val="1801"/>
          <w:jc w:val="center"/>
        </w:trPr>
        <w:tc>
          <w:tcPr>
            <w:tcW w:w="7210" w:type="dxa"/>
            <w:tcBorders>
              <w:top w:val="single" w:sz="4" w:space="0" w:color="auto"/>
              <w:left w:val="single" w:sz="4" w:space="0" w:color="auto"/>
              <w:right w:val="single" w:sz="4" w:space="0" w:color="auto"/>
            </w:tcBorders>
            <w:shd w:val="clear" w:color="auto" w:fill="FFFFFF"/>
            <w:vAlign w:val="bottom"/>
          </w:tcPr>
          <w:p w14:paraId="6DA44FA0" w14:textId="77777777" w:rsidR="00EB0908" w:rsidRDefault="00EB0908" w:rsidP="00C77A73">
            <w:pPr>
              <w:pStyle w:val="210"/>
              <w:framePr w:w="10224" w:wrap="notBeside" w:vAnchor="text" w:hAnchor="text" w:xAlign="center" w:y="1"/>
              <w:shd w:val="clear" w:color="auto" w:fill="auto"/>
              <w:spacing w:line="322" w:lineRule="exact"/>
              <w:jc w:val="both"/>
            </w:pPr>
            <w:r>
              <w:t>4.2.1. Удельный вес численности детей с ограниченными возможностями здоровья в общей численности обучающихся в организациях, осуществляющих образовательную деятельность по дополнительным общеобразовательным программам &lt;*&gt;.</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538F94E7" w14:textId="77777777" w:rsidR="00EB0908" w:rsidRPr="00E347B5" w:rsidRDefault="00EB0908" w:rsidP="00C77A73">
            <w:pPr>
              <w:pStyle w:val="210"/>
              <w:framePr w:w="10224" w:wrap="notBeside" w:vAnchor="text" w:hAnchor="text" w:xAlign="center" w:y="1"/>
              <w:shd w:val="clear" w:color="auto" w:fill="auto"/>
              <w:spacing w:line="280" w:lineRule="exact"/>
              <w:jc w:val="center"/>
            </w:pPr>
            <w:r>
              <w:rPr>
                <w:lang w:val="en-US"/>
              </w:rPr>
              <w:t>0</w:t>
            </w:r>
            <w:r>
              <w:t>,7</w:t>
            </w:r>
          </w:p>
        </w:tc>
      </w:tr>
      <w:tr w:rsidR="00EB0908" w14:paraId="6A3FE969" w14:textId="77777777" w:rsidTr="00EB0908">
        <w:trPr>
          <w:trHeight w:hRule="exact" w:val="1493"/>
          <w:jc w:val="center"/>
        </w:trPr>
        <w:tc>
          <w:tcPr>
            <w:tcW w:w="7210" w:type="dxa"/>
            <w:tcBorders>
              <w:top w:val="single" w:sz="4" w:space="0" w:color="auto"/>
              <w:left w:val="single" w:sz="4" w:space="0" w:color="auto"/>
              <w:bottom w:val="single" w:sz="4" w:space="0" w:color="auto"/>
              <w:right w:val="single" w:sz="4" w:space="0" w:color="auto"/>
            </w:tcBorders>
            <w:shd w:val="clear" w:color="auto" w:fill="FFFFFF"/>
            <w:vAlign w:val="bottom"/>
          </w:tcPr>
          <w:p w14:paraId="0E595B6E" w14:textId="77777777" w:rsidR="00EB0908" w:rsidRDefault="00EB0908" w:rsidP="00C77A73">
            <w:pPr>
              <w:pStyle w:val="210"/>
              <w:framePr w:w="10224" w:wrap="notBeside" w:vAnchor="text" w:hAnchor="text" w:xAlign="center" w:y="1"/>
              <w:shd w:val="clear" w:color="auto" w:fill="auto"/>
              <w:spacing w:line="322" w:lineRule="exact"/>
              <w:jc w:val="both"/>
            </w:pPr>
            <w:r>
              <w:t>4.2.2. Удельный вес численности детей с ограниченными возможностями здоровья (за исключением детей-инвалидов) в общей численности обучающихся в организациях, осуществляющих образовательную деятельность по</w:t>
            </w:r>
          </w:p>
        </w:tc>
        <w:tc>
          <w:tcPr>
            <w:tcW w:w="2586" w:type="dxa"/>
            <w:tcBorders>
              <w:top w:val="single" w:sz="4" w:space="0" w:color="auto"/>
              <w:left w:val="single" w:sz="4" w:space="0" w:color="auto"/>
              <w:bottom w:val="single" w:sz="4" w:space="0" w:color="auto"/>
              <w:right w:val="single" w:sz="4" w:space="0" w:color="auto"/>
            </w:tcBorders>
            <w:shd w:val="clear" w:color="auto" w:fill="FFFFFF"/>
          </w:tcPr>
          <w:p w14:paraId="15153932" w14:textId="77777777" w:rsidR="00EB0908" w:rsidRDefault="00EB0908" w:rsidP="00C77A73">
            <w:pPr>
              <w:pStyle w:val="210"/>
              <w:framePr w:w="10224" w:wrap="notBeside" w:vAnchor="text" w:hAnchor="text" w:xAlign="center" w:y="1"/>
              <w:shd w:val="clear" w:color="auto" w:fill="auto"/>
              <w:spacing w:line="280" w:lineRule="exact"/>
              <w:jc w:val="center"/>
            </w:pPr>
            <w:r>
              <w:t>0,6</w:t>
            </w:r>
          </w:p>
        </w:tc>
      </w:tr>
    </w:tbl>
    <w:p w14:paraId="30EA4E77" w14:textId="77777777" w:rsidR="00EB0908" w:rsidRDefault="00EB0908" w:rsidP="00EB0908">
      <w:pPr>
        <w:framePr w:w="10224" w:wrap="notBeside" w:vAnchor="text" w:hAnchor="text" w:xAlign="center" w:y="1"/>
        <w:rPr>
          <w:sz w:val="2"/>
          <w:szCs w:val="2"/>
        </w:rPr>
      </w:pPr>
    </w:p>
    <w:p w14:paraId="27D10599" w14:textId="77777777" w:rsidR="00EB0908" w:rsidRDefault="00EB0908" w:rsidP="00EB0908">
      <w:pPr>
        <w:rPr>
          <w:sz w:val="2"/>
          <w:szCs w:val="2"/>
        </w:rPr>
      </w:pPr>
    </w:p>
    <w:tbl>
      <w:tblPr>
        <w:tblOverlap w:val="never"/>
        <w:tblW w:w="10224" w:type="dxa"/>
        <w:jc w:val="center"/>
        <w:tblLayout w:type="fixed"/>
        <w:tblCellMar>
          <w:left w:w="10" w:type="dxa"/>
          <w:right w:w="10" w:type="dxa"/>
        </w:tblCellMar>
        <w:tblLook w:val="00A0" w:firstRow="1" w:lastRow="0" w:firstColumn="1" w:lastColumn="0" w:noHBand="0" w:noVBand="0"/>
      </w:tblPr>
      <w:tblGrid>
        <w:gridCol w:w="7666"/>
        <w:gridCol w:w="2558"/>
      </w:tblGrid>
      <w:tr w:rsidR="00EB0908" w14:paraId="06249660" w14:textId="77777777" w:rsidTr="00C77A73">
        <w:trPr>
          <w:trHeight w:hRule="exact" w:val="542"/>
          <w:jc w:val="center"/>
        </w:trPr>
        <w:tc>
          <w:tcPr>
            <w:tcW w:w="7666" w:type="dxa"/>
            <w:tcBorders>
              <w:top w:val="single" w:sz="4" w:space="0" w:color="auto"/>
              <w:left w:val="single" w:sz="4" w:space="0" w:color="auto"/>
            </w:tcBorders>
            <w:shd w:val="clear" w:color="auto" w:fill="FFFFFF"/>
            <w:vAlign w:val="bottom"/>
          </w:tcPr>
          <w:p w14:paraId="18D0744F" w14:textId="77777777" w:rsidR="00EB0908" w:rsidRDefault="00EB0908" w:rsidP="00C77A73">
            <w:pPr>
              <w:pStyle w:val="210"/>
              <w:framePr w:w="10224" w:wrap="notBeside" w:vAnchor="text" w:hAnchor="text" w:xAlign="center" w:y="1"/>
              <w:shd w:val="clear" w:color="auto" w:fill="auto"/>
              <w:spacing w:line="280" w:lineRule="exact"/>
              <w:jc w:val="both"/>
            </w:pPr>
            <w:r>
              <w:lastRenderedPageBreak/>
              <w:t>дополнительным общеобразовательным программам &lt;*&gt;</w:t>
            </w:r>
          </w:p>
        </w:tc>
        <w:tc>
          <w:tcPr>
            <w:tcW w:w="2558" w:type="dxa"/>
            <w:tcBorders>
              <w:top w:val="single" w:sz="4" w:space="0" w:color="auto"/>
              <w:left w:val="single" w:sz="4" w:space="0" w:color="auto"/>
              <w:right w:val="single" w:sz="4" w:space="0" w:color="auto"/>
            </w:tcBorders>
            <w:shd w:val="clear" w:color="auto" w:fill="FFFFFF"/>
          </w:tcPr>
          <w:p w14:paraId="100AB73F" w14:textId="77777777" w:rsidR="00EB0908" w:rsidRDefault="00EB0908" w:rsidP="00C77A73">
            <w:pPr>
              <w:framePr w:w="10224" w:wrap="notBeside" w:vAnchor="text" w:hAnchor="text" w:xAlign="center" w:y="1"/>
              <w:rPr>
                <w:sz w:val="10"/>
                <w:szCs w:val="10"/>
              </w:rPr>
            </w:pPr>
          </w:p>
        </w:tc>
      </w:tr>
      <w:tr w:rsidR="00EB0908" w14:paraId="3B466816"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44A993FA" w14:textId="77777777" w:rsidR="00EB0908" w:rsidRDefault="00EB0908" w:rsidP="00C77A73">
            <w:pPr>
              <w:pStyle w:val="210"/>
              <w:framePr w:w="10224" w:wrap="notBeside" w:vAnchor="text" w:hAnchor="text" w:xAlign="center" w:y="1"/>
              <w:shd w:val="clear" w:color="auto" w:fill="auto"/>
              <w:spacing w:line="322" w:lineRule="exact"/>
              <w:jc w:val="both"/>
            </w:pPr>
            <w:r>
              <w:t>4.2.3. Удельный вес численности детей-инвалидов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 &lt;*&gt;</w:t>
            </w:r>
          </w:p>
        </w:tc>
        <w:tc>
          <w:tcPr>
            <w:tcW w:w="2558" w:type="dxa"/>
            <w:tcBorders>
              <w:top w:val="single" w:sz="4" w:space="0" w:color="auto"/>
              <w:left w:val="single" w:sz="4" w:space="0" w:color="auto"/>
              <w:right w:val="single" w:sz="4" w:space="0" w:color="auto"/>
            </w:tcBorders>
            <w:shd w:val="clear" w:color="auto" w:fill="FFFFFF"/>
          </w:tcPr>
          <w:p w14:paraId="389EB304" w14:textId="77777777" w:rsidR="00EB0908" w:rsidRDefault="00EB0908" w:rsidP="00C77A73">
            <w:pPr>
              <w:pStyle w:val="210"/>
              <w:framePr w:w="10224" w:wrap="notBeside" w:vAnchor="text" w:hAnchor="text" w:xAlign="center" w:y="1"/>
              <w:shd w:val="clear" w:color="auto" w:fill="auto"/>
              <w:spacing w:line="280" w:lineRule="exact"/>
              <w:jc w:val="center"/>
            </w:pPr>
          </w:p>
        </w:tc>
      </w:tr>
      <w:tr w:rsidR="00EB0908" w14:paraId="3C7915CB" w14:textId="77777777" w:rsidTr="00C77A73">
        <w:trPr>
          <w:trHeight w:hRule="exact" w:val="1176"/>
          <w:jc w:val="center"/>
        </w:trPr>
        <w:tc>
          <w:tcPr>
            <w:tcW w:w="7666" w:type="dxa"/>
            <w:tcBorders>
              <w:top w:val="single" w:sz="4" w:space="0" w:color="auto"/>
              <w:left w:val="single" w:sz="4" w:space="0" w:color="auto"/>
            </w:tcBorders>
            <w:shd w:val="clear" w:color="auto" w:fill="FFFFFF"/>
            <w:vAlign w:val="bottom"/>
          </w:tcPr>
          <w:p w14:paraId="1713E059" w14:textId="77777777" w:rsidR="00EB0908" w:rsidRDefault="00EB0908" w:rsidP="00C77A73">
            <w:pPr>
              <w:pStyle w:val="210"/>
              <w:framePr w:w="10224" w:wrap="notBeside" w:vAnchor="text" w:hAnchor="text" w:xAlign="center" w:y="1"/>
              <w:shd w:val="clear" w:color="auto" w:fill="auto"/>
              <w:spacing w:line="322" w:lineRule="exact"/>
              <w:jc w:val="both"/>
            </w:pPr>
            <w:r>
              <w:t>4.3.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2558" w:type="dxa"/>
            <w:tcBorders>
              <w:top w:val="single" w:sz="4" w:space="0" w:color="auto"/>
              <w:left w:val="single" w:sz="4" w:space="0" w:color="auto"/>
              <w:right w:val="single" w:sz="4" w:space="0" w:color="auto"/>
            </w:tcBorders>
            <w:shd w:val="clear" w:color="auto" w:fill="FFFFFF"/>
          </w:tcPr>
          <w:p w14:paraId="70926D54" w14:textId="77777777" w:rsidR="00EB0908" w:rsidRDefault="00EB0908" w:rsidP="00C77A73">
            <w:pPr>
              <w:framePr w:w="10224" w:wrap="notBeside" w:vAnchor="text" w:hAnchor="text" w:xAlign="center" w:y="1"/>
              <w:jc w:val="center"/>
              <w:rPr>
                <w:sz w:val="10"/>
                <w:szCs w:val="10"/>
              </w:rPr>
            </w:pPr>
          </w:p>
        </w:tc>
      </w:tr>
      <w:tr w:rsidR="00EB0908" w14:paraId="1F9CEDEE"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0C45E457" w14:textId="77777777" w:rsidR="00EB0908" w:rsidRDefault="00EB0908" w:rsidP="00C77A73">
            <w:pPr>
              <w:pStyle w:val="210"/>
              <w:framePr w:w="10224" w:wrap="notBeside" w:vAnchor="text" w:hAnchor="text" w:xAlign="center" w:y="1"/>
              <w:shd w:val="clear" w:color="auto" w:fill="auto"/>
              <w:spacing w:line="322" w:lineRule="exact"/>
              <w:jc w:val="both"/>
            </w:pPr>
            <w:r>
              <w:t>4.3.1.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w:t>
            </w:r>
          </w:p>
        </w:tc>
        <w:tc>
          <w:tcPr>
            <w:tcW w:w="2558" w:type="dxa"/>
            <w:tcBorders>
              <w:top w:val="single" w:sz="4" w:space="0" w:color="auto"/>
              <w:left w:val="single" w:sz="4" w:space="0" w:color="auto"/>
              <w:right w:val="single" w:sz="4" w:space="0" w:color="auto"/>
            </w:tcBorders>
            <w:shd w:val="clear" w:color="auto" w:fill="FFFFFF"/>
          </w:tcPr>
          <w:p w14:paraId="70559E0B"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51A72892" w14:textId="77777777" w:rsidTr="00C77A73">
        <w:trPr>
          <w:trHeight w:hRule="exact" w:val="1502"/>
          <w:jc w:val="center"/>
        </w:trPr>
        <w:tc>
          <w:tcPr>
            <w:tcW w:w="7666" w:type="dxa"/>
            <w:tcBorders>
              <w:top w:val="single" w:sz="4" w:space="0" w:color="auto"/>
              <w:left w:val="single" w:sz="4" w:space="0" w:color="auto"/>
            </w:tcBorders>
            <w:shd w:val="clear" w:color="auto" w:fill="FFFFFF"/>
            <w:vAlign w:val="bottom"/>
          </w:tcPr>
          <w:p w14:paraId="62608685" w14:textId="77777777" w:rsidR="00EB0908" w:rsidRDefault="00EB0908" w:rsidP="00C77A73">
            <w:pPr>
              <w:pStyle w:val="210"/>
              <w:framePr w:w="10224" w:wrap="notBeside" w:vAnchor="text" w:hAnchor="text" w:xAlign="center" w:y="1"/>
              <w:shd w:val="clear" w:color="auto" w:fill="auto"/>
              <w:spacing w:line="322" w:lineRule="exact"/>
              <w:jc w:val="left"/>
            </w:pPr>
            <w:r>
              <w:t>4.3.2. Удельный вес численности педагогов дополнительного образования в общей численности педагогических работников организаций, осуществляющих образовательную деятельность по дополнительным общеобразовательным программам:</w:t>
            </w:r>
          </w:p>
        </w:tc>
        <w:tc>
          <w:tcPr>
            <w:tcW w:w="2558" w:type="dxa"/>
            <w:tcBorders>
              <w:top w:val="single" w:sz="4" w:space="0" w:color="auto"/>
              <w:left w:val="single" w:sz="4" w:space="0" w:color="auto"/>
              <w:right w:val="single" w:sz="4" w:space="0" w:color="auto"/>
            </w:tcBorders>
            <w:shd w:val="clear" w:color="auto" w:fill="FFFFFF"/>
          </w:tcPr>
          <w:p w14:paraId="2C158BF6" w14:textId="77777777" w:rsidR="00EB0908" w:rsidRDefault="00EB0908" w:rsidP="00C77A73">
            <w:pPr>
              <w:framePr w:w="10224" w:wrap="notBeside" w:vAnchor="text" w:hAnchor="text" w:xAlign="center" w:y="1"/>
              <w:jc w:val="center"/>
              <w:rPr>
                <w:sz w:val="10"/>
                <w:szCs w:val="10"/>
              </w:rPr>
            </w:pPr>
          </w:p>
        </w:tc>
      </w:tr>
      <w:tr w:rsidR="00EB0908" w14:paraId="6238ADBB"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14CC3877" w14:textId="77777777" w:rsidR="00EB0908" w:rsidRDefault="00EB0908" w:rsidP="00C77A73">
            <w:pPr>
              <w:pStyle w:val="210"/>
              <w:framePr w:w="10224" w:wrap="notBeside" w:vAnchor="text" w:hAnchor="text" w:xAlign="center" w:y="1"/>
              <w:shd w:val="clear" w:color="auto" w:fill="auto"/>
              <w:spacing w:line="280" w:lineRule="exact"/>
              <w:jc w:val="both"/>
            </w:pPr>
            <w:r>
              <w:t>всего;</w:t>
            </w:r>
          </w:p>
        </w:tc>
        <w:tc>
          <w:tcPr>
            <w:tcW w:w="2558" w:type="dxa"/>
            <w:tcBorders>
              <w:top w:val="single" w:sz="4" w:space="0" w:color="auto"/>
              <w:left w:val="single" w:sz="4" w:space="0" w:color="auto"/>
              <w:right w:val="single" w:sz="4" w:space="0" w:color="auto"/>
            </w:tcBorders>
            <w:shd w:val="clear" w:color="auto" w:fill="FFFFFF"/>
            <w:vAlign w:val="bottom"/>
          </w:tcPr>
          <w:p w14:paraId="799EF562" w14:textId="77777777" w:rsidR="00EB0908" w:rsidRDefault="00EB0908" w:rsidP="00C77A73">
            <w:pPr>
              <w:pStyle w:val="210"/>
              <w:framePr w:w="10224" w:wrap="notBeside" w:vAnchor="text" w:hAnchor="text" w:xAlign="center" w:y="1"/>
              <w:shd w:val="clear" w:color="auto" w:fill="auto"/>
              <w:spacing w:line="280" w:lineRule="exact"/>
              <w:jc w:val="center"/>
            </w:pPr>
            <w:r>
              <w:t>44</w:t>
            </w:r>
          </w:p>
        </w:tc>
      </w:tr>
      <w:tr w:rsidR="00EB0908" w14:paraId="42879B17"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336DC5F6" w14:textId="77777777" w:rsidR="00EB0908" w:rsidRDefault="00EB0908" w:rsidP="00C77A73">
            <w:pPr>
              <w:pStyle w:val="210"/>
              <w:framePr w:w="10224" w:wrap="notBeside" w:vAnchor="text" w:hAnchor="text" w:xAlign="center" w:y="1"/>
              <w:shd w:val="clear" w:color="auto" w:fill="auto"/>
              <w:spacing w:line="280" w:lineRule="exact"/>
              <w:jc w:val="both"/>
            </w:pPr>
            <w:r>
              <w:t>внешние совместители.</w:t>
            </w:r>
          </w:p>
        </w:tc>
        <w:tc>
          <w:tcPr>
            <w:tcW w:w="2558" w:type="dxa"/>
            <w:tcBorders>
              <w:top w:val="single" w:sz="4" w:space="0" w:color="auto"/>
              <w:left w:val="single" w:sz="4" w:space="0" w:color="auto"/>
              <w:right w:val="single" w:sz="4" w:space="0" w:color="auto"/>
            </w:tcBorders>
            <w:shd w:val="clear" w:color="auto" w:fill="FFFFFF"/>
            <w:vAlign w:val="center"/>
          </w:tcPr>
          <w:p w14:paraId="15503ED8" w14:textId="77777777" w:rsidR="00EB0908" w:rsidRDefault="00EB0908" w:rsidP="00C77A73">
            <w:pPr>
              <w:pStyle w:val="210"/>
              <w:framePr w:w="10224" w:wrap="notBeside" w:vAnchor="text" w:hAnchor="text" w:xAlign="center" w:y="1"/>
              <w:shd w:val="clear" w:color="auto" w:fill="auto"/>
              <w:spacing w:line="280" w:lineRule="exact"/>
              <w:jc w:val="center"/>
            </w:pPr>
            <w:r>
              <w:t>39</w:t>
            </w:r>
          </w:p>
        </w:tc>
      </w:tr>
      <w:tr w:rsidR="00EB0908" w14:paraId="30836BD8" w14:textId="77777777" w:rsidTr="00C77A73">
        <w:trPr>
          <w:trHeight w:hRule="exact" w:val="3754"/>
          <w:jc w:val="center"/>
        </w:trPr>
        <w:tc>
          <w:tcPr>
            <w:tcW w:w="7666" w:type="dxa"/>
            <w:tcBorders>
              <w:top w:val="single" w:sz="4" w:space="0" w:color="auto"/>
              <w:left w:val="single" w:sz="4" w:space="0" w:color="auto"/>
            </w:tcBorders>
            <w:shd w:val="clear" w:color="auto" w:fill="FFFFFF"/>
            <w:vAlign w:val="bottom"/>
          </w:tcPr>
          <w:p w14:paraId="6755AB27" w14:textId="77777777" w:rsidR="00EB0908" w:rsidRDefault="00EB0908" w:rsidP="00C77A73">
            <w:pPr>
              <w:pStyle w:val="210"/>
              <w:framePr w:w="10224" w:wrap="notBeside" w:vAnchor="text" w:hAnchor="text" w:xAlign="center" w:y="1"/>
              <w:shd w:val="clear" w:color="auto" w:fill="auto"/>
              <w:spacing w:line="322" w:lineRule="exact"/>
              <w:jc w:val="both"/>
            </w:pPr>
            <w:r>
              <w:t>4.3.3.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 для детей</w:t>
            </w:r>
          </w:p>
        </w:tc>
        <w:tc>
          <w:tcPr>
            <w:tcW w:w="2558" w:type="dxa"/>
            <w:tcBorders>
              <w:top w:val="single" w:sz="4" w:space="0" w:color="auto"/>
              <w:left w:val="single" w:sz="4" w:space="0" w:color="auto"/>
              <w:right w:val="single" w:sz="4" w:space="0" w:color="auto"/>
            </w:tcBorders>
            <w:shd w:val="clear" w:color="auto" w:fill="FFFFFF"/>
          </w:tcPr>
          <w:p w14:paraId="5C93E34A" w14:textId="77777777" w:rsidR="00EB0908" w:rsidRDefault="00EB0908" w:rsidP="00C77A73">
            <w:pPr>
              <w:pStyle w:val="210"/>
              <w:framePr w:w="10224" w:wrap="notBeside" w:vAnchor="text" w:hAnchor="text" w:xAlign="center" w:y="1"/>
              <w:shd w:val="clear" w:color="auto" w:fill="auto"/>
              <w:spacing w:line="280" w:lineRule="exact"/>
              <w:jc w:val="center"/>
            </w:pPr>
            <w:r>
              <w:t>60%</w:t>
            </w:r>
          </w:p>
        </w:tc>
      </w:tr>
      <w:tr w:rsidR="00EB0908" w14:paraId="50A7055D" w14:textId="77777777" w:rsidTr="00C77A73">
        <w:trPr>
          <w:trHeight w:hRule="exact" w:val="2146"/>
          <w:jc w:val="center"/>
        </w:trPr>
        <w:tc>
          <w:tcPr>
            <w:tcW w:w="7666" w:type="dxa"/>
            <w:tcBorders>
              <w:top w:val="single" w:sz="4" w:space="0" w:color="auto"/>
              <w:left w:val="single" w:sz="4" w:space="0" w:color="auto"/>
            </w:tcBorders>
            <w:shd w:val="clear" w:color="auto" w:fill="FFFFFF"/>
            <w:vAlign w:val="bottom"/>
          </w:tcPr>
          <w:p w14:paraId="3CCD0EC4" w14:textId="77777777" w:rsidR="00EB0908" w:rsidRDefault="00EB0908" w:rsidP="00C77A73">
            <w:pPr>
              <w:pStyle w:val="210"/>
              <w:framePr w:w="10224" w:wrap="notBeside" w:vAnchor="text" w:hAnchor="text" w:xAlign="center" w:y="1"/>
              <w:shd w:val="clear" w:color="auto" w:fill="auto"/>
              <w:spacing w:line="322" w:lineRule="exact"/>
              <w:jc w:val="left"/>
            </w:pPr>
            <w:r>
              <w:t xml:space="preserve">4.3.4. Удельный вес численности педагогов дополнительного образования в возрасте моложе 35 лет в общей численности педагогов дополнительного образования (без внешних совместителей и работающих по договорам </w:t>
            </w:r>
            <w:proofErr w:type="spellStart"/>
            <w:r>
              <w:t>гражданско</w:t>
            </w:r>
            <w:r>
              <w:softHyphen/>
              <w:t>правового</w:t>
            </w:r>
            <w:proofErr w:type="spellEnd"/>
            <w:r>
              <w:t xml:space="preserve"> характера) организаций, реализующих дополнительные общеобразовательные программы для детей</w:t>
            </w:r>
          </w:p>
        </w:tc>
        <w:tc>
          <w:tcPr>
            <w:tcW w:w="2558" w:type="dxa"/>
            <w:tcBorders>
              <w:top w:val="single" w:sz="4" w:space="0" w:color="auto"/>
              <w:left w:val="single" w:sz="4" w:space="0" w:color="auto"/>
              <w:right w:val="single" w:sz="4" w:space="0" w:color="auto"/>
            </w:tcBorders>
            <w:shd w:val="clear" w:color="auto" w:fill="FFFFFF"/>
          </w:tcPr>
          <w:p w14:paraId="21BC521E" w14:textId="77777777" w:rsidR="00EB0908" w:rsidRDefault="00EB0908" w:rsidP="00C77A73">
            <w:pPr>
              <w:pStyle w:val="210"/>
              <w:framePr w:w="10224" w:wrap="notBeside" w:vAnchor="text" w:hAnchor="text" w:xAlign="center" w:y="1"/>
              <w:shd w:val="clear" w:color="auto" w:fill="auto"/>
              <w:spacing w:line="280" w:lineRule="exact"/>
              <w:jc w:val="center"/>
            </w:pPr>
            <w:r>
              <w:t>30%</w:t>
            </w:r>
          </w:p>
        </w:tc>
      </w:tr>
      <w:tr w:rsidR="00EB0908" w14:paraId="6D80C1CE" w14:textId="77777777" w:rsidTr="00C77A73">
        <w:trPr>
          <w:trHeight w:hRule="exact" w:val="869"/>
          <w:jc w:val="center"/>
        </w:trPr>
        <w:tc>
          <w:tcPr>
            <w:tcW w:w="7666" w:type="dxa"/>
            <w:tcBorders>
              <w:top w:val="single" w:sz="4" w:space="0" w:color="auto"/>
              <w:left w:val="single" w:sz="4" w:space="0" w:color="auto"/>
              <w:bottom w:val="single" w:sz="4" w:space="0" w:color="auto"/>
            </w:tcBorders>
            <w:shd w:val="clear" w:color="auto" w:fill="FFFFFF"/>
            <w:vAlign w:val="bottom"/>
          </w:tcPr>
          <w:p w14:paraId="3285B107" w14:textId="77777777" w:rsidR="00EB0908" w:rsidRPr="00450CFF" w:rsidRDefault="00EB0908" w:rsidP="00C77A73">
            <w:pPr>
              <w:pStyle w:val="210"/>
              <w:framePr w:w="10224" w:wrap="notBeside" w:vAnchor="text" w:hAnchor="text" w:xAlign="center" w:y="1"/>
              <w:shd w:val="clear" w:color="auto" w:fill="auto"/>
              <w:spacing w:line="326" w:lineRule="exact"/>
              <w:jc w:val="both"/>
            </w:pPr>
            <w:r w:rsidRPr="00450CFF">
              <w:t>4.4. Учебные и внеучебные достижения лиц, обучающихся по программам дополнительного образования детей</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4DE53721" w14:textId="77777777" w:rsidR="00EB0908" w:rsidRPr="00450CFF" w:rsidRDefault="00EB0908" w:rsidP="00C77A73">
            <w:pPr>
              <w:framePr w:w="10224" w:wrap="notBeside" w:vAnchor="text" w:hAnchor="text" w:xAlign="center" w:y="1"/>
              <w:jc w:val="center"/>
              <w:rPr>
                <w:sz w:val="28"/>
                <w:szCs w:val="28"/>
              </w:rPr>
            </w:pPr>
            <w:r w:rsidRPr="00450CFF">
              <w:rPr>
                <w:sz w:val="28"/>
                <w:szCs w:val="28"/>
              </w:rPr>
              <w:t>4</w:t>
            </w:r>
            <w:r>
              <w:rPr>
                <w:sz w:val="28"/>
                <w:szCs w:val="28"/>
              </w:rPr>
              <w:t>4%</w:t>
            </w:r>
          </w:p>
        </w:tc>
      </w:tr>
    </w:tbl>
    <w:p w14:paraId="7F97ED59" w14:textId="77777777" w:rsidR="00EB0908" w:rsidRDefault="00EB0908" w:rsidP="00EB0908">
      <w:pPr>
        <w:framePr w:w="10224" w:wrap="notBeside" w:vAnchor="text" w:hAnchor="text" w:xAlign="center" w:y="1"/>
        <w:rPr>
          <w:sz w:val="2"/>
          <w:szCs w:val="2"/>
        </w:rPr>
      </w:pPr>
    </w:p>
    <w:p w14:paraId="027976BB" w14:textId="77777777" w:rsidR="00EB0908" w:rsidRDefault="00EB0908" w:rsidP="00EB0908">
      <w:pPr>
        <w:rPr>
          <w:sz w:val="2"/>
          <w:szCs w:val="2"/>
        </w:rPr>
      </w:pPr>
    </w:p>
    <w:tbl>
      <w:tblPr>
        <w:tblOverlap w:val="never"/>
        <w:tblW w:w="10224" w:type="dxa"/>
        <w:jc w:val="center"/>
        <w:tblLayout w:type="fixed"/>
        <w:tblCellMar>
          <w:left w:w="10" w:type="dxa"/>
          <w:right w:w="10" w:type="dxa"/>
        </w:tblCellMar>
        <w:tblLook w:val="00A0" w:firstRow="1" w:lastRow="0" w:firstColumn="1" w:lastColumn="0" w:noHBand="0" w:noVBand="0"/>
      </w:tblPr>
      <w:tblGrid>
        <w:gridCol w:w="7666"/>
        <w:gridCol w:w="2558"/>
      </w:tblGrid>
      <w:tr w:rsidR="00EB0908" w14:paraId="467F05A0" w14:textId="77777777" w:rsidTr="00C77A73">
        <w:trPr>
          <w:trHeight w:hRule="exact" w:val="2150"/>
          <w:jc w:val="center"/>
        </w:trPr>
        <w:tc>
          <w:tcPr>
            <w:tcW w:w="7666" w:type="dxa"/>
            <w:tcBorders>
              <w:top w:val="single" w:sz="4" w:space="0" w:color="auto"/>
              <w:left w:val="single" w:sz="4" w:space="0" w:color="auto"/>
            </w:tcBorders>
            <w:shd w:val="clear" w:color="auto" w:fill="FFFFFF"/>
            <w:vAlign w:val="bottom"/>
          </w:tcPr>
          <w:p w14:paraId="08CCA01B" w14:textId="77777777" w:rsidR="00EB0908" w:rsidRDefault="00EB0908" w:rsidP="00C77A73">
            <w:pPr>
              <w:pStyle w:val="210"/>
              <w:framePr w:w="10224" w:wrap="notBeside" w:vAnchor="text" w:hAnchor="text" w:xAlign="center" w:y="1"/>
              <w:shd w:val="clear" w:color="auto" w:fill="auto"/>
              <w:spacing w:line="322" w:lineRule="exact"/>
              <w:jc w:val="both"/>
            </w:pPr>
            <w:r>
              <w:t>4.4.1. Результаты занятий детей в организациях дополнительного образования (удельный вес родителей детей, обучающихся в организациях дополнительного образования, отметивших различные результаты обучения их детей, в общей численности родителей детей, обучающихся в организациях дополнительного образования):</w:t>
            </w:r>
            <w:hyperlink w:anchor="bookmark0" w:tooltip="Current Document">
              <w:r>
                <w:t>&lt;**&gt;</w:t>
              </w:r>
            </w:hyperlink>
          </w:p>
        </w:tc>
        <w:tc>
          <w:tcPr>
            <w:tcW w:w="2558" w:type="dxa"/>
            <w:tcBorders>
              <w:top w:val="single" w:sz="4" w:space="0" w:color="auto"/>
              <w:left w:val="single" w:sz="4" w:space="0" w:color="auto"/>
              <w:right w:val="single" w:sz="4" w:space="0" w:color="auto"/>
            </w:tcBorders>
            <w:shd w:val="clear" w:color="auto" w:fill="FFFFFF"/>
          </w:tcPr>
          <w:p w14:paraId="2D26D9D2" w14:textId="77777777" w:rsidR="00EB0908" w:rsidRDefault="00EB0908" w:rsidP="00C77A73">
            <w:pPr>
              <w:framePr w:w="10224" w:wrap="notBeside" w:vAnchor="text" w:hAnchor="text" w:xAlign="center" w:y="1"/>
              <w:rPr>
                <w:sz w:val="10"/>
                <w:szCs w:val="10"/>
              </w:rPr>
            </w:pPr>
          </w:p>
        </w:tc>
      </w:tr>
      <w:tr w:rsidR="00EB0908" w14:paraId="548B8FE2"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1207AC7F" w14:textId="77777777" w:rsidR="00EB0908" w:rsidRDefault="00EB0908" w:rsidP="00C77A73">
            <w:pPr>
              <w:pStyle w:val="210"/>
              <w:framePr w:w="10224" w:wrap="notBeside" w:vAnchor="text" w:hAnchor="text" w:xAlign="center" w:y="1"/>
              <w:shd w:val="clear" w:color="auto" w:fill="auto"/>
              <w:spacing w:line="322" w:lineRule="exact"/>
              <w:jc w:val="both"/>
            </w:pPr>
            <w:r>
              <w:t>приобретение актуальных знаний, умений, практических навыков обучающимися;</w:t>
            </w:r>
          </w:p>
        </w:tc>
        <w:tc>
          <w:tcPr>
            <w:tcW w:w="2558" w:type="dxa"/>
            <w:tcBorders>
              <w:top w:val="single" w:sz="4" w:space="0" w:color="auto"/>
              <w:left w:val="single" w:sz="4" w:space="0" w:color="auto"/>
              <w:right w:val="single" w:sz="4" w:space="0" w:color="auto"/>
            </w:tcBorders>
            <w:shd w:val="clear" w:color="auto" w:fill="FFFFFF"/>
            <w:vAlign w:val="center"/>
          </w:tcPr>
          <w:p w14:paraId="4B714C5E" w14:textId="77777777" w:rsidR="00EB0908" w:rsidRDefault="00EB0908" w:rsidP="00C77A73">
            <w:pPr>
              <w:pStyle w:val="210"/>
              <w:framePr w:w="10224" w:wrap="notBeside" w:vAnchor="text" w:hAnchor="text" w:xAlign="center" w:y="1"/>
              <w:shd w:val="clear" w:color="auto" w:fill="auto"/>
              <w:spacing w:line="280" w:lineRule="exact"/>
              <w:jc w:val="center"/>
            </w:pPr>
            <w:r>
              <w:t>100%</w:t>
            </w:r>
          </w:p>
        </w:tc>
      </w:tr>
      <w:tr w:rsidR="00EB0908" w14:paraId="6B4BEA15"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091BB3DC" w14:textId="77777777" w:rsidR="00EB0908" w:rsidRDefault="00EB0908" w:rsidP="00C77A73">
            <w:pPr>
              <w:pStyle w:val="210"/>
              <w:framePr w:w="10224" w:wrap="notBeside" w:vAnchor="text" w:hAnchor="text" w:xAlign="center" w:y="1"/>
              <w:shd w:val="clear" w:color="auto" w:fill="auto"/>
              <w:spacing w:line="280" w:lineRule="exact"/>
              <w:jc w:val="both"/>
            </w:pPr>
            <w:r>
              <w:t>выявление и развитие таланта и способностей обучающихся;</w:t>
            </w:r>
          </w:p>
        </w:tc>
        <w:tc>
          <w:tcPr>
            <w:tcW w:w="2558" w:type="dxa"/>
            <w:tcBorders>
              <w:top w:val="single" w:sz="4" w:space="0" w:color="auto"/>
              <w:left w:val="single" w:sz="4" w:space="0" w:color="auto"/>
              <w:right w:val="single" w:sz="4" w:space="0" w:color="auto"/>
            </w:tcBorders>
            <w:shd w:val="clear" w:color="auto" w:fill="FFFFFF"/>
            <w:vAlign w:val="bottom"/>
          </w:tcPr>
          <w:p w14:paraId="06CFC1D6" w14:textId="77777777" w:rsidR="00EB0908" w:rsidRDefault="00EB0908" w:rsidP="00C77A73">
            <w:pPr>
              <w:pStyle w:val="210"/>
              <w:framePr w:w="10224" w:wrap="notBeside" w:vAnchor="text" w:hAnchor="text" w:xAlign="center" w:y="1"/>
              <w:shd w:val="clear" w:color="auto" w:fill="auto"/>
              <w:spacing w:line="280" w:lineRule="exact"/>
              <w:jc w:val="center"/>
            </w:pPr>
            <w:r>
              <w:t>45%</w:t>
            </w:r>
          </w:p>
        </w:tc>
      </w:tr>
      <w:tr w:rsidR="00EB0908" w14:paraId="25DC2BDB"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5A60226F" w14:textId="77777777" w:rsidR="00EB0908" w:rsidRDefault="00EB0908" w:rsidP="00C77A73">
            <w:pPr>
              <w:pStyle w:val="210"/>
              <w:framePr w:w="10224" w:wrap="notBeside" w:vAnchor="text" w:hAnchor="text" w:xAlign="center" w:y="1"/>
              <w:shd w:val="clear" w:color="auto" w:fill="auto"/>
              <w:spacing w:line="322" w:lineRule="exact"/>
              <w:jc w:val="both"/>
            </w:pPr>
            <w:r>
              <w:t>профессиональная ориентация, освоение значимых для профессиональной деятельности навыков обучающимися;</w:t>
            </w:r>
          </w:p>
        </w:tc>
        <w:tc>
          <w:tcPr>
            <w:tcW w:w="2558" w:type="dxa"/>
            <w:tcBorders>
              <w:top w:val="single" w:sz="4" w:space="0" w:color="auto"/>
              <w:left w:val="single" w:sz="4" w:space="0" w:color="auto"/>
              <w:right w:val="single" w:sz="4" w:space="0" w:color="auto"/>
            </w:tcBorders>
            <w:shd w:val="clear" w:color="auto" w:fill="FFFFFF"/>
            <w:vAlign w:val="center"/>
          </w:tcPr>
          <w:p w14:paraId="3515F170" w14:textId="77777777" w:rsidR="00EB0908" w:rsidRDefault="00EB0908" w:rsidP="00C77A73">
            <w:pPr>
              <w:pStyle w:val="210"/>
              <w:framePr w:w="10224" w:wrap="notBeside" w:vAnchor="text" w:hAnchor="text" w:xAlign="center" w:y="1"/>
              <w:shd w:val="clear" w:color="auto" w:fill="auto"/>
              <w:spacing w:line="280" w:lineRule="exact"/>
              <w:jc w:val="center"/>
            </w:pPr>
            <w:r>
              <w:t>42%</w:t>
            </w:r>
          </w:p>
        </w:tc>
      </w:tr>
      <w:tr w:rsidR="00EB0908" w14:paraId="7745474C"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0A8B460E" w14:textId="77777777" w:rsidR="00EB0908" w:rsidRDefault="00EB0908" w:rsidP="00C77A73">
            <w:pPr>
              <w:pStyle w:val="210"/>
              <w:framePr w:w="10224" w:wrap="notBeside" w:vAnchor="text" w:hAnchor="text" w:xAlign="center" w:y="1"/>
              <w:shd w:val="clear" w:color="auto" w:fill="auto"/>
              <w:spacing w:line="317" w:lineRule="exact"/>
              <w:jc w:val="both"/>
            </w:pPr>
            <w:r>
              <w:t>улучшение знаний в рамках основной общеобразовательной программы обучающимися.</w:t>
            </w:r>
          </w:p>
        </w:tc>
        <w:tc>
          <w:tcPr>
            <w:tcW w:w="2558" w:type="dxa"/>
            <w:tcBorders>
              <w:top w:val="single" w:sz="4" w:space="0" w:color="auto"/>
              <w:left w:val="single" w:sz="4" w:space="0" w:color="auto"/>
              <w:right w:val="single" w:sz="4" w:space="0" w:color="auto"/>
            </w:tcBorders>
            <w:shd w:val="clear" w:color="auto" w:fill="FFFFFF"/>
            <w:vAlign w:val="center"/>
          </w:tcPr>
          <w:p w14:paraId="1C0B443B" w14:textId="77777777" w:rsidR="00EB0908" w:rsidRDefault="00EB0908" w:rsidP="00C77A73">
            <w:pPr>
              <w:pStyle w:val="210"/>
              <w:framePr w:w="10224" w:wrap="notBeside" w:vAnchor="text" w:hAnchor="text" w:xAlign="center" w:y="1"/>
              <w:shd w:val="clear" w:color="auto" w:fill="auto"/>
              <w:spacing w:line="280" w:lineRule="exact"/>
              <w:jc w:val="center"/>
            </w:pPr>
            <w:r>
              <w:t>57,3%</w:t>
            </w:r>
          </w:p>
        </w:tc>
      </w:tr>
      <w:tr w:rsidR="00EB0908" w14:paraId="7B215499"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37CD33D5" w14:textId="77777777" w:rsidR="00EB0908" w:rsidRDefault="00EB0908" w:rsidP="00C77A73">
            <w:pPr>
              <w:pStyle w:val="210"/>
              <w:framePr w:w="10224" w:wrap="notBeside" w:vAnchor="text" w:hAnchor="text" w:xAlign="center" w:y="1"/>
              <w:shd w:val="clear" w:color="auto" w:fill="auto"/>
              <w:spacing w:line="280" w:lineRule="exact"/>
              <w:jc w:val="center"/>
            </w:pPr>
            <w:r>
              <w:t>IV. Профессиональное обучение</w:t>
            </w:r>
          </w:p>
        </w:tc>
        <w:tc>
          <w:tcPr>
            <w:tcW w:w="2558" w:type="dxa"/>
            <w:tcBorders>
              <w:top w:val="single" w:sz="4" w:space="0" w:color="auto"/>
              <w:left w:val="single" w:sz="4" w:space="0" w:color="auto"/>
              <w:right w:val="single" w:sz="4" w:space="0" w:color="auto"/>
            </w:tcBorders>
            <w:shd w:val="clear" w:color="auto" w:fill="FFFFFF"/>
          </w:tcPr>
          <w:p w14:paraId="564A4AB8" w14:textId="77777777" w:rsidR="00EB0908" w:rsidRDefault="00EB0908" w:rsidP="00C77A73">
            <w:pPr>
              <w:framePr w:w="10224" w:wrap="notBeside" w:vAnchor="text" w:hAnchor="text" w:xAlign="center" w:y="1"/>
              <w:rPr>
                <w:sz w:val="10"/>
                <w:szCs w:val="10"/>
              </w:rPr>
            </w:pPr>
          </w:p>
        </w:tc>
      </w:tr>
      <w:tr w:rsidR="00EB0908" w14:paraId="56191CE8"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48B77707" w14:textId="77777777" w:rsidR="00EB0908" w:rsidRDefault="00EB0908" w:rsidP="00C77A73">
            <w:pPr>
              <w:pStyle w:val="210"/>
              <w:framePr w:w="10224" w:wrap="notBeside" w:vAnchor="text" w:hAnchor="text" w:xAlign="center" w:y="1"/>
              <w:shd w:val="clear" w:color="auto" w:fill="auto"/>
              <w:spacing w:line="280" w:lineRule="exact"/>
              <w:jc w:val="center"/>
            </w:pPr>
            <w:r>
              <w:t>5. Сведения о развитии профессионального обучения</w:t>
            </w:r>
          </w:p>
        </w:tc>
        <w:tc>
          <w:tcPr>
            <w:tcW w:w="2558" w:type="dxa"/>
            <w:tcBorders>
              <w:top w:val="single" w:sz="4" w:space="0" w:color="auto"/>
              <w:left w:val="single" w:sz="4" w:space="0" w:color="auto"/>
              <w:right w:val="single" w:sz="4" w:space="0" w:color="auto"/>
            </w:tcBorders>
            <w:shd w:val="clear" w:color="auto" w:fill="FFFFFF"/>
          </w:tcPr>
          <w:p w14:paraId="415E34B7" w14:textId="77777777" w:rsidR="00EB0908" w:rsidRDefault="00EB0908" w:rsidP="00C77A73">
            <w:pPr>
              <w:framePr w:w="10224" w:wrap="notBeside" w:vAnchor="text" w:hAnchor="text" w:xAlign="center" w:y="1"/>
              <w:rPr>
                <w:sz w:val="10"/>
                <w:szCs w:val="10"/>
              </w:rPr>
            </w:pPr>
          </w:p>
        </w:tc>
      </w:tr>
      <w:tr w:rsidR="00EB0908" w14:paraId="18F50AE9"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1C76D49D" w14:textId="77777777" w:rsidR="00EB0908" w:rsidRDefault="00EB0908" w:rsidP="00C77A73">
            <w:pPr>
              <w:pStyle w:val="210"/>
              <w:framePr w:w="10224" w:wrap="notBeside" w:vAnchor="text" w:hAnchor="text" w:xAlign="center" w:y="1"/>
              <w:shd w:val="clear" w:color="auto" w:fill="auto"/>
              <w:spacing w:line="322" w:lineRule="exact"/>
              <w:jc w:val="both"/>
            </w:pPr>
            <w:r>
              <w:t>5.1. Численность населения, обучающегося по программам профессионального обучения</w:t>
            </w:r>
          </w:p>
        </w:tc>
        <w:tc>
          <w:tcPr>
            <w:tcW w:w="2558" w:type="dxa"/>
            <w:tcBorders>
              <w:top w:val="single" w:sz="4" w:space="0" w:color="auto"/>
              <w:left w:val="single" w:sz="4" w:space="0" w:color="auto"/>
              <w:right w:val="single" w:sz="4" w:space="0" w:color="auto"/>
            </w:tcBorders>
            <w:shd w:val="clear" w:color="auto" w:fill="FFFFFF"/>
          </w:tcPr>
          <w:p w14:paraId="15C746D5" w14:textId="77777777" w:rsidR="00EB0908" w:rsidRDefault="00EB0908" w:rsidP="00C77A73">
            <w:pPr>
              <w:framePr w:w="10224" w:wrap="notBeside" w:vAnchor="text" w:hAnchor="text" w:xAlign="center" w:y="1"/>
              <w:rPr>
                <w:sz w:val="10"/>
                <w:szCs w:val="10"/>
              </w:rPr>
            </w:pPr>
          </w:p>
        </w:tc>
      </w:tr>
      <w:tr w:rsidR="00EB0908" w14:paraId="4BC26E9B"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0BB04299" w14:textId="77777777" w:rsidR="00EB0908" w:rsidRDefault="00EB0908" w:rsidP="00C77A73">
            <w:pPr>
              <w:pStyle w:val="210"/>
              <w:framePr w:w="10224" w:wrap="notBeside" w:vAnchor="text" w:hAnchor="text" w:xAlign="center" w:y="1"/>
              <w:shd w:val="clear" w:color="auto" w:fill="auto"/>
              <w:spacing w:line="326" w:lineRule="exact"/>
              <w:jc w:val="both"/>
            </w:pPr>
            <w:r>
              <w:t>5.1.1. Структура численности слушателей, завершивших обучение по программам профессионального обучения:</w:t>
            </w:r>
          </w:p>
        </w:tc>
        <w:tc>
          <w:tcPr>
            <w:tcW w:w="2558" w:type="dxa"/>
            <w:tcBorders>
              <w:top w:val="single" w:sz="4" w:space="0" w:color="auto"/>
              <w:left w:val="single" w:sz="4" w:space="0" w:color="auto"/>
              <w:right w:val="single" w:sz="4" w:space="0" w:color="auto"/>
            </w:tcBorders>
            <w:shd w:val="clear" w:color="auto" w:fill="FFFFFF"/>
          </w:tcPr>
          <w:p w14:paraId="03F792AB" w14:textId="77777777" w:rsidR="00EB0908" w:rsidRDefault="00EB0908" w:rsidP="00C77A73">
            <w:pPr>
              <w:framePr w:w="10224" w:wrap="notBeside" w:vAnchor="text" w:hAnchor="text" w:xAlign="center" w:y="1"/>
              <w:rPr>
                <w:sz w:val="10"/>
                <w:szCs w:val="10"/>
              </w:rPr>
            </w:pPr>
          </w:p>
        </w:tc>
      </w:tr>
      <w:tr w:rsidR="00EB0908" w14:paraId="67DEB59D" w14:textId="77777777" w:rsidTr="00C77A73">
        <w:trPr>
          <w:trHeight w:hRule="exact" w:val="854"/>
          <w:jc w:val="center"/>
        </w:trPr>
        <w:tc>
          <w:tcPr>
            <w:tcW w:w="7666" w:type="dxa"/>
            <w:tcBorders>
              <w:top w:val="single" w:sz="4" w:space="0" w:color="auto"/>
              <w:left w:val="single" w:sz="4" w:space="0" w:color="auto"/>
            </w:tcBorders>
            <w:shd w:val="clear" w:color="auto" w:fill="FFFFFF"/>
            <w:vAlign w:val="bottom"/>
          </w:tcPr>
          <w:p w14:paraId="7D1A0AE5" w14:textId="77777777" w:rsidR="00EB0908" w:rsidRDefault="00EB0908" w:rsidP="00C77A73">
            <w:pPr>
              <w:pStyle w:val="210"/>
              <w:framePr w:w="10224" w:wrap="notBeside" w:vAnchor="text" w:hAnchor="text" w:xAlign="center" w:y="1"/>
              <w:shd w:val="clear" w:color="auto" w:fill="auto"/>
              <w:spacing w:line="317" w:lineRule="exact"/>
              <w:jc w:val="both"/>
            </w:pPr>
            <w:r>
              <w:t>программы профессиональной подготовки по профессиям рабочих, должностям служащих;</w:t>
            </w:r>
          </w:p>
        </w:tc>
        <w:tc>
          <w:tcPr>
            <w:tcW w:w="2558" w:type="dxa"/>
            <w:tcBorders>
              <w:top w:val="single" w:sz="4" w:space="0" w:color="auto"/>
              <w:left w:val="single" w:sz="4" w:space="0" w:color="auto"/>
              <w:right w:val="single" w:sz="4" w:space="0" w:color="auto"/>
            </w:tcBorders>
            <w:shd w:val="clear" w:color="auto" w:fill="FFFFFF"/>
            <w:vAlign w:val="center"/>
          </w:tcPr>
          <w:p w14:paraId="6B20E42E"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C044924"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5EA4071"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переподготовки рабочих, служащих;</w:t>
            </w:r>
          </w:p>
        </w:tc>
        <w:tc>
          <w:tcPr>
            <w:tcW w:w="2558" w:type="dxa"/>
            <w:tcBorders>
              <w:top w:val="single" w:sz="4" w:space="0" w:color="auto"/>
              <w:left w:val="single" w:sz="4" w:space="0" w:color="auto"/>
              <w:right w:val="single" w:sz="4" w:space="0" w:color="auto"/>
            </w:tcBorders>
            <w:shd w:val="clear" w:color="auto" w:fill="FFFFFF"/>
            <w:vAlign w:val="bottom"/>
          </w:tcPr>
          <w:p w14:paraId="66B72B48"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1387348"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B76B7B4"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повышения квалификации рабочих, служащих.</w:t>
            </w:r>
          </w:p>
        </w:tc>
        <w:tc>
          <w:tcPr>
            <w:tcW w:w="2558" w:type="dxa"/>
            <w:tcBorders>
              <w:top w:val="single" w:sz="4" w:space="0" w:color="auto"/>
              <w:left w:val="single" w:sz="4" w:space="0" w:color="auto"/>
              <w:right w:val="single" w:sz="4" w:space="0" w:color="auto"/>
            </w:tcBorders>
            <w:shd w:val="clear" w:color="auto" w:fill="FFFFFF"/>
            <w:vAlign w:val="bottom"/>
          </w:tcPr>
          <w:p w14:paraId="44725520"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11F5FC2" w14:textId="77777777" w:rsidTr="00C77A73">
        <w:trPr>
          <w:trHeight w:hRule="exact" w:val="1824"/>
          <w:jc w:val="center"/>
        </w:trPr>
        <w:tc>
          <w:tcPr>
            <w:tcW w:w="7666" w:type="dxa"/>
            <w:tcBorders>
              <w:top w:val="single" w:sz="4" w:space="0" w:color="auto"/>
              <w:left w:val="single" w:sz="4" w:space="0" w:color="auto"/>
            </w:tcBorders>
            <w:shd w:val="clear" w:color="auto" w:fill="FFFFFF"/>
            <w:vAlign w:val="bottom"/>
          </w:tcPr>
          <w:p w14:paraId="1DAB7603" w14:textId="77777777" w:rsidR="00EB0908" w:rsidRDefault="00EB0908" w:rsidP="00C77A73">
            <w:pPr>
              <w:pStyle w:val="210"/>
              <w:framePr w:w="10224" w:wrap="notBeside" w:vAnchor="text" w:hAnchor="text" w:xAlign="center" w:y="1"/>
              <w:shd w:val="clear" w:color="auto" w:fill="auto"/>
              <w:spacing w:line="322" w:lineRule="exact"/>
              <w:jc w:val="both"/>
            </w:pPr>
            <w:r>
              <w:t>5.1.2. Охват населения программами профессионального обучения по возрастным группам (отношение численности слушателей определенной возрастной группы, завершивших обучение по программам профессионального обучения, к численности населения соответствующей возрастной группы):</w:t>
            </w:r>
          </w:p>
        </w:tc>
        <w:tc>
          <w:tcPr>
            <w:tcW w:w="2558" w:type="dxa"/>
            <w:tcBorders>
              <w:top w:val="single" w:sz="4" w:space="0" w:color="auto"/>
              <w:left w:val="single" w:sz="4" w:space="0" w:color="auto"/>
              <w:right w:val="single" w:sz="4" w:space="0" w:color="auto"/>
            </w:tcBorders>
            <w:shd w:val="clear" w:color="auto" w:fill="FFFFFF"/>
          </w:tcPr>
          <w:p w14:paraId="55DB1772" w14:textId="77777777" w:rsidR="00EB0908" w:rsidRDefault="00EB0908" w:rsidP="00C77A73">
            <w:pPr>
              <w:framePr w:w="10224" w:wrap="notBeside" w:vAnchor="text" w:hAnchor="text" w:xAlign="center" w:y="1"/>
              <w:rPr>
                <w:sz w:val="10"/>
                <w:szCs w:val="10"/>
              </w:rPr>
            </w:pPr>
          </w:p>
        </w:tc>
      </w:tr>
      <w:tr w:rsidR="00EB0908" w14:paraId="4FED6110" w14:textId="77777777" w:rsidTr="00C77A73">
        <w:trPr>
          <w:trHeight w:hRule="exact" w:val="533"/>
          <w:jc w:val="center"/>
        </w:trPr>
        <w:tc>
          <w:tcPr>
            <w:tcW w:w="7666" w:type="dxa"/>
            <w:tcBorders>
              <w:top w:val="single" w:sz="4" w:space="0" w:color="auto"/>
              <w:left w:val="single" w:sz="4" w:space="0" w:color="auto"/>
            </w:tcBorders>
            <w:shd w:val="clear" w:color="auto" w:fill="FFFFFF"/>
            <w:vAlign w:val="bottom"/>
          </w:tcPr>
          <w:p w14:paraId="3BA96C2B" w14:textId="77777777" w:rsidR="00EB0908" w:rsidRDefault="00EB0908" w:rsidP="00C77A73">
            <w:pPr>
              <w:pStyle w:val="210"/>
              <w:framePr w:w="10224" w:wrap="notBeside" w:vAnchor="text" w:hAnchor="text" w:xAlign="center" w:y="1"/>
              <w:shd w:val="clear" w:color="auto" w:fill="auto"/>
              <w:spacing w:line="280" w:lineRule="exact"/>
              <w:jc w:val="both"/>
            </w:pPr>
            <w:r>
              <w:t>18 - 64 лет;</w:t>
            </w:r>
          </w:p>
        </w:tc>
        <w:tc>
          <w:tcPr>
            <w:tcW w:w="2558" w:type="dxa"/>
            <w:tcBorders>
              <w:top w:val="single" w:sz="4" w:space="0" w:color="auto"/>
              <w:left w:val="single" w:sz="4" w:space="0" w:color="auto"/>
              <w:right w:val="single" w:sz="4" w:space="0" w:color="auto"/>
            </w:tcBorders>
            <w:shd w:val="clear" w:color="auto" w:fill="FFFFFF"/>
            <w:vAlign w:val="bottom"/>
          </w:tcPr>
          <w:p w14:paraId="6DA78D87"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E84EED0"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60B187BD" w14:textId="77777777" w:rsidR="00EB0908" w:rsidRDefault="00EB0908" w:rsidP="00C77A73">
            <w:pPr>
              <w:pStyle w:val="210"/>
              <w:framePr w:w="10224" w:wrap="notBeside" w:vAnchor="text" w:hAnchor="text" w:xAlign="center" w:y="1"/>
              <w:shd w:val="clear" w:color="auto" w:fill="auto"/>
              <w:spacing w:line="280" w:lineRule="exact"/>
              <w:jc w:val="both"/>
            </w:pPr>
            <w:r>
              <w:t>18 - 34 лет;</w:t>
            </w:r>
          </w:p>
        </w:tc>
        <w:tc>
          <w:tcPr>
            <w:tcW w:w="2558" w:type="dxa"/>
            <w:tcBorders>
              <w:top w:val="single" w:sz="4" w:space="0" w:color="auto"/>
              <w:left w:val="single" w:sz="4" w:space="0" w:color="auto"/>
              <w:right w:val="single" w:sz="4" w:space="0" w:color="auto"/>
            </w:tcBorders>
            <w:shd w:val="clear" w:color="auto" w:fill="FFFFFF"/>
            <w:vAlign w:val="bottom"/>
          </w:tcPr>
          <w:p w14:paraId="15B1513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4D7ADC4" w14:textId="77777777" w:rsidTr="00C77A73">
        <w:trPr>
          <w:trHeight w:hRule="exact" w:val="538"/>
          <w:jc w:val="center"/>
        </w:trPr>
        <w:tc>
          <w:tcPr>
            <w:tcW w:w="7666" w:type="dxa"/>
            <w:tcBorders>
              <w:top w:val="single" w:sz="4" w:space="0" w:color="auto"/>
              <w:left w:val="single" w:sz="4" w:space="0" w:color="auto"/>
            </w:tcBorders>
            <w:shd w:val="clear" w:color="auto" w:fill="FFFFFF"/>
            <w:vAlign w:val="center"/>
          </w:tcPr>
          <w:p w14:paraId="5CCA80DF" w14:textId="77777777" w:rsidR="00EB0908" w:rsidRDefault="00EB0908" w:rsidP="00C77A73">
            <w:pPr>
              <w:pStyle w:val="210"/>
              <w:framePr w:w="10224" w:wrap="notBeside" w:vAnchor="text" w:hAnchor="text" w:xAlign="center" w:y="1"/>
              <w:shd w:val="clear" w:color="auto" w:fill="auto"/>
              <w:spacing w:line="280" w:lineRule="exact"/>
              <w:jc w:val="both"/>
            </w:pPr>
            <w:r>
              <w:t>35 - 64 лет.</w:t>
            </w:r>
          </w:p>
        </w:tc>
        <w:tc>
          <w:tcPr>
            <w:tcW w:w="2558" w:type="dxa"/>
            <w:tcBorders>
              <w:top w:val="single" w:sz="4" w:space="0" w:color="auto"/>
              <w:left w:val="single" w:sz="4" w:space="0" w:color="auto"/>
              <w:right w:val="single" w:sz="4" w:space="0" w:color="auto"/>
            </w:tcBorders>
            <w:shd w:val="clear" w:color="auto" w:fill="FFFFFF"/>
            <w:vAlign w:val="center"/>
          </w:tcPr>
          <w:p w14:paraId="5FBEC6A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39AEB88" w14:textId="77777777" w:rsidTr="00C77A73">
        <w:trPr>
          <w:trHeight w:hRule="exact" w:val="869"/>
          <w:jc w:val="center"/>
        </w:trPr>
        <w:tc>
          <w:tcPr>
            <w:tcW w:w="7666" w:type="dxa"/>
            <w:tcBorders>
              <w:top w:val="single" w:sz="4" w:space="0" w:color="auto"/>
              <w:left w:val="single" w:sz="4" w:space="0" w:color="auto"/>
              <w:bottom w:val="single" w:sz="4" w:space="0" w:color="auto"/>
            </w:tcBorders>
            <w:shd w:val="clear" w:color="auto" w:fill="FFFFFF"/>
            <w:vAlign w:val="bottom"/>
          </w:tcPr>
          <w:p w14:paraId="5131FB6A" w14:textId="77777777" w:rsidR="00EB0908" w:rsidRDefault="00EB0908" w:rsidP="00C77A73">
            <w:pPr>
              <w:pStyle w:val="210"/>
              <w:framePr w:w="10224" w:wrap="notBeside" w:vAnchor="text" w:hAnchor="text" w:xAlign="center" w:y="1"/>
              <w:shd w:val="clear" w:color="auto" w:fill="auto"/>
              <w:spacing w:line="322" w:lineRule="exact"/>
              <w:jc w:val="both"/>
            </w:pPr>
            <w:r>
              <w:t>5.2. Содержание образовательной деятельности и организация образовательного процесса по основным программам</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0586E8BA" w14:textId="77777777" w:rsidR="00EB0908" w:rsidRDefault="00EB0908" w:rsidP="00C77A73">
            <w:pPr>
              <w:framePr w:w="10224" w:wrap="notBeside" w:vAnchor="text" w:hAnchor="text" w:xAlign="center" w:y="1"/>
              <w:rPr>
                <w:sz w:val="10"/>
                <w:szCs w:val="10"/>
              </w:rPr>
            </w:pPr>
          </w:p>
        </w:tc>
      </w:tr>
    </w:tbl>
    <w:p w14:paraId="094A9095" w14:textId="77777777" w:rsidR="00EB0908" w:rsidRDefault="00EB0908" w:rsidP="00EB0908">
      <w:pPr>
        <w:framePr w:w="10224" w:wrap="notBeside" w:vAnchor="text" w:hAnchor="text" w:xAlign="center" w:y="1"/>
        <w:rPr>
          <w:sz w:val="2"/>
          <w:szCs w:val="2"/>
        </w:rPr>
      </w:pPr>
    </w:p>
    <w:p w14:paraId="0C99653F"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452"/>
        <w:gridCol w:w="2486"/>
      </w:tblGrid>
      <w:tr w:rsidR="00EB0908" w14:paraId="329F0E9B" w14:textId="77777777" w:rsidTr="00EB0908">
        <w:trPr>
          <w:trHeight w:hRule="exact" w:val="533"/>
          <w:jc w:val="center"/>
        </w:trPr>
        <w:tc>
          <w:tcPr>
            <w:tcW w:w="7452" w:type="dxa"/>
            <w:tcBorders>
              <w:top w:val="single" w:sz="4" w:space="0" w:color="auto"/>
              <w:left w:val="single" w:sz="4" w:space="0" w:color="auto"/>
            </w:tcBorders>
            <w:shd w:val="clear" w:color="auto" w:fill="FFFFFF"/>
            <w:vAlign w:val="bottom"/>
          </w:tcPr>
          <w:p w14:paraId="73CDCF71" w14:textId="77777777" w:rsidR="00EB0908" w:rsidRDefault="00EB0908" w:rsidP="00C77A73">
            <w:pPr>
              <w:pStyle w:val="210"/>
              <w:framePr w:w="10224" w:wrap="notBeside" w:vAnchor="text" w:hAnchor="text" w:xAlign="center" w:y="1"/>
              <w:shd w:val="clear" w:color="auto" w:fill="auto"/>
              <w:spacing w:line="280" w:lineRule="exact"/>
              <w:jc w:val="both"/>
            </w:pPr>
            <w:r>
              <w:lastRenderedPageBreak/>
              <w:t>профессионального обучения</w:t>
            </w:r>
          </w:p>
        </w:tc>
        <w:tc>
          <w:tcPr>
            <w:tcW w:w="2486" w:type="dxa"/>
            <w:tcBorders>
              <w:top w:val="single" w:sz="4" w:space="0" w:color="auto"/>
              <w:left w:val="single" w:sz="4" w:space="0" w:color="auto"/>
              <w:right w:val="single" w:sz="4" w:space="0" w:color="auto"/>
            </w:tcBorders>
            <w:shd w:val="clear" w:color="auto" w:fill="FFFFFF"/>
          </w:tcPr>
          <w:p w14:paraId="399C0CAD" w14:textId="77777777" w:rsidR="00EB0908" w:rsidRDefault="00EB0908" w:rsidP="00C77A73">
            <w:pPr>
              <w:framePr w:w="10224" w:wrap="notBeside" w:vAnchor="text" w:hAnchor="text" w:xAlign="center" w:y="1"/>
              <w:rPr>
                <w:sz w:val="10"/>
                <w:szCs w:val="10"/>
              </w:rPr>
            </w:pPr>
          </w:p>
        </w:tc>
      </w:tr>
      <w:tr w:rsidR="00EB0908" w14:paraId="098E72B3" w14:textId="77777777" w:rsidTr="00EB0908">
        <w:trPr>
          <w:trHeight w:hRule="exact" w:val="2110"/>
          <w:jc w:val="center"/>
        </w:trPr>
        <w:tc>
          <w:tcPr>
            <w:tcW w:w="7452" w:type="dxa"/>
            <w:tcBorders>
              <w:top w:val="single" w:sz="4" w:space="0" w:color="auto"/>
              <w:left w:val="single" w:sz="4" w:space="0" w:color="auto"/>
            </w:tcBorders>
            <w:shd w:val="clear" w:color="auto" w:fill="FFFFFF"/>
            <w:vAlign w:val="bottom"/>
          </w:tcPr>
          <w:p w14:paraId="1B002E45" w14:textId="77777777" w:rsidR="00EB0908" w:rsidRDefault="00EB0908" w:rsidP="00C77A73">
            <w:pPr>
              <w:pStyle w:val="210"/>
              <w:framePr w:w="10224" w:wrap="notBeside" w:vAnchor="text" w:hAnchor="text" w:xAlign="center" w:y="1"/>
              <w:shd w:val="clear" w:color="auto" w:fill="auto"/>
              <w:spacing w:line="322" w:lineRule="exact"/>
              <w:jc w:val="both"/>
            </w:pPr>
            <w:r>
              <w:t>5.2.1. Удельный вес численности слушателей, завершивших обучение с применением электронного обучения, дистанционных образовательных технологий, сетевой формы реализации образовательных программ, в общей численности слушателей, завершивших обучение по программам профессионального обучения:</w:t>
            </w:r>
          </w:p>
        </w:tc>
        <w:tc>
          <w:tcPr>
            <w:tcW w:w="2486" w:type="dxa"/>
            <w:tcBorders>
              <w:top w:val="single" w:sz="4" w:space="0" w:color="auto"/>
              <w:left w:val="single" w:sz="4" w:space="0" w:color="auto"/>
              <w:right w:val="single" w:sz="4" w:space="0" w:color="auto"/>
            </w:tcBorders>
            <w:shd w:val="clear" w:color="auto" w:fill="FFFFFF"/>
          </w:tcPr>
          <w:p w14:paraId="70FBDE5C" w14:textId="77777777" w:rsidR="00EB0908" w:rsidRDefault="00EB0908" w:rsidP="00C77A73">
            <w:pPr>
              <w:framePr w:w="10224" w:wrap="notBeside" w:vAnchor="text" w:hAnchor="text" w:xAlign="center" w:y="1"/>
              <w:rPr>
                <w:sz w:val="10"/>
                <w:szCs w:val="10"/>
              </w:rPr>
            </w:pPr>
          </w:p>
        </w:tc>
      </w:tr>
      <w:tr w:rsidR="00EB0908" w14:paraId="5543420A" w14:textId="77777777" w:rsidTr="00EB0908">
        <w:trPr>
          <w:trHeight w:hRule="exact" w:val="524"/>
          <w:jc w:val="center"/>
        </w:trPr>
        <w:tc>
          <w:tcPr>
            <w:tcW w:w="7452" w:type="dxa"/>
            <w:tcBorders>
              <w:top w:val="single" w:sz="4" w:space="0" w:color="auto"/>
              <w:left w:val="single" w:sz="4" w:space="0" w:color="auto"/>
            </w:tcBorders>
            <w:shd w:val="clear" w:color="auto" w:fill="FFFFFF"/>
            <w:vAlign w:val="bottom"/>
          </w:tcPr>
          <w:p w14:paraId="38D2F97F" w14:textId="77777777" w:rsidR="00EB0908" w:rsidRDefault="00EB0908" w:rsidP="00C77A73">
            <w:pPr>
              <w:pStyle w:val="210"/>
              <w:framePr w:w="10224" w:wrap="notBeside" w:vAnchor="text" w:hAnchor="text" w:xAlign="center" w:y="1"/>
              <w:shd w:val="clear" w:color="auto" w:fill="auto"/>
              <w:spacing w:line="280" w:lineRule="exact"/>
              <w:jc w:val="both"/>
            </w:pPr>
            <w:r>
              <w:t>с применением электронного обучения;</w:t>
            </w:r>
          </w:p>
        </w:tc>
        <w:tc>
          <w:tcPr>
            <w:tcW w:w="2486" w:type="dxa"/>
            <w:tcBorders>
              <w:top w:val="single" w:sz="4" w:space="0" w:color="auto"/>
              <w:left w:val="single" w:sz="4" w:space="0" w:color="auto"/>
              <w:right w:val="single" w:sz="4" w:space="0" w:color="auto"/>
            </w:tcBorders>
            <w:shd w:val="clear" w:color="auto" w:fill="FFFFFF"/>
            <w:vAlign w:val="bottom"/>
          </w:tcPr>
          <w:p w14:paraId="10BA4705"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9E0B535" w14:textId="77777777" w:rsidTr="00EB0908">
        <w:trPr>
          <w:trHeight w:hRule="exact" w:val="529"/>
          <w:jc w:val="center"/>
        </w:trPr>
        <w:tc>
          <w:tcPr>
            <w:tcW w:w="7452" w:type="dxa"/>
            <w:tcBorders>
              <w:top w:val="single" w:sz="4" w:space="0" w:color="auto"/>
              <w:left w:val="single" w:sz="4" w:space="0" w:color="auto"/>
            </w:tcBorders>
            <w:shd w:val="clear" w:color="auto" w:fill="FFFFFF"/>
            <w:vAlign w:val="bottom"/>
          </w:tcPr>
          <w:p w14:paraId="10494E74" w14:textId="77777777" w:rsidR="00EB0908" w:rsidRDefault="00EB0908" w:rsidP="00C77A73">
            <w:pPr>
              <w:pStyle w:val="210"/>
              <w:framePr w:w="10224" w:wrap="notBeside" w:vAnchor="text" w:hAnchor="text" w:xAlign="center" w:y="1"/>
              <w:shd w:val="clear" w:color="auto" w:fill="auto"/>
              <w:spacing w:line="280" w:lineRule="exact"/>
              <w:jc w:val="both"/>
            </w:pPr>
            <w:r>
              <w:t>с применением дистанционных образовательных технологий;</w:t>
            </w:r>
          </w:p>
        </w:tc>
        <w:tc>
          <w:tcPr>
            <w:tcW w:w="2486" w:type="dxa"/>
            <w:tcBorders>
              <w:top w:val="single" w:sz="4" w:space="0" w:color="auto"/>
              <w:left w:val="single" w:sz="4" w:space="0" w:color="auto"/>
              <w:right w:val="single" w:sz="4" w:space="0" w:color="auto"/>
            </w:tcBorders>
            <w:shd w:val="clear" w:color="auto" w:fill="FFFFFF"/>
            <w:vAlign w:val="bottom"/>
          </w:tcPr>
          <w:p w14:paraId="6753834B"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D05954B" w14:textId="77777777" w:rsidTr="00EB0908">
        <w:trPr>
          <w:trHeight w:hRule="exact" w:val="844"/>
          <w:jc w:val="center"/>
        </w:trPr>
        <w:tc>
          <w:tcPr>
            <w:tcW w:w="7452" w:type="dxa"/>
            <w:tcBorders>
              <w:top w:val="single" w:sz="4" w:space="0" w:color="auto"/>
              <w:left w:val="single" w:sz="4" w:space="0" w:color="auto"/>
            </w:tcBorders>
            <w:shd w:val="clear" w:color="auto" w:fill="FFFFFF"/>
            <w:vAlign w:val="bottom"/>
          </w:tcPr>
          <w:p w14:paraId="0C946762" w14:textId="77777777" w:rsidR="00EB0908" w:rsidRDefault="00EB0908" w:rsidP="00C77A73">
            <w:pPr>
              <w:pStyle w:val="210"/>
              <w:framePr w:w="10224" w:wrap="notBeside" w:vAnchor="text" w:hAnchor="text" w:xAlign="center" w:y="1"/>
              <w:shd w:val="clear" w:color="auto" w:fill="auto"/>
              <w:spacing w:line="317" w:lineRule="exact"/>
              <w:jc w:val="both"/>
            </w:pPr>
            <w:r>
              <w:t>с применением сетевой формы реализации образовательных программ.</w:t>
            </w:r>
          </w:p>
        </w:tc>
        <w:tc>
          <w:tcPr>
            <w:tcW w:w="2486" w:type="dxa"/>
            <w:tcBorders>
              <w:top w:val="single" w:sz="4" w:space="0" w:color="auto"/>
              <w:left w:val="single" w:sz="4" w:space="0" w:color="auto"/>
              <w:right w:val="single" w:sz="4" w:space="0" w:color="auto"/>
            </w:tcBorders>
            <w:shd w:val="clear" w:color="auto" w:fill="FFFFFF"/>
            <w:vAlign w:val="center"/>
          </w:tcPr>
          <w:p w14:paraId="344EC5C3"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6573711" w14:textId="77777777" w:rsidTr="00EB0908">
        <w:trPr>
          <w:trHeight w:hRule="exact" w:val="1161"/>
          <w:jc w:val="center"/>
        </w:trPr>
        <w:tc>
          <w:tcPr>
            <w:tcW w:w="7452" w:type="dxa"/>
            <w:tcBorders>
              <w:top w:val="single" w:sz="4" w:space="0" w:color="auto"/>
              <w:left w:val="single" w:sz="4" w:space="0" w:color="auto"/>
            </w:tcBorders>
            <w:shd w:val="clear" w:color="auto" w:fill="FFFFFF"/>
            <w:vAlign w:val="bottom"/>
          </w:tcPr>
          <w:p w14:paraId="6A3D34B6" w14:textId="77777777" w:rsidR="00EB0908" w:rsidRDefault="00EB0908" w:rsidP="00C77A73">
            <w:pPr>
              <w:pStyle w:val="210"/>
              <w:framePr w:w="10224" w:wrap="notBeside" w:vAnchor="text" w:hAnchor="text" w:xAlign="center" w:y="1"/>
              <w:shd w:val="clear" w:color="auto" w:fill="auto"/>
              <w:spacing w:line="322" w:lineRule="exact"/>
              <w:jc w:val="both"/>
            </w:pPr>
            <w:r>
              <w:t>5.2.2. Структура численности слушателей, завершивших обучение по программам профессионального обучения, по программам и источникам финансирования:</w:t>
            </w:r>
          </w:p>
        </w:tc>
        <w:tc>
          <w:tcPr>
            <w:tcW w:w="2486" w:type="dxa"/>
            <w:tcBorders>
              <w:top w:val="single" w:sz="4" w:space="0" w:color="auto"/>
              <w:left w:val="single" w:sz="4" w:space="0" w:color="auto"/>
              <w:right w:val="single" w:sz="4" w:space="0" w:color="auto"/>
            </w:tcBorders>
            <w:shd w:val="clear" w:color="auto" w:fill="FFFFFF"/>
          </w:tcPr>
          <w:p w14:paraId="491C1B7C" w14:textId="77777777" w:rsidR="00EB0908" w:rsidRDefault="00EB0908" w:rsidP="00C77A73">
            <w:pPr>
              <w:framePr w:w="10224" w:wrap="notBeside" w:vAnchor="text" w:hAnchor="text" w:xAlign="center" w:y="1"/>
              <w:rPr>
                <w:sz w:val="10"/>
                <w:szCs w:val="10"/>
              </w:rPr>
            </w:pPr>
          </w:p>
        </w:tc>
      </w:tr>
      <w:tr w:rsidR="00EB0908" w14:paraId="283346BC" w14:textId="77777777" w:rsidTr="00EB0908">
        <w:trPr>
          <w:trHeight w:hRule="exact" w:val="839"/>
          <w:jc w:val="center"/>
        </w:trPr>
        <w:tc>
          <w:tcPr>
            <w:tcW w:w="7452" w:type="dxa"/>
            <w:tcBorders>
              <w:top w:val="single" w:sz="4" w:space="0" w:color="auto"/>
              <w:left w:val="single" w:sz="4" w:space="0" w:color="auto"/>
            </w:tcBorders>
            <w:shd w:val="clear" w:color="auto" w:fill="FFFFFF"/>
            <w:vAlign w:val="bottom"/>
          </w:tcPr>
          <w:p w14:paraId="6AE86AE7" w14:textId="77777777" w:rsidR="00EB0908" w:rsidRDefault="00EB0908" w:rsidP="00C77A73">
            <w:pPr>
              <w:pStyle w:val="210"/>
              <w:framePr w:w="10224" w:wrap="notBeside" w:vAnchor="text" w:hAnchor="text" w:xAlign="center" w:y="1"/>
              <w:shd w:val="clear" w:color="auto" w:fill="auto"/>
              <w:spacing w:line="326" w:lineRule="exact"/>
              <w:jc w:val="both"/>
            </w:pPr>
            <w:r>
              <w:t>программы профессиональной подготовки по профессиям рабочих, должностям служащих:</w:t>
            </w:r>
          </w:p>
        </w:tc>
        <w:tc>
          <w:tcPr>
            <w:tcW w:w="2486" w:type="dxa"/>
            <w:tcBorders>
              <w:top w:val="single" w:sz="4" w:space="0" w:color="auto"/>
              <w:left w:val="single" w:sz="4" w:space="0" w:color="auto"/>
              <w:right w:val="single" w:sz="4" w:space="0" w:color="auto"/>
            </w:tcBorders>
            <w:shd w:val="clear" w:color="auto" w:fill="FFFFFF"/>
          </w:tcPr>
          <w:p w14:paraId="715A170D" w14:textId="77777777" w:rsidR="00EB0908" w:rsidRDefault="00EB0908" w:rsidP="00C77A73">
            <w:pPr>
              <w:framePr w:w="10224" w:wrap="notBeside" w:vAnchor="text" w:hAnchor="text" w:xAlign="center" w:y="1"/>
              <w:rPr>
                <w:sz w:val="10"/>
                <w:szCs w:val="10"/>
              </w:rPr>
            </w:pPr>
          </w:p>
        </w:tc>
      </w:tr>
      <w:tr w:rsidR="00EB0908" w14:paraId="3C0E3FA8" w14:textId="77777777" w:rsidTr="00EB0908">
        <w:trPr>
          <w:trHeight w:hRule="exact" w:val="529"/>
          <w:jc w:val="center"/>
        </w:trPr>
        <w:tc>
          <w:tcPr>
            <w:tcW w:w="7452" w:type="dxa"/>
            <w:tcBorders>
              <w:top w:val="single" w:sz="4" w:space="0" w:color="auto"/>
              <w:left w:val="single" w:sz="4" w:space="0" w:color="auto"/>
            </w:tcBorders>
            <w:shd w:val="clear" w:color="auto" w:fill="FFFFFF"/>
            <w:vAlign w:val="bottom"/>
          </w:tcPr>
          <w:p w14:paraId="522D5B42" w14:textId="77777777" w:rsidR="00EB0908" w:rsidRDefault="00EB0908" w:rsidP="00C77A73">
            <w:pPr>
              <w:pStyle w:val="210"/>
              <w:framePr w:w="10224" w:wrap="notBeside" w:vAnchor="text" w:hAnchor="text" w:xAlign="center" w:y="1"/>
              <w:shd w:val="clear" w:color="auto" w:fill="auto"/>
              <w:spacing w:line="280" w:lineRule="exact"/>
              <w:jc w:val="both"/>
            </w:pPr>
            <w:r>
              <w:t>за счет бюджетных ассигнований;</w:t>
            </w:r>
          </w:p>
        </w:tc>
        <w:tc>
          <w:tcPr>
            <w:tcW w:w="2486" w:type="dxa"/>
            <w:tcBorders>
              <w:top w:val="single" w:sz="4" w:space="0" w:color="auto"/>
              <w:left w:val="single" w:sz="4" w:space="0" w:color="auto"/>
              <w:right w:val="single" w:sz="4" w:space="0" w:color="auto"/>
            </w:tcBorders>
            <w:shd w:val="clear" w:color="auto" w:fill="FFFFFF"/>
            <w:vAlign w:val="bottom"/>
          </w:tcPr>
          <w:p w14:paraId="3112DF53"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0E56878" w14:textId="77777777" w:rsidTr="00EB0908">
        <w:trPr>
          <w:trHeight w:hRule="exact" w:val="844"/>
          <w:jc w:val="center"/>
        </w:trPr>
        <w:tc>
          <w:tcPr>
            <w:tcW w:w="7452" w:type="dxa"/>
            <w:tcBorders>
              <w:top w:val="single" w:sz="4" w:space="0" w:color="auto"/>
              <w:left w:val="single" w:sz="4" w:space="0" w:color="auto"/>
            </w:tcBorders>
            <w:shd w:val="clear" w:color="auto" w:fill="FFFFFF"/>
            <w:vAlign w:val="bottom"/>
          </w:tcPr>
          <w:p w14:paraId="09ACD4F8" w14:textId="77777777" w:rsidR="00EB0908" w:rsidRDefault="00EB0908" w:rsidP="00C77A73">
            <w:pPr>
              <w:pStyle w:val="210"/>
              <w:framePr w:w="10224" w:wrap="notBeside" w:vAnchor="text" w:hAnchor="text" w:xAlign="center" w:y="1"/>
              <w:shd w:val="clear" w:color="auto" w:fill="auto"/>
              <w:spacing w:line="317" w:lineRule="exact"/>
              <w:jc w:val="both"/>
            </w:pPr>
            <w:r>
              <w:t>по договорам об оказании платных образовательных услуг за счет средств физических лиц;</w:t>
            </w:r>
          </w:p>
        </w:tc>
        <w:tc>
          <w:tcPr>
            <w:tcW w:w="2486" w:type="dxa"/>
            <w:tcBorders>
              <w:top w:val="single" w:sz="4" w:space="0" w:color="auto"/>
              <w:left w:val="single" w:sz="4" w:space="0" w:color="auto"/>
              <w:right w:val="single" w:sz="4" w:space="0" w:color="auto"/>
            </w:tcBorders>
            <w:shd w:val="clear" w:color="auto" w:fill="FFFFFF"/>
            <w:vAlign w:val="center"/>
          </w:tcPr>
          <w:p w14:paraId="4672E5C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B4F518E" w14:textId="77777777" w:rsidTr="00EB0908">
        <w:trPr>
          <w:trHeight w:hRule="exact" w:val="839"/>
          <w:jc w:val="center"/>
        </w:trPr>
        <w:tc>
          <w:tcPr>
            <w:tcW w:w="7452" w:type="dxa"/>
            <w:tcBorders>
              <w:top w:val="single" w:sz="4" w:space="0" w:color="auto"/>
              <w:left w:val="single" w:sz="4" w:space="0" w:color="auto"/>
            </w:tcBorders>
            <w:shd w:val="clear" w:color="auto" w:fill="FFFFFF"/>
            <w:vAlign w:val="bottom"/>
          </w:tcPr>
          <w:p w14:paraId="3BE59C62" w14:textId="77777777" w:rsidR="00EB0908" w:rsidRDefault="00EB0908" w:rsidP="00C77A73">
            <w:pPr>
              <w:pStyle w:val="210"/>
              <w:framePr w:w="10224" w:wrap="notBeside" w:vAnchor="text" w:hAnchor="text" w:xAlign="center" w:y="1"/>
              <w:shd w:val="clear" w:color="auto" w:fill="auto"/>
              <w:spacing w:line="317" w:lineRule="exact"/>
              <w:jc w:val="both"/>
            </w:pPr>
            <w:r>
              <w:t>по договорам об оказании платных образовательных услуг за счет средств юридических лиц;</w:t>
            </w:r>
          </w:p>
        </w:tc>
        <w:tc>
          <w:tcPr>
            <w:tcW w:w="2486" w:type="dxa"/>
            <w:tcBorders>
              <w:top w:val="single" w:sz="4" w:space="0" w:color="auto"/>
              <w:left w:val="single" w:sz="4" w:space="0" w:color="auto"/>
              <w:right w:val="single" w:sz="4" w:space="0" w:color="auto"/>
            </w:tcBorders>
            <w:shd w:val="clear" w:color="auto" w:fill="FFFFFF"/>
            <w:vAlign w:val="center"/>
          </w:tcPr>
          <w:p w14:paraId="72AD3ECE"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9AFD9D7" w14:textId="77777777" w:rsidTr="00EB0908">
        <w:trPr>
          <w:trHeight w:hRule="exact" w:val="529"/>
          <w:jc w:val="center"/>
        </w:trPr>
        <w:tc>
          <w:tcPr>
            <w:tcW w:w="7452" w:type="dxa"/>
            <w:tcBorders>
              <w:top w:val="single" w:sz="4" w:space="0" w:color="auto"/>
              <w:left w:val="single" w:sz="4" w:space="0" w:color="auto"/>
            </w:tcBorders>
            <w:shd w:val="clear" w:color="auto" w:fill="FFFFFF"/>
            <w:vAlign w:val="bottom"/>
          </w:tcPr>
          <w:p w14:paraId="2CF8A401"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переподготовки рабочих, служащих:</w:t>
            </w:r>
          </w:p>
        </w:tc>
        <w:tc>
          <w:tcPr>
            <w:tcW w:w="2486" w:type="dxa"/>
            <w:tcBorders>
              <w:top w:val="single" w:sz="4" w:space="0" w:color="auto"/>
              <w:left w:val="single" w:sz="4" w:space="0" w:color="auto"/>
              <w:right w:val="single" w:sz="4" w:space="0" w:color="auto"/>
            </w:tcBorders>
            <w:shd w:val="clear" w:color="auto" w:fill="FFFFFF"/>
          </w:tcPr>
          <w:p w14:paraId="59B89819" w14:textId="77777777" w:rsidR="00EB0908" w:rsidRDefault="00EB0908" w:rsidP="00C77A73">
            <w:pPr>
              <w:framePr w:w="10224" w:wrap="notBeside" w:vAnchor="text" w:hAnchor="text" w:xAlign="center" w:y="1"/>
              <w:rPr>
                <w:sz w:val="10"/>
                <w:szCs w:val="10"/>
              </w:rPr>
            </w:pPr>
          </w:p>
        </w:tc>
      </w:tr>
      <w:tr w:rsidR="00EB0908" w14:paraId="7CD1F856" w14:textId="77777777" w:rsidTr="00EB0908">
        <w:trPr>
          <w:trHeight w:hRule="exact" w:val="529"/>
          <w:jc w:val="center"/>
        </w:trPr>
        <w:tc>
          <w:tcPr>
            <w:tcW w:w="7452" w:type="dxa"/>
            <w:tcBorders>
              <w:top w:val="single" w:sz="4" w:space="0" w:color="auto"/>
              <w:left w:val="single" w:sz="4" w:space="0" w:color="auto"/>
            </w:tcBorders>
            <w:shd w:val="clear" w:color="auto" w:fill="FFFFFF"/>
            <w:vAlign w:val="bottom"/>
          </w:tcPr>
          <w:p w14:paraId="0A44D005" w14:textId="77777777" w:rsidR="00EB0908" w:rsidRDefault="00EB0908" w:rsidP="00C77A73">
            <w:pPr>
              <w:pStyle w:val="210"/>
              <w:framePr w:w="10224" w:wrap="notBeside" w:vAnchor="text" w:hAnchor="text" w:xAlign="center" w:y="1"/>
              <w:shd w:val="clear" w:color="auto" w:fill="auto"/>
              <w:spacing w:line="280" w:lineRule="exact"/>
              <w:jc w:val="both"/>
            </w:pPr>
            <w:r>
              <w:t>за счет бюджетных ассигнований;</w:t>
            </w:r>
          </w:p>
        </w:tc>
        <w:tc>
          <w:tcPr>
            <w:tcW w:w="2486" w:type="dxa"/>
            <w:tcBorders>
              <w:top w:val="single" w:sz="4" w:space="0" w:color="auto"/>
              <w:left w:val="single" w:sz="4" w:space="0" w:color="auto"/>
              <w:right w:val="single" w:sz="4" w:space="0" w:color="auto"/>
            </w:tcBorders>
            <w:shd w:val="clear" w:color="auto" w:fill="FFFFFF"/>
            <w:vAlign w:val="bottom"/>
          </w:tcPr>
          <w:p w14:paraId="0CED0B2A"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905416A" w14:textId="77777777" w:rsidTr="00EB0908">
        <w:trPr>
          <w:trHeight w:hRule="exact" w:val="844"/>
          <w:jc w:val="center"/>
        </w:trPr>
        <w:tc>
          <w:tcPr>
            <w:tcW w:w="7452" w:type="dxa"/>
            <w:tcBorders>
              <w:top w:val="single" w:sz="4" w:space="0" w:color="auto"/>
              <w:left w:val="single" w:sz="4" w:space="0" w:color="auto"/>
            </w:tcBorders>
            <w:shd w:val="clear" w:color="auto" w:fill="FFFFFF"/>
            <w:vAlign w:val="bottom"/>
          </w:tcPr>
          <w:p w14:paraId="1E30F048" w14:textId="77777777" w:rsidR="00EB0908" w:rsidRDefault="00EB0908" w:rsidP="00C77A73">
            <w:pPr>
              <w:pStyle w:val="210"/>
              <w:framePr w:w="10224" w:wrap="notBeside" w:vAnchor="text" w:hAnchor="text" w:xAlign="center" w:y="1"/>
              <w:shd w:val="clear" w:color="auto" w:fill="auto"/>
              <w:spacing w:line="317" w:lineRule="exact"/>
              <w:jc w:val="both"/>
            </w:pPr>
            <w:r>
              <w:t>по договорам об оказании платных образовательных услуг за счет средств физических лиц;</w:t>
            </w:r>
          </w:p>
        </w:tc>
        <w:tc>
          <w:tcPr>
            <w:tcW w:w="2486" w:type="dxa"/>
            <w:tcBorders>
              <w:top w:val="single" w:sz="4" w:space="0" w:color="auto"/>
              <w:left w:val="single" w:sz="4" w:space="0" w:color="auto"/>
              <w:right w:val="single" w:sz="4" w:space="0" w:color="auto"/>
            </w:tcBorders>
            <w:shd w:val="clear" w:color="auto" w:fill="FFFFFF"/>
            <w:vAlign w:val="center"/>
          </w:tcPr>
          <w:p w14:paraId="567EC981"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C95333A" w14:textId="77777777" w:rsidTr="00EB0908">
        <w:trPr>
          <w:trHeight w:hRule="exact" w:val="839"/>
          <w:jc w:val="center"/>
        </w:trPr>
        <w:tc>
          <w:tcPr>
            <w:tcW w:w="7452" w:type="dxa"/>
            <w:tcBorders>
              <w:top w:val="single" w:sz="4" w:space="0" w:color="auto"/>
              <w:left w:val="single" w:sz="4" w:space="0" w:color="auto"/>
            </w:tcBorders>
            <w:shd w:val="clear" w:color="auto" w:fill="FFFFFF"/>
            <w:vAlign w:val="bottom"/>
          </w:tcPr>
          <w:p w14:paraId="39AB5A66" w14:textId="77777777" w:rsidR="00EB0908" w:rsidRDefault="00EB0908" w:rsidP="00C77A73">
            <w:pPr>
              <w:pStyle w:val="210"/>
              <w:framePr w:w="10224" w:wrap="notBeside" w:vAnchor="text" w:hAnchor="text" w:xAlign="center" w:y="1"/>
              <w:shd w:val="clear" w:color="auto" w:fill="auto"/>
              <w:spacing w:line="317" w:lineRule="exact"/>
              <w:jc w:val="both"/>
            </w:pPr>
            <w:r>
              <w:t>по договорам об оказании платных образовательных услуг за счет средств юридических лиц;</w:t>
            </w:r>
          </w:p>
        </w:tc>
        <w:tc>
          <w:tcPr>
            <w:tcW w:w="2486" w:type="dxa"/>
            <w:tcBorders>
              <w:top w:val="single" w:sz="4" w:space="0" w:color="auto"/>
              <w:left w:val="single" w:sz="4" w:space="0" w:color="auto"/>
              <w:right w:val="single" w:sz="4" w:space="0" w:color="auto"/>
            </w:tcBorders>
            <w:shd w:val="clear" w:color="auto" w:fill="FFFFFF"/>
            <w:vAlign w:val="center"/>
          </w:tcPr>
          <w:p w14:paraId="7DB7BB31"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DF71AFB" w14:textId="77777777" w:rsidTr="00EB0908">
        <w:trPr>
          <w:trHeight w:hRule="exact" w:val="529"/>
          <w:jc w:val="center"/>
        </w:trPr>
        <w:tc>
          <w:tcPr>
            <w:tcW w:w="7452" w:type="dxa"/>
            <w:tcBorders>
              <w:top w:val="single" w:sz="4" w:space="0" w:color="auto"/>
              <w:left w:val="single" w:sz="4" w:space="0" w:color="auto"/>
            </w:tcBorders>
            <w:shd w:val="clear" w:color="auto" w:fill="FFFFFF"/>
            <w:vAlign w:val="bottom"/>
          </w:tcPr>
          <w:p w14:paraId="52DAE540"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повышения квалификации рабочих, служащих:</w:t>
            </w:r>
          </w:p>
        </w:tc>
        <w:tc>
          <w:tcPr>
            <w:tcW w:w="2486" w:type="dxa"/>
            <w:tcBorders>
              <w:top w:val="single" w:sz="4" w:space="0" w:color="auto"/>
              <w:left w:val="single" w:sz="4" w:space="0" w:color="auto"/>
              <w:right w:val="single" w:sz="4" w:space="0" w:color="auto"/>
            </w:tcBorders>
            <w:shd w:val="clear" w:color="auto" w:fill="FFFFFF"/>
          </w:tcPr>
          <w:p w14:paraId="3299B665" w14:textId="77777777" w:rsidR="00EB0908" w:rsidRDefault="00EB0908" w:rsidP="00C77A73">
            <w:pPr>
              <w:framePr w:w="10224" w:wrap="notBeside" w:vAnchor="text" w:hAnchor="text" w:xAlign="center" w:y="1"/>
              <w:rPr>
                <w:sz w:val="10"/>
                <w:szCs w:val="10"/>
              </w:rPr>
            </w:pPr>
          </w:p>
        </w:tc>
      </w:tr>
      <w:tr w:rsidR="00EB0908" w14:paraId="3A9CE179" w14:textId="77777777" w:rsidTr="00EB0908">
        <w:trPr>
          <w:trHeight w:hRule="exact" w:val="529"/>
          <w:jc w:val="center"/>
        </w:trPr>
        <w:tc>
          <w:tcPr>
            <w:tcW w:w="7452" w:type="dxa"/>
            <w:tcBorders>
              <w:top w:val="single" w:sz="4" w:space="0" w:color="auto"/>
              <w:left w:val="single" w:sz="4" w:space="0" w:color="auto"/>
            </w:tcBorders>
            <w:shd w:val="clear" w:color="auto" w:fill="FFFFFF"/>
            <w:vAlign w:val="bottom"/>
          </w:tcPr>
          <w:p w14:paraId="1BD2E44E" w14:textId="77777777" w:rsidR="00EB0908" w:rsidRDefault="00EB0908" w:rsidP="00C77A73">
            <w:pPr>
              <w:pStyle w:val="210"/>
              <w:framePr w:w="10224" w:wrap="notBeside" w:vAnchor="text" w:hAnchor="text" w:xAlign="center" w:y="1"/>
              <w:shd w:val="clear" w:color="auto" w:fill="auto"/>
              <w:spacing w:line="280" w:lineRule="exact"/>
              <w:jc w:val="both"/>
            </w:pPr>
            <w:r>
              <w:t>за счет бюджетных ассигнований;</w:t>
            </w:r>
          </w:p>
        </w:tc>
        <w:tc>
          <w:tcPr>
            <w:tcW w:w="2486" w:type="dxa"/>
            <w:tcBorders>
              <w:top w:val="single" w:sz="4" w:space="0" w:color="auto"/>
              <w:left w:val="single" w:sz="4" w:space="0" w:color="auto"/>
              <w:right w:val="single" w:sz="4" w:space="0" w:color="auto"/>
            </w:tcBorders>
            <w:shd w:val="clear" w:color="auto" w:fill="FFFFFF"/>
            <w:vAlign w:val="bottom"/>
          </w:tcPr>
          <w:p w14:paraId="048D4501"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9A7A075" w14:textId="77777777" w:rsidTr="00EB0908">
        <w:trPr>
          <w:trHeight w:hRule="exact" w:val="839"/>
          <w:jc w:val="center"/>
        </w:trPr>
        <w:tc>
          <w:tcPr>
            <w:tcW w:w="7452" w:type="dxa"/>
            <w:tcBorders>
              <w:top w:val="single" w:sz="4" w:space="0" w:color="auto"/>
              <w:left w:val="single" w:sz="4" w:space="0" w:color="auto"/>
            </w:tcBorders>
            <w:shd w:val="clear" w:color="auto" w:fill="FFFFFF"/>
            <w:vAlign w:val="bottom"/>
          </w:tcPr>
          <w:p w14:paraId="2F82BBF2" w14:textId="77777777" w:rsidR="00EB0908" w:rsidRDefault="00EB0908" w:rsidP="00C77A73">
            <w:pPr>
              <w:pStyle w:val="210"/>
              <w:framePr w:w="10224" w:wrap="notBeside" w:vAnchor="text" w:hAnchor="text" w:xAlign="center" w:y="1"/>
              <w:shd w:val="clear" w:color="auto" w:fill="auto"/>
              <w:spacing w:line="322" w:lineRule="exact"/>
              <w:jc w:val="both"/>
            </w:pPr>
            <w:r>
              <w:t>по договорам об оказании платных образовательных услуг за счет средств физических лиц;</w:t>
            </w:r>
          </w:p>
        </w:tc>
        <w:tc>
          <w:tcPr>
            <w:tcW w:w="2486" w:type="dxa"/>
            <w:tcBorders>
              <w:top w:val="single" w:sz="4" w:space="0" w:color="auto"/>
              <w:left w:val="single" w:sz="4" w:space="0" w:color="auto"/>
              <w:right w:val="single" w:sz="4" w:space="0" w:color="auto"/>
            </w:tcBorders>
            <w:shd w:val="clear" w:color="auto" w:fill="FFFFFF"/>
            <w:vAlign w:val="center"/>
          </w:tcPr>
          <w:p w14:paraId="4570F65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085D3F0" w14:textId="77777777" w:rsidTr="00EB0908">
        <w:trPr>
          <w:trHeight w:hRule="exact" w:val="854"/>
          <w:jc w:val="center"/>
        </w:trPr>
        <w:tc>
          <w:tcPr>
            <w:tcW w:w="7452" w:type="dxa"/>
            <w:tcBorders>
              <w:top w:val="single" w:sz="4" w:space="0" w:color="auto"/>
              <w:left w:val="single" w:sz="4" w:space="0" w:color="auto"/>
              <w:bottom w:val="single" w:sz="4" w:space="0" w:color="auto"/>
            </w:tcBorders>
            <w:shd w:val="clear" w:color="auto" w:fill="FFFFFF"/>
            <w:vAlign w:val="bottom"/>
          </w:tcPr>
          <w:p w14:paraId="4EC3601A" w14:textId="77777777" w:rsidR="00EB0908" w:rsidRDefault="00EB0908" w:rsidP="00C77A73">
            <w:pPr>
              <w:pStyle w:val="210"/>
              <w:framePr w:w="10224" w:wrap="notBeside" w:vAnchor="text" w:hAnchor="text" w:xAlign="center" w:y="1"/>
              <w:shd w:val="clear" w:color="auto" w:fill="auto"/>
              <w:spacing w:line="317" w:lineRule="exact"/>
              <w:jc w:val="both"/>
            </w:pPr>
            <w:r>
              <w:t>по договорам об оказании платных образовательных услуг за счет средств юридических лиц.</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14:paraId="384A96BE"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49205AA8" w14:textId="77777777" w:rsidR="00EB0908" w:rsidRDefault="00EB0908" w:rsidP="00EB0908">
      <w:pPr>
        <w:framePr w:w="10224" w:wrap="notBeside" w:vAnchor="text" w:hAnchor="text" w:xAlign="center" w:y="1"/>
        <w:rPr>
          <w:sz w:val="2"/>
          <w:szCs w:val="2"/>
        </w:rPr>
      </w:pPr>
    </w:p>
    <w:p w14:paraId="7942A8E8"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216"/>
        <w:gridCol w:w="2407"/>
      </w:tblGrid>
      <w:tr w:rsidR="00EB0908" w14:paraId="6A3A34A3" w14:textId="77777777" w:rsidTr="00EB0908">
        <w:trPr>
          <w:trHeight w:hRule="exact" w:val="1461"/>
          <w:jc w:val="center"/>
        </w:trPr>
        <w:tc>
          <w:tcPr>
            <w:tcW w:w="7216" w:type="dxa"/>
            <w:tcBorders>
              <w:top w:val="single" w:sz="4" w:space="0" w:color="auto"/>
              <w:left w:val="single" w:sz="4" w:space="0" w:color="auto"/>
            </w:tcBorders>
            <w:shd w:val="clear" w:color="auto" w:fill="FFFFFF"/>
            <w:vAlign w:val="bottom"/>
          </w:tcPr>
          <w:p w14:paraId="0D56D03C"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5.2.3. Удельный вес числа программ профессионального обучения, прошедших профессионально-общественную аккредитацию работодателями и их объединениями, в общем числе программ профессионального обучения:</w:t>
            </w:r>
          </w:p>
        </w:tc>
        <w:tc>
          <w:tcPr>
            <w:tcW w:w="2407" w:type="dxa"/>
            <w:tcBorders>
              <w:top w:val="single" w:sz="4" w:space="0" w:color="auto"/>
              <w:left w:val="single" w:sz="4" w:space="0" w:color="auto"/>
              <w:right w:val="single" w:sz="4" w:space="0" w:color="auto"/>
            </w:tcBorders>
            <w:shd w:val="clear" w:color="auto" w:fill="FFFFFF"/>
          </w:tcPr>
          <w:p w14:paraId="567F3C54" w14:textId="77777777" w:rsidR="00EB0908" w:rsidRDefault="00EB0908" w:rsidP="00C77A73">
            <w:pPr>
              <w:framePr w:w="10224" w:wrap="notBeside" w:vAnchor="text" w:hAnchor="text" w:xAlign="center" w:y="1"/>
              <w:rPr>
                <w:sz w:val="10"/>
                <w:szCs w:val="10"/>
              </w:rPr>
            </w:pPr>
          </w:p>
        </w:tc>
      </w:tr>
      <w:tr w:rsidR="00EB0908" w14:paraId="17C43C7F" w14:textId="77777777" w:rsidTr="00EB0908">
        <w:trPr>
          <w:trHeight w:hRule="exact" w:val="833"/>
          <w:jc w:val="center"/>
        </w:trPr>
        <w:tc>
          <w:tcPr>
            <w:tcW w:w="7216" w:type="dxa"/>
            <w:tcBorders>
              <w:top w:val="single" w:sz="4" w:space="0" w:color="auto"/>
              <w:left w:val="single" w:sz="4" w:space="0" w:color="auto"/>
            </w:tcBorders>
            <w:shd w:val="clear" w:color="auto" w:fill="FFFFFF"/>
            <w:vAlign w:val="bottom"/>
          </w:tcPr>
          <w:p w14:paraId="56022E0D" w14:textId="77777777" w:rsidR="00EB0908" w:rsidRDefault="00EB0908" w:rsidP="00C77A73">
            <w:pPr>
              <w:pStyle w:val="210"/>
              <w:framePr w:w="10224" w:wrap="notBeside" w:vAnchor="text" w:hAnchor="text" w:xAlign="center" w:y="1"/>
              <w:shd w:val="clear" w:color="auto" w:fill="auto"/>
              <w:spacing w:line="317" w:lineRule="exact"/>
              <w:jc w:val="both"/>
            </w:pPr>
            <w:r>
              <w:t>программы профессиональной подготовки по профессиям рабочих, должностям служащих;</w:t>
            </w:r>
          </w:p>
        </w:tc>
        <w:tc>
          <w:tcPr>
            <w:tcW w:w="2407" w:type="dxa"/>
            <w:tcBorders>
              <w:top w:val="single" w:sz="4" w:space="0" w:color="auto"/>
              <w:left w:val="single" w:sz="4" w:space="0" w:color="auto"/>
              <w:right w:val="single" w:sz="4" w:space="0" w:color="auto"/>
            </w:tcBorders>
            <w:shd w:val="clear" w:color="auto" w:fill="FFFFFF"/>
            <w:vAlign w:val="center"/>
          </w:tcPr>
          <w:p w14:paraId="2CAD849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67A8D39" w14:textId="77777777" w:rsidTr="00EB0908">
        <w:trPr>
          <w:trHeight w:hRule="exact" w:val="516"/>
          <w:jc w:val="center"/>
        </w:trPr>
        <w:tc>
          <w:tcPr>
            <w:tcW w:w="7216" w:type="dxa"/>
            <w:tcBorders>
              <w:top w:val="single" w:sz="4" w:space="0" w:color="auto"/>
              <w:left w:val="single" w:sz="4" w:space="0" w:color="auto"/>
            </w:tcBorders>
            <w:shd w:val="clear" w:color="auto" w:fill="FFFFFF"/>
            <w:vAlign w:val="bottom"/>
          </w:tcPr>
          <w:p w14:paraId="5E518AFC"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переподготовки рабочих, служащих;</w:t>
            </w:r>
          </w:p>
        </w:tc>
        <w:tc>
          <w:tcPr>
            <w:tcW w:w="2407" w:type="dxa"/>
            <w:tcBorders>
              <w:top w:val="single" w:sz="4" w:space="0" w:color="auto"/>
              <w:left w:val="single" w:sz="4" w:space="0" w:color="auto"/>
              <w:right w:val="single" w:sz="4" w:space="0" w:color="auto"/>
            </w:tcBorders>
            <w:shd w:val="clear" w:color="auto" w:fill="FFFFFF"/>
            <w:vAlign w:val="bottom"/>
          </w:tcPr>
          <w:p w14:paraId="794DBDE2"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EAA63ED" w14:textId="77777777" w:rsidTr="00EB0908">
        <w:trPr>
          <w:trHeight w:hRule="exact" w:val="521"/>
          <w:jc w:val="center"/>
        </w:trPr>
        <w:tc>
          <w:tcPr>
            <w:tcW w:w="7216" w:type="dxa"/>
            <w:tcBorders>
              <w:top w:val="single" w:sz="4" w:space="0" w:color="auto"/>
              <w:left w:val="single" w:sz="4" w:space="0" w:color="auto"/>
            </w:tcBorders>
            <w:shd w:val="clear" w:color="auto" w:fill="FFFFFF"/>
            <w:vAlign w:val="bottom"/>
          </w:tcPr>
          <w:p w14:paraId="1688A2F2" w14:textId="77777777" w:rsidR="00EB0908" w:rsidRDefault="00EB0908" w:rsidP="00C77A73">
            <w:pPr>
              <w:pStyle w:val="210"/>
              <w:framePr w:w="10224" w:wrap="notBeside" w:vAnchor="text" w:hAnchor="text" w:xAlign="center" w:y="1"/>
              <w:shd w:val="clear" w:color="auto" w:fill="auto"/>
              <w:spacing w:line="280" w:lineRule="exact"/>
              <w:jc w:val="both"/>
            </w:pPr>
            <w:r>
              <w:t>программы повышения квалификации рабочих, служащих.</w:t>
            </w:r>
          </w:p>
        </w:tc>
        <w:tc>
          <w:tcPr>
            <w:tcW w:w="2407" w:type="dxa"/>
            <w:tcBorders>
              <w:top w:val="single" w:sz="4" w:space="0" w:color="auto"/>
              <w:left w:val="single" w:sz="4" w:space="0" w:color="auto"/>
              <w:right w:val="single" w:sz="4" w:space="0" w:color="auto"/>
            </w:tcBorders>
            <w:shd w:val="clear" w:color="auto" w:fill="FFFFFF"/>
            <w:vAlign w:val="bottom"/>
          </w:tcPr>
          <w:p w14:paraId="12DFCC3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B7370E2" w14:textId="77777777" w:rsidTr="00EB0908">
        <w:trPr>
          <w:trHeight w:hRule="exact" w:val="1145"/>
          <w:jc w:val="center"/>
        </w:trPr>
        <w:tc>
          <w:tcPr>
            <w:tcW w:w="7216" w:type="dxa"/>
            <w:tcBorders>
              <w:top w:val="single" w:sz="4" w:space="0" w:color="auto"/>
              <w:left w:val="single" w:sz="4" w:space="0" w:color="auto"/>
            </w:tcBorders>
            <w:shd w:val="clear" w:color="auto" w:fill="FFFFFF"/>
            <w:vAlign w:val="bottom"/>
          </w:tcPr>
          <w:p w14:paraId="59C83DEF" w14:textId="77777777" w:rsidR="00EB0908" w:rsidRDefault="00EB0908" w:rsidP="00C77A73">
            <w:pPr>
              <w:pStyle w:val="210"/>
              <w:framePr w:w="10224" w:wrap="notBeside" w:vAnchor="text" w:hAnchor="text" w:xAlign="center" w:y="1"/>
              <w:shd w:val="clear" w:color="auto" w:fill="auto"/>
              <w:spacing w:line="322" w:lineRule="exact"/>
              <w:jc w:val="both"/>
            </w:pPr>
            <w:r>
              <w:t>5.3. Кадровое обеспечение организаций, осуществляющих образовательную деятельность в части реализации основных программ профессионального обучения</w:t>
            </w:r>
          </w:p>
        </w:tc>
        <w:tc>
          <w:tcPr>
            <w:tcW w:w="2407" w:type="dxa"/>
            <w:tcBorders>
              <w:top w:val="single" w:sz="4" w:space="0" w:color="auto"/>
              <w:left w:val="single" w:sz="4" w:space="0" w:color="auto"/>
              <w:right w:val="single" w:sz="4" w:space="0" w:color="auto"/>
            </w:tcBorders>
            <w:shd w:val="clear" w:color="auto" w:fill="FFFFFF"/>
          </w:tcPr>
          <w:p w14:paraId="71FCD48F" w14:textId="77777777" w:rsidR="00EB0908" w:rsidRDefault="00EB0908" w:rsidP="00C77A73">
            <w:pPr>
              <w:framePr w:w="10224" w:wrap="notBeside" w:vAnchor="text" w:hAnchor="text" w:xAlign="center" w:y="1"/>
              <w:rPr>
                <w:sz w:val="10"/>
                <w:szCs w:val="10"/>
              </w:rPr>
            </w:pPr>
          </w:p>
        </w:tc>
      </w:tr>
      <w:tr w:rsidR="00EB0908" w14:paraId="4F3D6EB2" w14:textId="77777777" w:rsidTr="00EB0908">
        <w:trPr>
          <w:trHeight w:hRule="exact" w:val="3015"/>
          <w:jc w:val="center"/>
        </w:trPr>
        <w:tc>
          <w:tcPr>
            <w:tcW w:w="7216" w:type="dxa"/>
            <w:tcBorders>
              <w:top w:val="single" w:sz="4" w:space="0" w:color="auto"/>
              <w:left w:val="single" w:sz="4" w:space="0" w:color="auto"/>
            </w:tcBorders>
            <w:shd w:val="clear" w:color="auto" w:fill="FFFFFF"/>
            <w:vAlign w:val="bottom"/>
          </w:tcPr>
          <w:p w14:paraId="66BE3630" w14:textId="77777777" w:rsidR="00EB0908" w:rsidRDefault="00EB0908" w:rsidP="00C77A73">
            <w:pPr>
              <w:pStyle w:val="210"/>
              <w:framePr w:w="10224" w:wrap="notBeside" w:vAnchor="text" w:hAnchor="text" w:xAlign="center" w:y="1"/>
              <w:shd w:val="clear" w:color="auto" w:fill="auto"/>
              <w:spacing w:line="322" w:lineRule="exact"/>
              <w:jc w:val="both"/>
            </w:pPr>
            <w:r>
              <w:t>5.3.1. Удельный вес численности лиц, имеющих высшее образование или среднее профессиональное образование по программам подготовки специалистов среднего звена, в общей численности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образовательным программам профессионального обучения:</w:t>
            </w:r>
          </w:p>
        </w:tc>
        <w:tc>
          <w:tcPr>
            <w:tcW w:w="2407" w:type="dxa"/>
            <w:tcBorders>
              <w:top w:val="single" w:sz="4" w:space="0" w:color="auto"/>
              <w:left w:val="single" w:sz="4" w:space="0" w:color="auto"/>
              <w:right w:val="single" w:sz="4" w:space="0" w:color="auto"/>
            </w:tcBorders>
            <w:shd w:val="clear" w:color="auto" w:fill="FFFFFF"/>
          </w:tcPr>
          <w:p w14:paraId="2A31B019" w14:textId="77777777" w:rsidR="00EB0908" w:rsidRDefault="00EB0908" w:rsidP="00C77A73">
            <w:pPr>
              <w:framePr w:w="10224" w:wrap="notBeside" w:vAnchor="text" w:hAnchor="text" w:xAlign="center" w:y="1"/>
              <w:rPr>
                <w:sz w:val="10"/>
                <w:szCs w:val="10"/>
              </w:rPr>
            </w:pPr>
          </w:p>
        </w:tc>
      </w:tr>
      <w:tr w:rsidR="00EB0908" w14:paraId="5D87A13E" w14:textId="77777777" w:rsidTr="00EB0908">
        <w:trPr>
          <w:trHeight w:hRule="exact" w:val="521"/>
          <w:jc w:val="center"/>
        </w:trPr>
        <w:tc>
          <w:tcPr>
            <w:tcW w:w="7216" w:type="dxa"/>
            <w:tcBorders>
              <w:top w:val="single" w:sz="4" w:space="0" w:color="auto"/>
              <w:left w:val="single" w:sz="4" w:space="0" w:color="auto"/>
            </w:tcBorders>
            <w:shd w:val="clear" w:color="auto" w:fill="FFFFFF"/>
            <w:vAlign w:val="bottom"/>
          </w:tcPr>
          <w:p w14:paraId="02CC84AD" w14:textId="77777777" w:rsidR="00EB0908" w:rsidRDefault="00EB0908" w:rsidP="00C77A73">
            <w:pPr>
              <w:pStyle w:val="210"/>
              <w:framePr w:w="10224" w:wrap="notBeside" w:vAnchor="text" w:hAnchor="text" w:xAlign="center" w:y="1"/>
              <w:shd w:val="clear" w:color="auto" w:fill="auto"/>
              <w:spacing w:line="280" w:lineRule="exact"/>
              <w:jc w:val="both"/>
            </w:pPr>
            <w:r>
              <w:t>высшее образование;</w:t>
            </w:r>
          </w:p>
        </w:tc>
        <w:tc>
          <w:tcPr>
            <w:tcW w:w="2407" w:type="dxa"/>
            <w:tcBorders>
              <w:top w:val="single" w:sz="4" w:space="0" w:color="auto"/>
              <w:left w:val="single" w:sz="4" w:space="0" w:color="auto"/>
              <w:right w:val="single" w:sz="4" w:space="0" w:color="auto"/>
            </w:tcBorders>
            <w:shd w:val="clear" w:color="auto" w:fill="FFFFFF"/>
            <w:vAlign w:val="bottom"/>
          </w:tcPr>
          <w:p w14:paraId="7B0A846F"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109D790" w14:textId="77777777" w:rsidTr="00EB0908">
        <w:trPr>
          <w:trHeight w:hRule="exact" w:val="516"/>
          <w:jc w:val="center"/>
        </w:trPr>
        <w:tc>
          <w:tcPr>
            <w:tcW w:w="7216" w:type="dxa"/>
            <w:tcBorders>
              <w:top w:val="single" w:sz="4" w:space="0" w:color="auto"/>
              <w:left w:val="single" w:sz="4" w:space="0" w:color="auto"/>
            </w:tcBorders>
            <w:shd w:val="clear" w:color="auto" w:fill="FFFFFF"/>
            <w:vAlign w:val="bottom"/>
          </w:tcPr>
          <w:p w14:paraId="3741AF4D" w14:textId="77777777" w:rsidR="00EB0908" w:rsidRDefault="00EB0908" w:rsidP="00C77A73">
            <w:pPr>
              <w:pStyle w:val="210"/>
              <w:framePr w:w="10224" w:wrap="notBeside" w:vAnchor="text" w:hAnchor="text" w:xAlign="center" w:y="1"/>
              <w:shd w:val="clear" w:color="auto" w:fill="auto"/>
              <w:spacing w:line="280" w:lineRule="exact"/>
              <w:ind w:left="360"/>
              <w:jc w:val="left"/>
            </w:pPr>
            <w:r>
              <w:t>из них соответствующее профилю обучения;</w:t>
            </w:r>
          </w:p>
        </w:tc>
        <w:tc>
          <w:tcPr>
            <w:tcW w:w="2407" w:type="dxa"/>
            <w:tcBorders>
              <w:top w:val="single" w:sz="4" w:space="0" w:color="auto"/>
              <w:left w:val="single" w:sz="4" w:space="0" w:color="auto"/>
              <w:right w:val="single" w:sz="4" w:space="0" w:color="auto"/>
            </w:tcBorders>
            <w:shd w:val="clear" w:color="auto" w:fill="FFFFFF"/>
            <w:vAlign w:val="bottom"/>
          </w:tcPr>
          <w:p w14:paraId="6DEEE66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A67B622" w14:textId="77777777" w:rsidTr="00EB0908">
        <w:trPr>
          <w:trHeight w:hRule="exact" w:val="833"/>
          <w:jc w:val="center"/>
        </w:trPr>
        <w:tc>
          <w:tcPr>
            <w:tcW w:w="7216" w:type="dxa"/>
            <w:tcBorders>
              <w:top w:val="single" w:sz="4" w:space="0" w:color="auto"/>
              <w:left w:val="single" w:sz="4" w:space="0" w:color="auto"/>
            </w:tcBorders>
            <w:shd w:val="clear" w:color="auto" w:fill="FFFFFF"/>
            <w:vAlign w:val="bottom"/>
          </w:tcPr>
          <w:p w14:paraId="719F5034" w14:textId="77777777" w:rsidR="00EB0908" w:rsidRDefault="00EB0908" w:rsidP="00C77A73">
            <w:pPr>
              <w:pStyle w:val="210"/>
              <w:framePr w:w="10224" w:wrap="notBeside" w:vAnchor="text" w:hAnchor="text" w:xAlign="center" w:y="1"/>
              <w:shd w:val="clear" w:color="auto" w:fill="auto"/>
              <w:spacing w:line="322" w:lineRule="exact"/>
              <w:jc w:val="both"/>
            </w:pPr>
            <w:r>
              <w:t>среднее профессиональное образование по программам подготовки специалистов среднего звена;</w:t>
            </w:r>
          </w:p>
        </w:tc>
        <w:tc>
          <w:tcPr>
            <w:tcW w:w="2407" w:type="dxa"/>
            <w:tcBorders>
              <w:top w:val="single" w:sz="4" w:space="0" w:color="auto"/>
              <w:left w:val="single" w:sz="4" w:space="0" w:color="auto"/>
              <w:right w:val="single" w:sz="4" w:space="0" w:color="auto"/>
            </w:tcBorders>
            <w:shd w:val="clear" w:color="auto" w:fill="FFFFFF"/>
            <w:vAlign w:val="center"/>
          </w:tcPr>
          <w:p w14:paraId="07D4D122"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629A3070" w14:textId="77777777" w:rsidTr="00EB0908">
        <w:trPr>
          <w:trHeight w:hRule="exact" w:val="521"/>
          <w:jc w:val="center"/>
        </w:trPr>
        <w:tc>
          <w:tcPr>
            <w:tcW w:w="7216" w:type="dxa"/>
            <w:tcBorders>
              <w:top w:val="single" w:sz="4" w:space="0" w:color="auto"/>
              <w:left w:val="single" w:sz="4" w:space="0" w:color="auto"/>
            </w:tcBorders>
            <w:shd w:val="clear" w:color="auto" w:fill="FFFFFF"/>
            <w:vAlign w:val="bottom"/>
          </w:tcPr>
          <w:p w14:paraId="47C2F358" w14:textId="77777777" w:rsidR="00EB0908" w:rsidRDefault="00EB0908" w:rsidP="00C77A73">
            <w:pPr>
              <w:pStyle w:val="210"/>
              <w:framePr w:w="10224" w:wrap="notBeside" w:vAnchor="text" w:hAnchor="text" w:xAlign="center" w:y="1"/>
              <w:shd w:val="clear" w:color="auto" w:fill="auto"/>
              <w:spacing w:line="280" w:lineRule="exact"/>
              <w:ind w:left="360"/>
              <w:jc w:val="left"/>
            </w:pPr>
            <w:r>
              <w:t>из них соответствующее профилю обучения.</w:t>
            </w:r>
          </w:p>
        </w:tc>
        <w:tc>
          <w:tcPr>
            <w:tcW w:w="2407" w:type="dxa"/>
            <w:tcBorders>
              <w:top w:val="single" w:sz="4" w:space="0" w:color="auto"/>
              <w:left w:val="single" w:sz="4" w:space="0" w:color="auto"/>
              <w:right w:val="single" w:sz="4" w:space="0" w:color="auto"/>
            </w:tcBorders>
            <w:shd w:val="clear" w:color="auto" w:fill="FFFFFF"/>
            <w:vAlign w:val="bottom"/>
          </w:tcPr>
          <w:p w14:paraId="1CFE4B4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D594F64" w14:textId="77777777" w:rsidTr="00EB0908">
        <w:trPr>
          <w:trHeight w:hRule="exact" w:val="3015"/>
          <w:jc w:val="center"/>
        </w:trPr>
        <w:tc>
          <w:tcPr>
            <w:tcW w:w="7216" w:type="dxa"/>
            <w:tcBorders>
              <w:top w:val="single" w:sz="4" w:space="0" w:color="auto"/>
              <w:left w:val="single" w:sz="4" w:space="0" w:color="auto"/>
            </w:tcBorders>
            <w:shd w:val="clear" w:color="auto" w:fill="FFFFFF"/>
            <w:vAlign w:val="bottom"/>
          </w:tcPr>
          <w:p w14:paraId="5041367E" w14:textId="77777777" w:rsidR="00EB0908" w:rsidRDefault="00EB0908" w:rsidP="00C77A73">
            <w:pPr>
              <w:pStyle w:val="210"/>
              <w:framePr w:w="10224" w:wrap="notBeside" w:vAnchor="text" w:hAnchor="text" w:xAlign="center" w:y="1"/>
              <w:shd w:val="clear" w:color="auto" w:fill="auto"/>
              <w:spacing w:line="322" w:lineRule="exact"/>
              <w:jc w:val="both"/>
            </w:pPr>
            <w:r>
              <w:t>5.3.2. Удельный вес численности лиц, завершивших обучение по дополнительным профессиональным программам в форме стажировки в организациях (предприятиях) реального сектора экономики в течение последних 3-х лет, в общей численности преподавателей и мастеров производственного обучения (без внешних совместителей и работающих по договорам гражданско-правового характера) в организациях, осуществляющих образовательную деятельность по программам профессионального обучения:</w:t>
            </w:r>
          </w:p>
        </w:tc>
        <w:tc>
          <w:tcPr>
            <w:tcW w:w="2407" w:type="dxa"/>
            <w:tcBorders>
              <w:top w:val="single" w:sz="4" w:space="0" w:color="auto"/>
              <w:left w:val="single" w:sz="4" w:space="0" w:color="auto"/>
              <w:right w:val="single" w:sz="4" w:space="0" w:color="auto"/>
            </w:tcBorders>
            <w:shd w:val="clear" w:color="auto" w:fill="FFFFFF"/>
          </w:tcPr>
          <w:p w14:paraId="70D458A3" w14:textId="77777777" w:rsidR="00EB0908" w:rsidRDefault="00EB0908" w:rsidP="00C77A73">
            <w:pPr>
              <w:framePr w:w="10224" w:wrap="notBeside" w:vAnchor="text" w:hAnchor="text" w:xAlign="center" w:y="1"/>
              <w:rPr>
                <w:sz w:val="10"/>
                <w:szCs w:val="10"/>
              </w:rPr>
            </w:pPr>
          </w:p>
        </w:tc>
      </w:tr>
      <w:tr w:rsidR="00EB0908" w14:paraId="7FFB1CF7" w14:textId="77777777" w:rsidTr="00EB0908">
        <w:trPr>
          <w:trHeight w:hRule="exact" w:val="521"/>
          <w:jc w:val="center"/>
        </w:trPr>
        <w:tc>
          <w:tcPr>
            <w:tcW w:w="7216" w:type="dxa"/>
            <w:tcBorders>
              <w:top w:val="single" w:sz="4" w:space="0" w:color="auto"/>
              <w:left w:val="single" w:sz="4" w:space="0" w:color="auto"/>
            </w:tcBorders>
            <w:shd w:val="clear" w:color="auto" w:fill="FFFFFF"/>
            <w:vAlign w:val="bottom"/>
          </w:tcPr>
          <w:p w14:paraId="064771A5" w14:textId="77777777" w:rsidR="00EB0908" w:rsidRDefault="00EB0908" w:rsidP="00C77A73">
            <w:pPr>
              <w:pStyle w:val="210"/>
              <w:framePr w:w="10224" w:wrap="notBeside" w:vAnchor="text" w:hAnchor="text" w:xAlign="center" w:y="1"/>
              <w:shd w:val="clear" w:color="auto" w:fill="auto"/>
              <w:spacing w:line="280" w:lineRule="exact"/>
              <w:jc w:val="both"/>
            </w:pPr>
            <w:r>
              <w:t>преподаватели;</w:t>
            </w:r>
          </w:p>
        </w:tc>
        <w:tc>
          <w:tcPr>
            <w:tcW w:w="2407" w:type="dxa"/>
            <w:tcBorders>
              <w:top w:val="single" w:sz="4" w:space="0" w:color="auto"/>
              <w:left w:val="single" w:sz="4" w:space="0" w:color="auto"/>
              <w:right w:val="single" w:sz="4" w:space="0" w:color="auto"/>
            </w:tcBorders>
            <w:shd w:val="clear" w:color="auto" w:fill="FFFFFF"/>
            <w:vAlign w:val="bottom"/>
          </w:tcPr>
          <w:p w14:paraId="7DDF70E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D66BEF3" w14:textId="77777777" w:rsidTr="00EB0908">
        <w:trPr>
          <w:trHeight w:hRule="exact" w:val="525"/>
          <w:jc w:val="center"/>
        </w:trPr>
        <w:tc>
          <w:tcPr>
            <w:tcW w:w="7216" w:type="dxa"/>
            <w:tcBorders>
              <w:top w:val="single" w:sz="4" w:space="0" w:color="auto"/>
              <w:left w:val="single" w:sz="4" w:space="0" w:color="auto"/>
              <w:bottom w:val="single" w:sz="4" w:space="0" w:color="auto"/>
            </w:tcBorders>
            <w:shd w:val="clear" w:color="auto" w:fill="FFFFFF"/>
            <w:vAlign w:val="bottom"/>
          </w:tcPr>
          <w:p w14:paraId="5F9321D8" w14:textId="77777777" w:rsidR="00EB0908" w:rsidRDefault="00EB0908" w:rsidP="00C77A73">
            <w:pPr>
              <w:pStyle w:val="210"/>
              <w:framePr w:w="10224" w:wrap="notBeside" w:vAnchor="text" w:hAnchor="text" w:xAlign="center" w:y="1"/>
              <w:shd w:val="clear" w:color="auto" w:fill="auto"/>
              <w:spacing w:line="280" w:lineRule="exact"/>
              <w:jc w:val="both"/>
            </w:pPr>
            <w:r>
              <w:t>мастера производственного обучения.</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bottom"/>
          </w:tcPr>
          <w:p w14:paraId="2A864DE3"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69B86709" w14:textId="77777777" w:rsidR="00EB0908" w:rsidRDefault="00EB0908" w:rsidP="00EB0908">
      <w:pPr>
        <w:framePr w:w="10224" w:wrap="notBeside" w:vAnchor="text" w:hAnchor="text" w:xAlign="center" w:y="1"/>
        <w:rPr>
          <w:sz w:val="2"/>
          <w:szCs w:val="2"/>
        </w:rPr>
      </w:pPr>
    </w:p>
    <w:p w14:paraId="6255C0B9"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193"/>
        <w:gridCol w:w="2400"/>
      </w:tblGrid>
      <w:tr w:rsidR="00EB0908" w14:paraId="3A2BEFD3" w14:textId="77777777" w:rsidTr="00EB0908">
        <w:trPr>
          <w:trHeight w:hRule="exact" w:val="828"/>
          <w:jc w:val="center"/>
        </w:trPr>
        <w:tc>
          <w:tcPr>
            <w:tcW w:w="7193" w:type="dxa"/>
            <w:tcBorders>
              <w:top w:val="single" w:sz="4" w:space="0" w:color="auto"/>
              <w:left w:val="single" w:sz="4" w:space="0" w:color="auto"/>
            </w:tcBorders>
            <w:shd w:val="clear" w:color="auto" w:fill="FFFFFF"/>
            <w:vAlign w:val="bottom"/>
          </w:tcPr>
          <w:p w14:paraId="0ECF6E19" w14:textId="77777777" w:rsidR="00EB0908" w:rsidRDefault="00EB0908" w:rsidP="00C77A73">
            <w:pPr>
              <w:pStyle w:val="210"/>
              <w:framePr w:w="10224" w:wrap="notBeside" w:vAnchor="text" w:hAnchor="text" w:xAlign="center" w:y="1"/>
              <w:shd w:val="clear" w:color="auto" w:fill="auto"/>
              <w:spacing w:line="317" w:lineRule="exact"/>
              <w:jc w:val="both"/>
            </w:pPr>
            <w:r>
              <w:lastRenderedPageBreak/>
              <w:t>5.4. Условия профессионального обучения лиц с ограниченными возможностями здоровья и инвалидов</w:t>
            </w:r>
          </w:p>
        </w:tc>
        <w:tc>
          <w:tcPr>
            <w:tcW w:w="2400" w:type="dxa"/>
            <w:tcBorders>
              <w:top w:val="single" w:sz="4" w:space="0" w:color="auto"/>
              <w:left w:val="single" w:sz="4" w:space="0" w:color="auto"/>
              <w:right w:val="single" w:sz="4" w:space="0" w:color="auto"/>
            </w:tcBorders>
            <w:shd w:val="clear" w:color="auto" w:fill="FFFFFF"/>
          </w:tcPr>
          <w:p w14:paraId="46BF7658" w14:textId="77777777" w:rsidR="00EB0908" w:rsidRDefault="00EB0908" w:rsidP="00C77A73">
            <w:pPr>
              <w:framePr w:w="10224" w:wrap="notBeside" w:vAnchor="text" w:hAnchor="text" w:xAlign="center" w:y="1"/>
              <w:rPr>
                <w:sz w:val="10"/>
                <w:szCs w:val="10"/>
              </w:rPr>
            </w:pPr>
          </w:p>
        </w:tc>
      </w:tr>
      <w:tr w:rsidR="00EB0908" w14:paraId="6AA50056" w14:textId="77777777" w:rsidTr="00EB0908">
        <w:trPr>
          <w:trHeight w:hRule="exact" w:val="1749"/>
          <w:jc w:val="center"/>
        </w:trPr>
        <w:tc>
          <w:tcPr>
            <w:tcW w:w="7193" w:type="dxa"/>
            <w:tcBorders>
              <w:top w:val="single" w:sz="4" w:space="0" w:color="auto"/>
              <w:left w:val="single" w:sz="4" w:space="0" w:color="auto"/>
            </w:tcBorders>
            <w:shd w:val="clear" w:color="auto" w:fill="FFFFFF"/>
            <w:vAlign w:val="bottom"/>
          </w:tcPr>
          <w:p w14:paraId="429C5409" w14:textId="77777777" w:rsidR="00EB0908" w:rsidRDefault="00EB0908" w:rsidP="00C77A73">
            <w:pPr>
              <w:pStyle w:val="210"/>
              <w:framePr w:w="10224" w:wrap="notBeside" w:vAnchor="text" w:hAnchor="text" w:xAlign="center" w:y="1"/>
              <w:shd w:val="clear" w:color="auto" w:fill="auto"/>
              <w:spacing w:line="322" w:lineRule="exact"/>
              <w:jc w:val="both"/>
            </w:pPr>
            <w:r>
              <w:t>5.4.1. Удельный вес численности слушателей с ограниченными возможностями здоровья и слушателей, имеющих инвалидность, в общей численности слушателей, завершивших обучение по программам профессионального обучения:</w:t>
            </w:r>
          </w:p>
        </w:tc>
        <w:tc>
          <w:tcPr>
            <w:tcW w:w="2400" w:type="dxa"/>
            <w:tcBorders>
              <w:top w:val="single" w:sz="4" w:space="0" w:color="auto"/>
              <w:left w:val="single" w:sz="4" w:space="0" w:color="auto"/>
              <w:right w:val="single" w:sz="4" w:space="0" w:color="auto"/>
            </w:tcBorders>
            <w:shd w:val="clear" w:color="auto" w:fill="FFFFFF"/>
          </w:tcPr>
          <w:p w14:paraId="0250A3B5" w14:textId="77777777" w:rsidR="00EB0908" w:rsidRDefault="00EB0908" w:rsidP="00C77A73">
            <w:pPr>
              <w:framePr w:w="10224" w:wrap="notBeside" w:vAnchor="text" w:hAnchor="text" w:xAlign="center" w:y="1"/>
              <w:rPr>
                <w:sz w:val="10"/>
                <w:szCs w:val="10"/>
              </w:rPr>
            </w:pPr>
          </w:p>
        </w:tc>
      </w:tr>
      <w:tr w:rsidR="00EB0908" w14:paraId="5E1EA448" w14:textId="77777777" w:rsidTr="00EB0908">
        <w:trPr>
          <w:trHeight w:hRule="exact" w:val="511"/>
          <w:jc w:val="center"/>
        </w:trPr>
        <w:tc>
          <w:tcPr>
            <w:tcW w:w="7193" w:type="dxa"/>
            <w:tcBorders>
              <w:top w:val="single" w:sz="4" w:space="0" w:color="auto"/>
              <w:left w:val="single" w:sz="4" w:space="0" w:color="auto"/>
            </w:tcBorders>
            <w:shd w:val="clear" w:color="auto" w:fill="FFFFFF"/>
            <w:vAlign w:val="bottom"/>
          </w:tcPr>
          <w:p w14:paraId="570ADC2D" w14:textId="77777777" w:rsidR="00EB0908" w:rsidRDefault="00EB0908" w:rsidP="00C77A73">
            <w:pPr>
              <w:pStyle w:val="210"/>
              <w:framePr w:w="10224" w:wrap="notBeside" w:vAnchor="text" w:hAnchor="text" w:xAlign="center" w:y="1"/>
              <w:shd w:val="clear" w:color="auto" w:fill="auto"/>
              <w:spacing w:line="280" w:lineRule="exact"/>
              <w:jc w:val="both"/>
            </w:pPr>
            <w:r>
              <w:t>слушатели с ограниченными возможностями здоровья;</w:t>
            </w:r>
          </w:p>
        </w:tc>
        <w:tc>
          <w:tcPr>
            <w:tcW w:w="2400" w:type="dxa"/>
            <w:tcBorders>
              <w:top w:val="single" w:sz="4" w:space="0" w:color="auto"/>
              <w:left w:val="single" w:sz="4" w:space="0" w:color="auto"/>
              <w:right w:val="single" w:sz="4" w:space="0" w:color="auto"/>
            </w:tcBorders>
            <w:shd w:val="clear" w:color="auto" w:fill="FFFFFF"/>
            <w:vAlign w:val="bottom"/>
          </w:tcPr>
          <w:p w14:paraId="56ADA1A2"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F1729E6" w14:textId="77777777" w:rsidTr="00EB0908">
        <w:trPr>
          <w:trHeight w:hRule="exact" w:val="516"/>
          <w:jc w:val="center"/>
        </w:trPr>
        <w:tc>
          <w:tcPr>
            <w:tcW w:w="7193" w:type="dxa"/>
            <w:tcBorders>
              <w:top w:val="single" w:sz="4" w:space="0" w:color="auto"/>
              <w:left w:val="single" w:sz="4" w:space="0" w:color="auto"/>
            </w:tcBorders>
            <w:shd w:val="clear" w:color="auto" w:fill="FFFFFF"/>
            <w:vAlign w:val="bottom"/>
          </w:tcPr>
          <w:p w14:paraId="58915597" w14:textId="77777777" w:rsidR="00EB0908" w:rsidRDefault="00EB0908" w:rsidP="00C77A73">
            <w:pPr>
              <w:pStyle w:val="210"/>
              <w:framePr w:w="10224" w:wrap="notBeside" w:vAnchor="text" w:hAnchor="text" w:xAlign="center" w:y="1"/>
              <w:shd w:val="clear" w:color="auto" w:fill="auto"/>
              <w:spacing w:line="280" w:lineRule="exact"/>
              <w:jc w:val="both"/>
            </w:pPr>
            <w:r>
              <w:t>из них инвалидов, детей-инвалидов;</w:t>
            </w:r>
          </w:p>
        </w:tc>
        <w:tc>
          <w:tcPr>
            <w:tcW w:w="2400" w:type="dxa"/>
            <w:tcBorders>
              <w:top w:val="single" w:sz="4" w:space="0" w:color="auto"/>
              <w:left w:val="single" w:sz="4" w:space="0" w:color="auto"/>
              <w:right w:val="single" w:sz="4" w:space="0" w:color="auto"/>
            </w:tcBorders>
            <w:shd w:val="clear" w:color="auto" w:fill="FFFFFF"/>
            <w:vAlign w:val="bottom"/>
          </w:tcPr>
          <w:p w14:paraId="5A8D703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50A2BFF" w14:textId="77777777" w:rsidTr="00EB0908">
        <w:trPr>
          <w:trHeight w:hRule="exact" w:val="824"/>
          <w:jc w:val="center"/>
        </w:trPr>
        <w:tc>
          <w:tcPr>
            <w:tcW w:w="7193" w:type="dxa"/>
            <w:tcBorders>
              <w:top w:val="single" w:sz="4" w:space="0" w:color="auto"/>
              <w:left w:val="single" w:sz="4" w:space="0" w:color="auto"/>
            </w:tcBorders>
            <w:shd w:val="clear" w:color="auto" w:fill="FFFFFF"/>
            <w:vAlign w:val="bottom"/>
          </w:tcPr>
          <w:p w14:paraId="36AF4BAD" w14:textId="77777777" w:rsidR="00EB0908" w:rsidRDefault="00EB0908" w:rsidP="00C77A73">
            <w:pPr>
              <w:pStyle w:val="210"/>
              <w:framePr w:w="10224" w:wrap="notBeside" w:vAnchor="text" w:hAnchor="text" w:xAlign="center" w:y="1"/>
              <w:shd w:val="clear" w:color="auto" w:fill="auto"/>
              <w:spacing w:line="317" w:lineRule="exact"/>
              <w:jc w:val="both"/>
            </w:pPr>
            <w:r>
              <w:t>слушатели, имеющие инвалидность (кроме слушателей с ограниченными возможностями здоровья).</w:t>
            </w:r>
          </w:p>
        </w:tc>
        <w:tc>
          <w:tcPr>
            <w:tcW w:w="2400" w:type="dxa"/>
            <w:tcBorders>
              <w:top w:val="single" w:sz="4" w:space="0" w:color="auto"/>
              <w:left w:val="single" w:sz="4" w:space="0" w:color="auto"/>
              <w:right w:val="single" w:sz="4" w:space="0" w:color="auto"/>
            </w:tcBorders>
            <w:shd w:val="clear" w:color="auto" w:fill="FFFFFF"/>
            <w:vAlign w:val="center"/>
          </w:tcPr>
          <w:p w14:paraId="7DF6EDB5"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BC9613C" w14:textId="77777777" w:rsidTr="00EB0908">
        <w:trPr>
          <w:trHeight w:hRule="exact" w:val="1132"/>
          <w:jc w:val="center"/>
        </w:trPr>
        <w:tc>
          <w:tcPr>
            <w:tcW w:w="7193" w:type="dxa"/>
            <w:tcBorders>
              <w:top w:val="single" w:sz="4" w:space="0" w:color="auto"/>
              <w:left w:val="single" w:sz="4" w:space="0" w:color="auto"/>
            </w:tcBorders>
            <w:shd w:val="clear" w:color="auto" w:fill="FFFFFF"/>
            <w:vAlign w:val="bottom"/>
          </w:tcPr>
          <w:p w14:paraId="72469732" w14:textId="77777777" w:rsidR="00EB0908" w:rsidRDefault="00EB0908" w:rsidP="00C77A73">
            <w:pPr>
              <w:pStyle w:val="210"/>
              <w:framePr w:w="10224" w:wrap="notBeside" w:vAnchor="text" w:hAnchor="text" w:xAlign="center" w:y="1"/>
              <w:shd w:val="clear" w:color="auto" w:fill="auto"/>
              <w:spacing w:line="322" w:lineRule="exact"/>
              <w:jc w:val="both"/>
            </w:pPr>
            <w:r>
              <w:t>5.5. Трудоустройство (изменение условий профессиональной деятельности) выпускников организаций, осуществляющих образовательную деятельность</w:t>
            </w:r>
          </w:p>
        </w:tc>
        <w:tc>
          <w:tcPr>
            <w:tcW w:w="2400" w:type="dxa"/>
            <w:tcBorders>
              <w:top w:val="single" w:sz="4" w:space="0" w:color="auto"/>
              <w:left w:val="single" w:sz="4" w:space="0" w:color="auto"/>
              <w:right w:val="single" w:sz="4" w:space="0" w:color="auto"/>
            </w:tcBorders>
            <w:shd w:val="clear" w:color="auto" w:fill="FFFFFF"/>
          </w:tcPr>
          <w:p w14:paraId="192356E5" w14:textId="77777777" w:rsidR="00EB0908" w:rsidRDefault="00EB0908" w:rsidP="00C77A73">
            <w:pPr>
              <w:framePr w:w="10224" w:wrap="notBeside" w:vAnchor="text" w:hAnchor="text" w:xAlign="center" w:y="1"/>
              <w:rPr>
                <w:sz w:val="10"/>
                <w:szCs w:val="10"/>
              </w:rPr>
            </w:pPr>
          </w:p>
        </w:tc>
      </w:tr>
      <w:tr w:rsidR="00EB0908" w14:paraId="35C7B37C" w14:textId="77777777" w:rsidTr="00EB0908">
        <w:trPr>
          <w:trHeight w:hRule="exact" w:val="1437"/>
          <w:jc w:val="center"/>
        </w:trPr>
        <w:tc>
          <w:tcPr>
            <w:tcW w:w="7193" w:type="dxa"/>
            <w:tcBorders>
              <w:top w:val="single" w:sz="4" w:space="0" w:color="auto"/>
              <w:left w:val="single" w:sz="4" w:space="0" w:color="auto"/>
            </w:tcBorders>
            <w:shd w:val="clear" w:color="auto" w:fill="FFFFFF"/>
            <w:vAlign w:val="bottom"/>
          </w:tcPr>
          <w:p w14:paraId="77A43706" w14:textId="77777777" w:rsidR="00EB0908" w:rsidRDefault="00EB0908" w:rsidP="00C77A73">
            <w:pPr>
              <w:pStyle w:val="210"/>
              <w:framePr w:w="10224" w:wrap="notBeside" w:vAnchor="text" w:hAnchor="text" w:xAlign="center" w:y="1"/>
              <w:shd w:val="clear" w:color="auto" w:fill="auto"/>
              <w:spacing w:line="322" w:lineRule="exact"/>
              <w:jc w:val="both"/>
            </w:pPr>
            <w:r>
              <w:t>5.5.1. Удельный вес работников организаций, завершивших обучение за счет средств работодателя, в общей численности слушателей, завершивших обучение по программам профессионального обучения.</w:t>
            </w:r>
          </w:p>
        </w:tc>
        <w:tc>
          <w:tcPr>
            <w:tcW w:w="2400" w:type="dxa"/>
            <w:tcBorders>
              <w:top w:val="single" w:sz="4" w:space="0" w:color="auto"/>
              <w:left w:val="single" w:sz="4" w:space="0" w:color="auto"/>
              <w:right w:val="single" w:sz="4" w:space="0" w:color="auto"/>
            </w:tcBorders>
            <w:shd w:val="clear" w:color="auto" w:fill="FFFFFF"/>
          </w:tcPr>
          <w:p w14:paraId="71DFE7AC"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76322CB" w14:textId="77777777" w:rsidTr="00EB0908">
        <w:trPr>
          <w:trHeight w:hRule="exact" w:val="516"/>
          <w:jc w:val="center"/>
        </w:trPr>
        <w:tc>
          <w:tcPr>
            <w:tcW w:w="7193" w:type="dxa"/>
            <w:tcBorders>
              <w:top w:val="single" w:sz="4" w:space="0" w:color="auto"/>
              <w:left w:val="single" w:sz="4" w:space="0" w:color="auto"/>
            </w:tcBorders>
            <w:shd w:val="clear" w:color="auto" w:fill="FFFFFF"/>
            <w:vAlign w:val="bottom"/>
          </w:tcPr>
          <w:p w14:paraId="493D7B95" w14:textId="77777777" w:rsidR="00EB0908" w:rsidRDefault="00EB0908" w:rsidP="00C77A73">
            <w:pPr>
              <w:pStyle w:val="210"/>
              <w:framePr w:w="10224" w:wrap="notBeside" w:vAnchor="text" w:hAnchor="text" w:xAlign="center" w:y="1"/>
              <w:shd w:val="clear" w:color="auto" w:fill="auto"/>
              <w:spacing w:line="280" w:lineRule="exact"/>
              <w:jc w:val="center"/>
            </w:pPr>
            <w:r>
              <w:t>V. Дополнительная информация о системе образования</w:t>
            </w:r>
          </w:p>
        </w:tc>
        <w:tc>
          <w:tcPr>
            <w:tcW w:w="2400" w:type="dxa"/>
            <w:tcBorders>
              <w:top w:val="single" w:sz="4" w:space="0" w:color="auto"/>
              <w:left w:val="single" w:sz="4" w:space="0" w:color="auto"/>
              <w:right w:val="single" w:sz="4" w:space="0" w:color="auto"/>
            </w:tcBorders>
            <w:shd w:val="clear" w:color="auto" w:fill="FFFFFF"/>
          </w:tcPr>
          <w:p w14:paraId="56BACD4F" w14:textId="77777777" w:rsidR="00EB0908" w:rsidRDefault="00EB0908" w:rsidP="00C77A73">
            <w:pPr>
              <w:framePr w:w="10224" w:wrap="notBeside" w:vAnchor="text" w:hAnchor="text" w:xAlign="center" w:y="1"/>
              <w:rPr>
                <w:sz w:val="10"/>
                <w:szCs w:val="10"/>
              </w:rPr>
            </w:pPr>
          </w:p>
        </w:tc>
      </w:tr>
      <w:tr w:rsidR="00EB0908" w14:paraId="0F7AA90D" w14:textId="77777777" w:rsidTr="00EB0908">
        <w:trPr>
          <w:trHeight w:hRule="exact" w:val="824"/>
          <w:jc w:val="center"/>
        </w:trPr>
        <w:tc>
          <w:tcPr>
            <w:tcW w:w="7193" w:type="dxa"/>
            <w:tcBorders>
              <w:top w:val="single" w:sz="4" w:space="0" w:color="auto"/>
              <w:left w:val="single" w:sz="4" w:space="0" w:color="auto"/>
            </w:tcBorders>
            <w:shd w:val="clear" w:color="auto" w:fill="FFFFFF"/>
            <w:vAlign w:val="bottom"/>
          </w:tcPr>
          <w:p w14:paraId="113AB072" w14:textId="77777777" w:rsidR="00EB0908" w:rsidRDefault="00EB0908" w:rsidP="00C77A73">
            <w:pPr>
              <w:pStyle w:val="210"/>
              <w:framePr w:w="10224" w:wrap="notBeside" w:vAnchor="text" w:hAnchor="text" w:xAlign="center" w:y="1"/>
              <w:shd w:val="clear" w:color="auto" w:fill="auto"/>
              <w:spacing w:line="317" w:lineRule="exact"/>
              <w:jc w:val="center"/>
            </w:pPr>
            <w:r>
              <w:t>6. Сведения об интеграции российского образования с мировым образовательным пространством</w:t>
            </w:r>
          </w:p>
        </w:tc>
        <w:tc>
          <w:tcPr>
            <w:tcW w:w="2400" w:type="dxa"/>
            <w:tcBorders>
              <w:top w:val="single" w:sz="4" w:space="0" w:color="auto"/>
              <w:left w:val="single" w:sz="4" w:space="0" w:color="auto"/>
              <w:right w:val="single" w:sz="4" w:space="0" w:color="auto"/>
            </w:tcBorders>
            <w:shd w:val="clear" w:color="auto" w:fill="FFFFFF"/>
          </w:tcPr>
          <w:p w14:paraId="138FD212" w14:textId="77777777" w:rsidR="00EB0908" w:rsidRDefault="00EB0908" w:rsidP="00C77A73">
            <w:pPr>
              <w:framePr w:w="10224" w:wrap="notBeside" w:vAnchor="text" w:hAnchor="text" w:xAlign="center" w:y="1"/>
              <w:rPr>
                <w:sz w:val="10"/>
                <w:szCs w:val="10"/>
              </w:rPr>
            </w:pPr>
          </w:p>
        </w:tc>
      </w:tr>
      <w:tr w:rsidR="00EB0908" w14:paraId="1A6160A6" w14:textId="77777777" w:rsidTr="00EB0908">
        <w:trPr>
          <w:trHeight w:hRule="exact" w:val="2366"/>
          <w:jc w:val="center"/>
        </w:trPr>
        <w:tc>
          <w:tcPr>
            <w:tcW w:w="7193" w:type="dxa"/>
            <w:tcBorders>
              <w:top w:val="single" w:sz="4" w:space="0" w:color="auto"/>
              <w:left w:val="single" w:sz="4" w:space="0" w:color="auto"/>
            </w:tcBorders>
            <w:shd w:val="clear" w:color="auto" w:fill="FFFFFF"/>
            <w:vAlign w:val="bottom"/>
          </w:tcPr>
          <w:p w14:paraId="6FB40726" w14:textId="77777777" w:rsidR="00EB0908" w:rsidRDefault="00EB0908" w:rsidP="00C77A73">
            <w:pPr>
              <w:pStyle w:val="210"/>
              <w:framePr w:w="10224" w:wrap="notBeside" w:vAnchor="text" w:hAnchor="text" w:xAlign="center" w:y="1"/>
              <w:shd w:val="clear" w:color="auto" w:fill="auto"/>
              <w:spacing w:line="322" w:lineRule="exact"/>
              <w:jc w:val="left"/>
            </w:pPr>
            <w:r>
              <w:t>6.1. Удельный вес численности иностранных студентов в общей численности студентов, обучающихся по образовательным программам среднего профессионального образования - программам подготовки специалистов среднего звена: всего;</w:t>
            </w:r>
          </w:p>
          <w:p w14:paraId="68833C2E" w14:textId="77777777" w:rsidR="00EB0908" w:rsidRDefault="00EB0908" w:rsidP="00C77A73">
            <w:pPr>
              <w:pStyle w:val="210"/>
              <w:framePr w:w="10224" w:wrap="notBeside" w:vAnchor="text" w:hAnchor="text" w:xAlign="center" w:y="1"/>
              <w:shd w:val="clear" w:color="auto" w:fill="auto"/>
              <w:spacing w:line="322" w:lineRule="exact"/>
              <w:jc w:val="both"/>
            </w:pPr>
            <w:r>
              <w:t>граждане СНГ.</w:t>
            </w:r>
          </w:p>
        </w:tc>
        <w:tc>
          <w:tcPr>
            <w:tcW w:w="2400" w:type="dxa"/>
            <w:tcBorders>
              <w:top w:val="single" w:sz="4" w:space="0" w:color="auto"/>
              <w:left w:val="single" w:sz="4" w:space="0" w:color="auto"/>
              <w:right w:val="single" w:sz="4" w:space="0" w:color="auto"/>
            </w:tcBorders>
            <w:shd w:val="clear" w:color="auto" w:fill="FFFFFF"/>
          </w:tcPr>
          <w:p w14:paraId="0DA8A8D3"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CA007E2" w14:textId="77777777" w:rsidTr="00EB0908">
        <w:trPr>
          <w:trHeight w:hRule="exact" w:val="1132"/>
          <w:jc w:val="center"/>
        </w:trPr>
        <w:tc>
          <w:tcPr>
            <w:tcW w:w="7193" w:type="dxa"/>
            <w:tcBorders>
              <w:top w:val="single" w:sz="4" w:space="0" w:color="auto"/>
              <w:left w:val="single" w:sz="4" w:space="0" w:color="auto"/>
            </w:tcBorders>
            <w:shd w:val="clear" w:color="auto" w:fill="FFFFFF"/>
            <w:vAlign w:val="bottom"/>
          </w:tcPr>
          <w:p w14:paraId="24C58A69" w14:textId="77777777" w:rsidR="00EB0908" w:rsidRDefault="00EB0908" w:rsidP="00C77A73">
            <w:pPr>
              <w:pStyle w:val="210"/>
              <w:framePr w:w="10224" w:wrap="notBeside" w:vAnchor="text" w:hAnchor="text" w:xAlign="center" w:y="1"/>
              <w:shd w:val="clear" w:color="auto" w:fill="auto"/>
              <w:spacing w:line="322" w:lineRule="exact"/>
              <w:jc w:val="both"/>
            </w:pPr>
            <w:r>
              <w:t>6.2. Численность иностранных педагогических и научных работников по программам среднего профессионального образования. &lt;**&gt;</w:t>
            </w:r>
          </w:p>
        </w:tc>
        <w:tc>
          <w:tcPr>
            <w:tcW w:w="2400" w:type="dxa"/>
            <w:tcBorders>
              <w:top w:val="single" w:sz="4" w:space="0" w:color="auto"/>
              <w:left w:val="single" w:sz="4" w:space="0" w:color="auto"/>
              <w:right w:val="single" w:sz="4" w:space="0" w:color="auto"/>
            </w:tcBorders>
            <w:shd w:val="clear" w:color="auto" w:fill="FFFFFF"/>
          </w:tcPr>
          <w:p w14:paraId="495BAA45"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BC1F2E8" w14:textId="77777777" w:rsidTr="00EB0908">
        <w:trPr>
          <w:trHeight w:hRule="exact" w:val="1132"/>
          <w:jc w:val="center"/>
        </w:trPr>
        <w:tc>
          <w:tcPr>
            <w:tcW w:w="7193" w:type="dxa"/>
            <w:tcBorders>
              <w:top w:val="single" w:sz="4" w:space="0" w:color="auto"/>
              <w:left w:val="single" w:sz="4" w:space="0" w:color="auto"/>
            </w:tcBorders>
            <w:shd w:val="clear" w:color="auto" w:fill="FFFFFF"/>
            <w:vAlign w:val="bottom"/>
          </w:tcPr>
          <w:p w14:paraId="025B5BBF" w14:textId="77777777" w:rsidR="00EB0908" w:rsidRDefault="00EB0908" w:rsidP="00C77A73">
            <w:pPr>
              <w:pStyle w:val="210"/>
              <w:framePr w:w="10224" w:wrap="notBeside" w:vAnchor="text" w:hAnchor="text" w:xAlign="center" w:y="1"/>
              <w:shd w:val="clear" w:color="auto" w:fill="auto"/>
              <w:spacing w:line="317" w:lineRule="exact"/>
              <w:jc w:val="center"/>
            </w:pPr>
            <w:r>
              <w:t>7. Сведения о создании условий социализации и самореализации молодежи (в том числе лиц, обучающихся по уровням и видам образования)</w:t>
            </w:r>
            <w:hyperlink w:anchor="bookmark0" w:tooltip="Current Document">
              <w:r>
                <w:rPr>
                  <w:rStyle w:val="220"/>
                </w:rPr>
                <w:t>&lt;**&gt;</w:t>
              </w:r>
            </w:hyperlink>
          </w:p>
        </w:tc>
        <w:tc>
          <w:tcPr>
            <w:tcW w:w="2400" w:type="dxa"/>
            <w:tcBorders>
              <w:top w:val="single" w:sz="4" w:space="0" w:color="auto"/>
              <w:left w:val="single" w:sz="4" w:space="0" w:color="auto"/>
              <w:right w:val="single" w:sz="4" w:space="0" w:color="auto"/>
            </w:tcBorders>
            <w:shd w:val="clear" w:color="auto" w:fill="FFFFFF"/>
          </w:tcPr>
          <w:p w14:paraId="05DB5E6B" w14:textId="77777777" w:rsidR="00EB0908" w:rsidRDefault="00EB0908" w:rsidP="00C77A73">
            <w:pPr>
              <w:framePr w:w="10224" w:wrap="notBeside" w:vAnchor="text" w:hAnchor="text" w:xAlign="center" w:y="1"/>
              <w:rPr>
                <w:sz w:val="10"/>
                <w:szCs w:val="10"/>
              </w:rPr>
            </w:pPr>
          </w:p>
        </w:tc>
      </w:tr>
      <w:tr w:rsidR="00EB0908" w14:paraId="0EAF8766" w14:textId="77777777" w:rsidTr="00EB0908">
        <w:trPr>
          <w:trHeight w:hRule="exact" w:val="828"/>
          <w:jc w:val="center"/>
        </w:trPr>
        <w:tc>
          <w:tcPr>
            <w:tcW w:w="7193" w:type="dxa"/>
            <w:tcBorders>
              <w:top w:val="single" w:sz="4" w:space="0" w:color="auto"/>
              <w:left w:val="single" w:sz="4" w:space="0" w:color="auto"/>
              <w:bottom w:val="single" w:sz="4" w:space="0" w:color="auto"/>
            </w:tcBorders>
            <w:shd w:val="clear" w:color="auto" w:fill="FFFFFF"/>
            <w:vAlign w:val="bottom"/>
          </w:tcPr>
          <w:p w14:paraId="6A909C6A" w14:textId="77777777" w:rsidR="00EB0908" w:rsidRDefault="00EB0908" w:rsidP="00C77A73">
            <w:pPr>
              <w:pStyle w:val="210"/>
              <w:framePr w:w="10224" w:wrap="notBeside" w:vAnchor="text" w:hAnchor="text" w:xAlign="center" w:y="1"/>
              <w:shd w:val="clear" w:color="auto" w:fill="auto"/>
              <w:spacing w:line="326" w:lineRule="exact"/>
              <w:jc w:val="both"/>
            </w:pPr>
            <w:r>
              <w:t>7.1. Социально-демографические характеристики и социальная интеграция</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14:paraId="48CD7FE0" w14:textId="77777777" w:rsidR="00EB0908" w:rsidRDefault="00EB0908" w:rsidP="00C77A73">
            <w:pPr>
              <w:framePr w:w="10224" w:wrap="notBeside" w:vAnchor="text" w:hAnchor="text" w:xAlign="center" w:y="1"/>
              <w:rPr>
                <w:sz w:val="10"/>
                <w:szCs w:val="10"/>
              </w:rPr>
            </w:pPr>
          </w:p>
        </w:tc>
      </w:tr>
    </w:tbl>
    <w:p w14:paraId="7EEA116B" w14:textId="77777777" w:rsidR="00EB0908" w:rsidRDefault="00EB0908" w:rsidP="00EB0908">
      <w:pPr>
        <w:framePr w:w="10224" w:wrap="notBeside" w:vAnchor="text" w:hAnchor="text" w:xAlign="center" w:y="1"/>
        <w:rPr>
          <w:sz w:val="2"/>
          <w:szCs w:val="2"/>
        </w:rPr>
      </w:pPr>
    </w:p>
    <w:p w14:paraId="74AB2D01"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216"/>
        <w:gridCol w:w="2407"/>
      </w:tblGrid>
      <w:tr w:rsidR="00EB0908" w14:paraId="22EAED17" w14:textId="77777777" w:rsidTr="00EB0908">
        <w:trPr>
          <w:trHeight w:hRule="exact" w:val="1159"/>
          <w:jc w:val="center"/>
        </w:trPr>
        <w:tc>
          <w:tcPr>
            <w:tcW w:w="7216" w:type="dxa"/>
            <w:tcBorders>
              <w:top w:val="single" w:sz="4" w:space="0" w:color="auto"/>
              <w:left w:val="single" w:sz="4" w:space="0" w:color="auto"/>
            </w:tcBorders>
            <w:shd w:val="clear" w:color="auto" w:fill="FFFFFF"/>
            <w:vAlign w:val="bottom"/>
          </w:tcPr>
          <w:p w14:paraId="65EA785F"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7.1.1. Охват образованием детей в возрасте от 5 до 18 лет (отношение численности обучающихся в возрасте от 5 до 18 лет к численности детей в возрасте от 5 до 18 лет).</w:t>
            </w:r>
          </w:p>
        </w:tc>
        <w:tc>
          <w:tcPr>
            <w:tcW w:w="2407" w:type="dxa"/>
            <w:tcBorders>
              <w:top w:val="single" w:sz="4" w:space="0" w:color="auto"/>
              <w:left w:val="single" w:sz="4" w:space="0" w:color="auto"/>
              <w:right w:val="single" w:sz="4" w:space="0" w:color="auto"/>
            </w:tcBorders>
            <w:shd w:val="clear" w:color="auto" w:fill="FFFFFF"/>
          </w:tcPr>
          <w:p w14:paraId="6F18BBD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F851E60" w14:textId="77777777" w:rsidTr="00EB0908">
        <w:trPr>
          <w:trHeight w:hRule="exact" w:val="1783"/>
          <w:jc w:val="center"/>
        </w:trPr>
        <w:tc>
          <w:tcPr>
            <w:tcW w:w="7216" w:type="dxa"/>
            <w:tcBorders>
              <w:top w:val="single" w:sz="4" w:space="0" w:color="auto"/>
              <w:left w:val="single" w:sz="4" w:space="0" w:color="auto"/>
            </w:tcBorders>
            <w:shd w:val="clear" w:color="auto" w:fill="FFFFFF"/>
            <w:vAlign w:val="bottom"/>
          </w:tcPr>
          <w:p w14:paraId="29965802" w14:textId="77777777" w:rsidR="00EB0908" w:rsidRDefault="00EB0908" w:rsidP="00C77A73">
            <w:pPr>
              <w:pStyle w:val="210"/>
              <w:framePr w:w="10224" w:wrap="notBeside" w:vAnchor="text" w:hAnchor="text" w:xAlign="center" w:y="1"/>
              <w:shd w:val="clear" w:color="auto" w:fill="auto"/>
              <w:spacing w:line="322" w:lineRule="exact"/>
              <w:jc w:val="both"/>
            </w:pPr>
            <w:r>
              <w:t>7.1.2. Структура подготовки кадров по профессиональным образовательным программам (удельный вес численности выпускников, освоивших профессиональные образовательные программы соответствующего уровня, в общей численности выпускников):</w:t>
            </w:r>
          </w:p>
        </w:tc>
        <w:tc>
          <w:tcPr>
            <w:tcW w:w="2407" w:type="dxa"/>
            <w:tcBorders>
              <w:top w:val="single" w:sz="4" w:space="0" w:color="auto"/>
              <w:left w:val="single" w:sz="4" w:space="0" w:color="auto"/>
              <w:right w:val="single" w:sz="4" w:space="0" w:color="auto"/>
            </w:tcBorders>
            <w:shd w:val="clear" w:color="auto" w:fill="FFFFFF"/>
          </w:tcPr>
          <w:p w14:paraId="07BB179A" w14:textId="77777777" w:rsidR="00EB0908" w:rsidRDefault="00EB0908" w:rsidP="00C77A73">
            <w:pPr>
              <w:framePr w:w="10224" w:wrap="notBeside" w:vAnchor="text" w:hAnchor="text" w:xAlign="center" w:y="1"/>
              <w:rPr>
                <w:sz w:val="10"/>
                <w:szCs w:val="10"/>
              </w:rPr>
            </w:pPr>
          </w:p>
        </w:tc>
      </w:tr>
      <w:tr w:rsidR="00EB0908" w14:paraId="03965CC4" w14:textId="77777777" w:rsidTr="00EB0908">
        <w:trPr>
          <w:trHeight w:hRule="exact" w:val="1154"/>
          <w:jc w:val="center"/>
        </w:trPr>
        <w:tc>
          <w:tcPr>
            <w:tcW w:w="7216" w:type="dxa"/>
            <w:tcBorders>
              <w:top w:val="single" w:sz="4" w:space="0" w:color="auto"/>
              <w:left w:val="single" w:sz="4" w:space="0" w:color="auto"/>
            </w:tcBorders>
            <w:shd w:val="clear" w:color="auto" w:fill="FFFFFF"/>
            <w:vAlign w:val="bottom"/>
          </w:tcPr>
          <w:p w14:paraId="20EB21E4" w14:textId="77777777" w:rsidR="00EB0908" w:rsidRDefault="00EB0908" w:rsidP="00C77A73">
            <w:pPr>
              <w:pStyle w:val="210"/>
              <w:framePr w:w="10224" w:wrap="notBeside" w:vAnchor="text" w:hAnchor="text" w:xAlign="center" w:y="1"/>
              <w:shd w:val="clear" w:color="auto" w:fill="auto"/>
              <w:spacing w:line="322" w:lineRule="exact"/>
              <w:jc w:val="both"/>
            </w:pPr>
            <w:r>
              <w:t>образовательные программы среднего профессионального образования - программы подготовки квалифицированных рабочих, служащих;</w:t>
            </w:r>
          </w:p>
        </w:tc>
        <w:tc>
          <w:tcPr>
            <w:tcW w:w="2407" w:type="dxa"/>
            <w:tcBorders>
              <w:top w:val="single" w:sz="4" w:space="0" w:color="auto"/>
              <w:left w:val="single" w:sz="4" w:space="0" w:color="auto"/>
              <w:right w:val="single" w:sz="4" w:space="0" w:color="auto"/>
            </w:tcBorders>
            <w:shd w:val="clear" w:color="auto" w:fill="FFFFFF"/>
          </w:tcPr>
          <w:p w14:paraId="777FF992"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5413703B" w14:textId="77777777" w:rsidTr="00EB0908">
        <w:trPr>
          <w:trHeight w:hRule="exact" w:val="1149"/>
          <w:jc w:val="center"/>
        </w:trPr>
        <w:tc>
          <w:tcPr>
            <w:tcW w:w="7216" w:type="dxa"/>
            <w:tcBorders>
              <w:top w:val="single" w:sz="4" w:space="0" w:color="auto"/>
              <w:left w:val="single" w:sz="4" w:space="0" w:color="auto"/>
            </w:tcBorders>
            <w:shd w:val="clear" w:color="auto" w:fill="FFFFFF"/>
            <w:vAlign w:val="bottom"/>
          </w:tcPr>
          <w:p w14:paraId="3A716F18" w14:textId="77777777" w:rsidR="00EB0908" w:rsidRDefault="00EB0908" w:rsidP="00C77A73">
            <w:pPr>
              <w:pStyle w:val="210"/>
              <w:framePr w:w="10224" w:wrap="notBeside" w:vAnchor="text" w:hAnchor="text" w:xAlign="center" w:y="1"/>
              <w:shd w:val="clear" w:color="auto" w:fill="auto"/>
              <w:spacing w:line="322" w:lineRule="exact"/>
              <w:jc w:val="both"/>
            </w:pPr>
            <w:r>
              <w:t>образовательные программы среднего профессионального образования - программы подготовки специалистов среднего звена;</w:t>
            </w:r>
          </w:p>
        </w:tc>
        <w:tc>
          <w:tcPr>
            <w:tcW w:w="2407" w:type="dxa"/>
            <w:tcBorders>
              <w:top w:val="single" w:sz="4" w:space="0" w:color="auto"/>
              <w:left w:val="single" w:sz="4" w:space="0" w:color="auto"/>
              <w:right w:val="single" w:sz="4" w:space="0" w:color="auto"/>
            </w:tcBorders>
            <w:shd w:val="clear" w:color="auto" w:fill="FFFFFF"/>
          </w:tcPr>
          <w:p w14:paraId="2CBFC5C9"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6A3A78D" w14:textId="77777777" w:rsidTr="00EB0908">
        <w:trPr>
          <w:trHeight w:hRule="exact" w:val="839"/>
          <w:jc w:val="center"/>
        </w:trPr>
        <w:tc>
          <w:tcPr>
            <w:tcW w:w="7216" w:type="dxa"/>
            <w:tcBorders>
              <w:top w:val="single" w:sz="4" w:space="0" w:color="auto"/>
              <w:left w:val="single" w:sz="4" w:space="0" w:color="auto"/>
            </w:tcBorders>
            <w:shd w:val="clear" w:color="auto" w:fill="FFFFFF"/>
            <w:vAlign w:val="center"/>
          </w:tcPr>
          <w:p w14:paraId="08C57AD4" w14:textId="77777777" w:rsidR="00EB0908" w:rsidRDefault="00EB0908" w:rsidP="00C77A73">
            <w:pPr>
              <w:pStyle w:val="210"/>
              <w:framePr w:w="10224" w:wrap="notBeside" w:vAnchor="text" w:hAnchor="text" w:xAlign="center" w:y="1"/>
              <w:shd w:val="clear" w:color="auto" w:fill="auto"/>
              <w:spacing w:line="322" w:lineRule="exact"/>
              <w:jc w:val="both"/>
            </w:pPr>
            <w:r>
              <w:t>7.2. Ценностные ориентации молодежи и ее участие в общественных достижениях</w:t>
            </w:r>
            <w:hyperlink w:anchor="bookmark0" w:tooltip="Current Document">
              <w:r>
                <w:rPr>
                  <w:rStyle w:val="220"/>
                </w:rPr>
                <w:t>&lt;*&gt;</w:t>
              </w:r>
            </w:hyperlink>
          </w:p>
        </w:tc>
        <w:tc>
          <w:tcPr>
            <w:tcW w:w="2407" w:type="dxa"/>
            <w:tcBorders>
              <w:top w:val="single" w:sz="4" w:space="0" w:color="auto"/>
              <w:left w:val="single" w:sz="4" w:space="0" w:color="auto"/>
              <w:right w:val="single" w:sz="4" w:space="0" w:color="auto"/>
            </w:tcBorders>
            <w:shd w:val="clear" w:color="auto" w:fill="FFFFFF"/>
          </w:tcPr>
          <w:p w14:paraId="1B05C001" w14:textId="77777777" w:rsidR="00EB0908" w:rsidRDefault="00EB0908" w:rsidP="00C77A73">
            <w:pPr>
              <w:framePr w:w="10224" w:wrap="notBeside" w:vAnchor="text" w:hAnchor="text" w:xAlign="center" w:y="1"/>
              <w:rPr>
                <w:sz w:val="10"/>
                <w:szCs w:val="10"/>
              </w:rPr>
            </w:pPr>
          </w:p>
        </w:tc>
      </w:tr>
      <w:tr w:rsidR="00EB0908" w14:paraId="435189E8" w14:textId="77777777" w:rsidTr="00EB0908">
        <w:trPr>
          <w:trHeight w:hRule="exact" w:val="1468"/>
          <w:jc w:val="center"/>
        </w:trPr>
        <w:tc>
          <w:tcPr>
            <w:tcW w:w="7216" w:type="dxa"/>
            <w:tcBorders>
              <w:top w:val="single" w:sz="4" w:space="0" w:color="auto"/>
              <w:left w:val="single" w:sz="4" w:space="0" w:color="auto"/>
            </w:tcBorders>
            <w:shd w:val="clear" w:color="auto" w:fill="FFFFFF"/>
            <w:vAlign w:val="bottom"/>
          </w:tcPr>
          <w:p w14:paraId="0F5FA71D" w14:textId="77777777" w:rsidR="00EB0908" w:rsidRDefault="00EB0908" w:rsidP="00C77A73">
            <w:pPr>
              <w:pStyle w:val="210"/>
              <w:framePr w:w="10224" w:wrap="notBeside" w:vAnchor="text" w:hAnchor="text" w:xAlign="center" w:y="1"/>
              <w:shd w:val="clear" w:color="auto" w:fill="auto"/>
              <w:spacing w:line="322" w:lineRule="exact"/>
              <w:jc w:val="both"/>
            </w:pPr>
            <w:r>
              <w:t>7.2.1. Удельный вес численности молодых людей в возрасте 14-30 лет, состоящих в молодежных и детских общественных объединениях (региональных и местных), в общей численности населения в возрасте 14 - 30 лет:</w:t>
            </w:r>
          </w:p>
        </w:tc>
        <w:tc>
          <w:tcPr>
            <w:tcW w:w="2407" w:type="dxa"/>
            <w:tcBorders>
              <w:top w:val="single" w:sz="4" w:space="0" w:color="auto"/>
              <w:left w:val="single" w:sz="4" w:space="0" w:color="auto"/>
              <w:right w:val="single" w:sz="4" w:space="0" w:color="auto"/>
            </w:tcBorders>
            <w:shd w:val="clear" w:color="auto" w:fill="FFFFFF"/>
          </w:tcPr>
          <w:p w14:paraId="639AC3AC" w14:textId="77777777" w:rsidR="00EB0908" w:rsidRDefault="00EB0908" w:rsidP="00C77A73">
            <w:pPr>
              <w:framePr w:w="10224" w:wrap="notBeside" w:vAnchor="text" w:hAnchor="text" w:xAlign="center" w:y="1"/>
              <w:rPr>
                <w:sz w:val="10"/>
                <w:szCs w:val="10"/>
              </w:rPr>
            </w:pPr>
          </w:p>
        </w:tc>
      </w:tr>
      <w:tr w:rsidR="00EB0908" w14:paraId="3B541A82" w14:textId="77777777" w:rsidTr="00EB0908">
        <w:trPr>
          <w:trHeight w:hRule="exact" w:val="1154"/>
          <w:jc w:val="center"/>
        </w:trPr>
        <w:tc>
          <w:tcPr>
            <w:tcW w:w="7216" w:type="dxa"/>
            <w:tcBorders>
              <w:top w:val="single" w:sz="4" w:space="0" w:color="auto"/>
              <w:left w:val="single" w:sz="4" w:space="0" w:color="auto"/>
            </w:tcBorders>
            <w:shd w:val="clear" w:color="auto" w:fill="FFFFFF"/>
            <w:vAlign w:val="bottom"/>
          </w:tcPr>
          <w:p w14:paraId="2A245CC1" w14:textId="77777777" w:rsidR="00EB0908" w:rsidRDefault="00EB0908" w:rsidP="00C77A73">
            <w:pPr>
              <w:pStyle w:val="210"/>
              <w:framePr w:w="10224" w:wrap="notBeside" w:vAnchor="text" w:hAnchor="text" w:xAlign="center" w:y="1"/>
              <w:shd w:val="clear" w:color="auto" w:fill="auto"/>
              <w:spacing w:line="317" w:lineRule="exact"/>
              <w:jc w:val="both"/>
            </w:pPr>
            <w:r>
              <w:t>общественные объединения, включенные в реестр детских и молодежных объединений, пользующихся государственной поддержкой;</w:t>
            </w:r>
          </w:p>
        </w:tc>
        <w:tc>
          <w:tcPr>
            <w:tcW w:w="2407" w:type="dxa"/>
            <w:tcBorders>
              <w:top w:val="single" w:sz="4" w:space="0" w:color="auto"/>
              <w:left w:val="single" w:sz="4" w:space="0" w:color="auto"/>
              <w:right w:val="single" w:sz="4" w:space="0" w:color="auto"/>
            </w:tcBorders>
            <w:shd w:val="clear" w:color="auto" w:fill="FFFFFF"/>
          </w:tcPr>
          <w:p w14:paraId="500718ED"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DF445A8" w14:textId="77777777" w:rsidTr="00EB0908">
        <w:trPr>
          <w:trHeight w:hRule="exact" w:val="1154"/>
          <w:jc w:val="center"/>
        </w:trPr>
        <w:tc>
          <w:tcPr>
            <w:tcW w:w="7216" w:type="dxa"/>
            <w:tcBorders>
              <w:top w:val="single" w:sz="4" w:space="0" w:color="auto"/>
              <w:left w:val="single" w:sz="4" w:space="0" w:color="auto"/>
            </w:tcBorders>
            <w:shd w:val="clear" w:color="auto" w:fill="FFFFFF"/>
            <w:vAlign w:val="bottom"/>
          </w:tcPr>
          <w:p w14:paraId="2489C1F9" w14:textId="77777777" w:rsidR="00EB0908" w:rsidRDefault="00EB0908" w:rsidP="00C77A73">
            <w:pPr>
              <w:pStyle w:val="210"/>
              <w:framePr w:w="10224" w:wrap="notBeside" w:vAnchor="text" w:hAnchor="text" w:xAlign="center" w:y="1"/>
              <w:shd w:val="clear" w:color="auto" w:fill="auto"/>
              <w:spacing w:line="322" w:lineRule="exact"/>
              <w:jc w:val="both"/>
            </w:pPr>
            <w:r>
              <w:t>объединения, включенные в перечень партнеров органа исполнительной власти, реализующего государственную молодежную политику / работающего с молодежью;</w:t>
            </w:r>
          </w:p>
        </w:tc>
        <w:tc>
          <w:tcPr>
            <w:tcW w:w="2407" w:type="dxa"/>
            <w:tcBorders>
              <w:top w:val="single" w:sz="4" w:space="0" w:color="auto"/>
              <w:left w:val="single" w:sz="4" w:space="0" w:color="auto"/>
              <w:right w:val="single" w:sz="4" w:space="0" w:color="auto"/>
            </w:tcBorders>
            <w:shd w:val="clear" w:color="auto" w:fill="FFFFFF"/>
          </w:tcPr>
          <w:p w14:paraId="53E331A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27DF61B" w14:textId="77777777" w:rsidTr="00EB0908">
        <w:trPr>
          <w:trHeight w:hRule="exact" w:val="521"/>
          <w:jc w:val="center"/>
        </w:trPr>
        <w:tc>
          <w:tcPr>
            <w:tcW w:w="7216" w:type="dxa"/>
            <w:tcBorders>
              <w:top w:val="single" w:sz="4" w:space="0" w:color="auto"/>
              <w:left w:val="single" w:sz="4" w:space="0" w:color="auto"/>
            </w:tcBorders>
            <w:shd w:val="clear" w:color="auto" w:fill="FFFFFF"/>
            <w:vAlign w:val="bottom"/>
          </w:tcPr>
          <w:p w14:paraId="2F211925" w14:textId="77777777" w:rsidR="00EB0908" w:rsidRDefault="00EB0908" w:rsidP="00C77A73">
            <w:pPr>
              <w:pStyle w:val="210"/>
              <w:framePr w:w="10224" w:wrap="notBeside" w:vAnchor="text" w:hAnchor="text" w:xAlign="center" w:y="1"/>
              <w:shd w:val="clear" w:color="auto" w:fill="auto"/>
              <w:spacing w:line="280" w:lineRule="exact"/>
              <w:jc w:val="both"/>
            </w:pPr>
            <w:r>
              <w:t>политические молодежные общественные объединения.</w:t>
            </w:r>
          </w:p>
        </w:tc>
        <w:tc>
          <w:tcPr>
            <w:tcW w:w="2407" w:type="dxa"/>
            <w:tcBorders>
              <w:top w:val="single" w:sz="4" w:space="0" w:color="auto"/>
              <w:left w:val="single" w:sz="4" w:space="0" w:color="auto"/>
              <w:right w:val="single" w:sz="4" w:space="0" w:color="auto"/>
            </w:tcBorders>
            <w:shd w:val="clear" w:color="auto" w:fill="FFFFFF"/>
            <w:vAlign w:val="bottom"/>
          </w:tcPr>
          <w:p w14:paraId="23CE757D"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3E343DC" w14:textId="77777777" w:rsidTr="00EB0908">
        <w:trPr>
          <w:trHeight w:hRule="exact" w:val="1468"/>
          <w:jc w:val="center"/>
        </w:trPr>
        <w:tc>
          <w:tcPr>
            <w:tcW w:w="7216" w:type="dxa"/>
            <w:tcBorders>
              <w:top w:val="single" w:sz="4" w:space="0" w:color="auto"/>
              <w:left w:val="single" w:sz="4" w:space="0" w:color="auto"/>
            </w:tcBorders>
            <w:shd w:val="clear" w:color="auto" w:fill="FFFFFF"/>
            <w:vAlign w:val="bottom"/>
          </w:tcPr>
          <w:p w14:paraId="75573E66" w14:textId="77777777" w:rsidR="00EB0908" w:rsidRDefault="00EB0908" w:rsidP="00C77A73">
            <w:pPr>
              <w:pStyle w:val="210"/>
              <w:framePr w:w="10224" w:wrap="notBeside" w:vAnchor="text" w:hAnchor="text" w:xAlign="center" w:y="1"/>
              <w:shd w:val="clear" w:color="auto" w:fill="auto"/>
              <w:spacing w:line="322" w:lineRule="exact"/>
              <w:jc w:val="both"/>
            </w:pPr>
            <w:r>
              <w:t>7.3.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w:t>
            </w:r>
            <w:hyperlink w:anchor="bookmark0" w:tooltip="Current Document">
              <w:r>
                <w:rPr>
                  <w:rStyle w:val="220"/>
                </w:rPr>
                <w:t>&lt;*&gt;</w:t>
              </w:r>
            </w:hyperlink>
          </w:p>
        </w:tc>
        <w:tc>
          <w:tcPr>
            <w:tcW w:w="2407" w:type="dxa"/>
            <w:tcBorders>
              <w:top w:val="single" w:sz="4" w:space="0" w:color="auto"/>
              <w:left w:val="single" w:sz="4" w:space="0" w:color="auto"/>
              <w:right w:val="single" w:sz="4" w:space="0" w:color="auto"/>
            </w:tcBorders>
            <w:shd w:val="clear" w:color="auto" w:fill="FFFFFF"/>
          </w:tcPr>
          <w:p w14:paraId="2F01D208" w14:textId="77777777" w:rsidR="00EB0908" w:rsidRDefault="00EB0908" w:rsidP="00C77A73">
            <w:pPr>
              <w:framePr w:w="10224" w:wrap="notBeside" w:vAnchor="text" w:hAnchor="text" w:xAlign="center" w:y="1"/>
              <w:rPr>
                <w:sz w:val="10"/>
                <w:szCs w:val="10"/>
              </w:rPr>
            </w:pPr>
          </w:p>
        </w:tc>
      </w:tr>
      <w:tr w:rsidR="00EB0908" w14:paraId="69B6F20C" w14:textId="77777777" w:rsidTr="00EB0908">
        <w:trPr>
          <w:trHeight w:hRule="exact" w:val="1154"/>
          <w:jc w:val="center"/>
        </w:trPr>
        <w:tc>
          <w:tcPr>
            <w:tcW w:w="7216" w:type="dxa"/>
            <w:tcBorders>
              <w:top w:val="single" w:sz="4" w:space="0" w:color="auto"/>
              <w:left w:val="single" w:sz="4" w:space="0" w:color="auto"/>
            </w:tcBorders>
            <w:shd w:val="clear" w:color="auto" w:fill="FFFFFF"/>
            <w:vAlign w:val="bottom"/>
          </w:tcPr>
          <w:p w14:paraId="70AF4FA5" w14:textId="77777777" w:rsidR="00EB0908" w:rsidRDefault="00EB0908" w:rsidP="00C77A73">
            <w:pPr>
              <w:pStyle w:val="210"/>
              <w:framePr w:w="10224" w:wrap="notBeside" w:vAnchor="text" w:hAnchor="text" w:xAlign="center" w:y="1"/>
              <w:shd w:val="clear" w:color="auto" w:fill="auto"/>
              <w:spacing w:line="322" w:lineRule="exact"/>
              <w:jc w:val="both"/>
            </w:pPr>
            <w:r>
              <w:t>7.3.1. Удельный вес численности молодых людей в возрасте 14 - 30 лет в общей численности населения в возрасте 14 - 30 лет, участвующих:</w:t>
            </w:r>
          </w:p>
        </w:tc>
        <w:tc>
          <w:tcPr>
            <w:tcW w:w="2407" w:type="dxa"/>
            <w:tcBorders>
              <w:top w:val="single" w:sz="4" w:space="0" w:color="auto"/>
              <w:left w:val="single" w:sz="4" w:space="0" w:color="auto"/>
              <w:right w:val="single" w:sz="4" w:space="0" w:color="auto"/>
            </w:tcBorders>
            <w:shd w:val="clear" w:color="auto" w:fill="FFFFFF"/>
          </w:tcPr>
          <w:p w14:paraId="108F6F8B" w14:textId="77777777" w:rsidR="00EB0908" w:rsidRDefault="00EB0908" w:rsidP="00C77A73">
            <w:pPr>
              <w:framePr w:w="10224" w:wrap="notBeside" w:vAnchor="text" w:hAnchor="text" w:xAlign="center" w:y="1"/>
              <w:rPr>
                <w:sz w:val="10"/>
                <w:szCs w:val="10"/>
              </w:rPr>
            </w:pPr>
          </w:p>
        </w:tc>
      </w:tr>
      <w:tr w:rsidR="00EB0908" w14:paraId="60DD88EA" w14:textId="77777777" w:rsidTr="00EB0908">
        <w:trPr>
          <w:trHeight w:hRule="exact" w:val="849"/>
          <w:jc w:val="center"/>
        </w:trPr>
        <w:tc>
          <w:tcPr>
            <w:tcW w:w="7216" w:type="dxa"/>
            <w:tcBorders>
              <w:top w:val="single" w:sz="4" w:space="0" w:color="auto"/>
              <w:left w:val="single" w:sz="4" w:space="0" w:color="auto"/>
              <w:bottom w:val="single" w:sz="4" w:space="0" w:color="auto"/>
            </w:tcBorders>
            <w:shd w:val="clear" w:color="auto" w:fill="FFFFFF"/>
            <w:vAlign w:val="bottom"/>
          </w:tcPr>
          <w:p w14:paraId="2A70AC4C" w14:textId="77777777" w:rsidR="00EB0908" w:rsidRDefault="00EB0908" w:rsidP="00C77A73">
            <w:pPr>
              <w:pStyle w:val="210"/>
              <w:framePr w:w="10224" w:wrap="notBeside" w:vAnchor="text" w:hAnchor="text" w:xAlign="center" w:y="1"/>
              <w:shd w:val="clear" w:color="auto" w:fill="auto"/>
              <w:spacing w:line="322" w:lineRule="exact"/>
              <w:jc w:val="both"/>
            </w:pPr>
            <w:r>
              <w:t>в инновационной деятельности и научно-техническом творчестве;</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14:paraId="3F8EB5B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2DDA60A3" w14:textId="77777777" w:rsidR="00EB0908" w:rsidRDefault="00EB0908" w:rsidP="00EB0908">
      <w:pPr>
        <w:framePr w:w="10224" w:wrap="notBeside" w:vAnchor="text" w:hAnchor="text" w:xAlign="center" w:y="1"/>
        <w:rPr>
          <w:sz w:val="2"/>
          <w:szCs w:val="2"/>
        </w:rPr>
      </w:pPr>
    </w:p>
    <w:p w14:paraId="2DBA08B6" w14:textId="77777777" w:rsidR="00EB0908" w:rsidRDefault="00EB0908" w:rsidP="00EB0908">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66"/>
        <w:gridCol w:w="2558"/>
      </w:tblGrid>
      <w:tr w:rsidR="00EB0908" w14:paraId="4A220CC1" w14:textId="77777777" w:rsidTr="00C77A73">
        <w:trPr>
          <w:trHeight w:hRule="exact" w:val="864"/>
          <w:jc w:val="center"/>
        </w:trPr>
        <w:tc>
          <w:tcPr>
            <w:tcW w:w="7666" w:type="dxa"/>
            <w:tcBorders>
              <w:top w:val="single" w:sz="4" w:space="0" w:color="auto"/>
              <w:left w:val="single" w:sz="4" w:space="0" w:color="auto"/>
            </w:tcBorders>
            <w:shd w:val="clear" w:color="auto" w:fill="FFFFFF"/>
            <w:vAlign w:val="bottom"/>
          </w:tcPr>
          <w:p w14:paraId="54ECEA22" w14:textId="77777777" w:rsidR="00EB0908" w:rsidRDefault="00EB0908" w:rsidP="00C77A73">
            <w:pPr>
              <w:pStyle w:val="210"/>
              <w:framePr w:w="10224" w:wrap="notBeside" w:vAnchor="text" w:hAnchor="text" w:xAlign="center" w:y="1"/>
              <w:shd w:val="clear" w:color="auto" w:fill="auto"/>
              <w:spacing w:line="322" w:lineRule="exact"/>
              <w:jc w:val="both"/>
            </w:pPr>
            <w:r>
              <w:lastRenderedPageBreak/>
              <w:t>в работе в средствах массовой информации (молодежные медиа);</w:t>
            </w:r>
          </w:p>
        </w:tc>
        <w:tc>
          <w:tcPr>
            <w:tcW w:w="2558" w:type="dxa"/>
            <w:tcBorders>
              <w:top w:val="single" w:sz="4" w:space="0" w:color="auto"/>
              <w:left w:val="single" w:sz="4" w:space="0" w:color="auto"/>
              <w:right w:val="single" w:sz="4" w:space="0" w:color="auto"/>
            </w:tcBorders>
            <w:shd w:val="clear" w:color="auto" w:fill="FFFFFF"/>
            <w:vAlign w:val="center"/>
          </w:tcPr>
          <w:p w14:paraId="1FDF072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1D2E3A0F" w14:textId="77777777" w:rsidTr="00C77A73">
        <w:trPr>
          <w:trHeight w:hRule="exact" w:val="854"/>
          <w:jc w:val="center"/>
        </w:trPr>
        <w:tc>
          <w:tcPr>
            <w:tcW w:w="7666" w:type="dxa"/>
            <w:tcBorders>
              <w:top w:val="single" w:sz="4" w:space="0" w:color="auto"/>
              <w:left w:val="single" w:sz="4" w:space="0" w:color="auto"/>
            </w:tcBorders>
            <w:shd w:val="clear" w:color="auto" w:fill="FFFFFF"/>
            <w:vAlign w:val="bottom"/>
          </w:tcPr>
          <w:p w14:paraId="17501AB0" w14:textId="77777777" w:rsidR="00EB0908" w:rsidRDefault="00EB0908" w:rsidP="00C77A73">
            <w:pPr>
              <w:pStyle w:val="210"/>
              <w:framePr w:w="10224" w:wrap="notBeside" w:vAnchor="text" w:hAnchor="text" w:xAlign="center" w:y="1"/>
              <w:shd w:val="clear" w:color="auto" w:fill="auto"/>
              <w:spacing w:line="326" w:lineRule="exact"/>
              <w:jc w:val="both"/>
            </w:pPr>
            <w:r>
              <w:t>в содействии подготовке и переподготовке специалистов в сфере государственной молодежной политики;</w:t>
            </w:r>
          </w:p>
        </w:tc>
        <w:tc>
          <w:tcPr>
            <w:tcW w:w="2558" w:type="dxa"/>
            <w:tcBorders>
              <w:top w:val="single" w:sz="4" w:space="0" w:color="auto"/>
              <w:left w:val="single" w:sz="4" w:space="0" w:color="auto"/>
              <w:right w:val="single" w:sz="4" w:space="0" w:color="auto"/>
            </w:tcBorders>
            <w:shd w:val="clear" w:color="auto" w:fill="FFFFFF"/>
            <w:vAlign w:val="center"/>
          </w:tcPr>
          <w:p w14:paraId="771C8BDB"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649339F8"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117621B3" w14:textId="77777777" w:rsidR="00EB0908" w:rsidRDefault="00EB0908" w:rsidP="00C77A73">
            <w:pPr>
              <w:pStyle w:val="210"/>
              <w:framePr w:w="10224" w:wrap="notBeside" w:vAnchor="text" w:hAnchor="text" w:xAlign="center" w:y="1"/>
              <w:shd w:val="clear" w:color="auto" w:fill="auto"/>
              <w:spacing w:line="322" w:lineRule="exact"/>
              <w:jc w:val="both"/>
            </w:pPr>
            <w:r>
              <w:t>в международном и межрегиональном молодежном сотрудничестве;</w:t>
            </w:r>
          </w:p>
        </w:tc>
        <w:tc>
          <w:tcPr>
            <w:tcW w:w="2558" w:type="dxa"/>
            <w:tcBorders>
              <w:top w:val="single" w:sz="4" w:space="0" w:color="auto"/>
              <w:left w:val="single" w:sz="4" w:space="0" w:color="auto"/>
              <w:right w:val="single" w:sz="4" w:space="0" w:color="auto"/>
            </w:tcBorders>
            <w:shd w:val="clear" w:color="auto" w:fill="FFFFFF"/>
            <w:vAlign w:val="center"/>
          </w:tcPr>
          <w:p w14:paraId="7BF7981B"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0FD5661"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7F23CA2A" w14:textId="77777777" w:rsidR="00EB0908" w:rsidRDefault="00EB0908" w:rsidP="00C77A73">
            <w:pPr>
              <w:pStyle w:val="210"/>
              <w:framePr w:w="10224" w:wrap="notBeside" w:vAnchor="text" w:hAnchor="text" w:xAlign="center" w:y="1"/>
              <w:shd w:val="clear" w:color="auto" w:fill="auto"/>
              <w:spacing w:line="280" w:lineRule="exact"/>
              <w:jc w:val="both"/>
            </w:pPr>
            <w:r>
              <w:t>в занятиях творческой деятельностью;</w:t>
            </w:r>
          </w:p>
        </w:tc>
        <w:tc>
          <w:tcPr>
            <w:tcW w:w="2558" w:type="dxa"/>
            <w:tcBorders>
              <w:top w:val="single" w:sz="4" w:space="0" w:color="auto"/>
              <w:left w:val="single" w:sz="4" w:space="0" w:color="auto"/>
              <w:right w:val="single" w:sz="4" w:space="0" w:color="auto"/>
            </w:tcBorders>
            <w:shd w:val="clear" w:color="auto" w:fill="FFFFFF"/>
            <w:vAlign w:val="bottom"/>
          </w:tcPr>
          <w:p w14:paraId="1B0F9CC1"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A8FCAC0"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51E79EE7" w14:textId="77777777" w:rsidR="00EB0908" w:rsidRDefault="00EB0908" w:rsidP="00C77A73">
            <w:pPr>
              <w:pStyle w:val="210"/>
              <w:framePr w:w="10224" w:wrap="notBeside" w:vAnchor="text" w:hAnchor="text" w:xAlign="center" w:y="1"/>
              <w:shd w:val="clear" w:color="auto" w:fill="auto"/>
              <w:spacing w:line="280" w:lineRule="exact"/>
              <w:jc w:val="both"/>
            </w:pPr>
            <w:r>
              <w:t>в профориентации и карьерных устремлениях;</w:t>
            </w:r>
          </w:p>
        </w:tc>
        <w:tc>
          <w:tcPr>
            <w:tcW w:w="2558" w:type="dxa"/>
            <w:tcBorders>
              <w:top w:val="single" w:sz="4" w:space="0" w:color="auto"/>
              <w:left w:val="single" w:sz="4" w:space="0" w:color="auto"/>
              <w:right w:val="single" w:sz="4" w:space="0" w:color="auto"/>
            </w:tcBorders>
            <w:shd w:val="clear" w:color="auto" w:fill="FFFFFF"/>
            <w:vAlign w:val="bottom"/>
          </w:tcPr>
          <w:p w14:paraId="3DC7F1B0"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2719303C" w14:textId="77777777" w:rsidTr="00C77A73">
        <w:trPr>
          <w:trHeight w:hRule="exact" w:val="854"/>
          <w:jc w:val="center"/>
        </w:trPr>
        <w:tc>
          <w:tcPr>
            <w:tcW w:w="7666" w:type="dxa"/>
            <w:tcBorders>
              <w:top w:val="single" w:sz="4" w:space="0" w:color="auto"/>
              <w:left w:val="single" w:sz="4" w:space="0" w:color="auto"/>
            </w:tcBorders>
            <w:shd w:val="clear" w:color="auto" w:fill="FFFFFF"/>
            <w:vAlign w:val="bottom"/>
          </w:tcPr>
          <w:p w14:paraId="3961EB1C" w14:textId="77777777" w:rsidR="00EB0908" w:rsidRDefault="00EB0908" w:rsidP="00C77A73">
            <w:pPr>
              <w:pStyle w:val="210"/>
              <w:framePr w:w="10224" w:wrap="notBeside" w:vAnchor="text" w:hAnchor="text" w:xAlign="center" w:y="1"/>
              <w:shd w:val="clear" w:color="auto" w:fill="auto"/>
              <w:spacing w:line="322" w:lineRule="exact"/>
              <w:jc w:val="both"/>
            </w:pPr>
            <w:r>
              <w:t>в поддержке и взаимодействии с общественными организациями и движениями;</w:t>
            </w:r>
          </w:p>
        </w:tc>
        <w:tc>
          <w:tcPr>
            <w:tcW w:w="2558" w:type="dxa"/>
            <w:tcBorders>
              <w:top w:val="single" w:sz="4" w:space="0" w:color="auto"/>
              <w:left w:val="single" w:sz="4" w:space="0" w:color="auto"/>
              <w:right w:val="single" w:sz="4" w:space="0" w:color="auto"/>
            </w:tcBorders>
            <w:shd w:val="clear" w:color="auto" w:fill="FFFFFF"/>
            <w:vAlign w:val="center"/>
          </w:tcPr>
          <w:p w14:paraId="7C857652"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785453C1"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0C5C3ECC" w14:textId="77777777" w:rsidR="00EB0908" w:rsidRDefault="00EB0908" w:rsidP="00C77A73">
            <w:pPr>
              <w:pStyle w:val="210"/>
              <w:framePr w:w="10224" w:wrap="notBeside" w:vAnchor="text" w:hAnchor="text" w:xAlign="center" w:y="1"/>
              <w:shd w:val="clear" w:color="auto" w:fill="auto"/>
              <w:spacing w:line="280" w:lineRule="exact"/>
              <w:jc w:val="both"/>
            </w:pPr>
            <w:r>
              <w:t>в формировании семейных ценностей;</w:t>
            </w:r>
          </w:p>
        </w:tc>
        <w:tc>
          <w:tcPr>
            <w:tcW w:w="2558" w:type="dxa"/>
            <w:tcBorders>
              <w:top w:val="single" w:sz="4" w:space="0" w:color="auto"/>
              <w:left w:val="single" w:sz="4" w:space="0" w:color="auto"/>
              <w:right w:val="single" w:sz="4" w:space="0" w:color="auto"/>
            </w:tcBorders>
            <w:shd w:val="clear" w:color="auto" w:fill="FFFFFF"/>
            <w:vAlign w:val="bottom"/>
          </w:tcPr>
          <w:p w14:paraId="49E1D92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812E3B0"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561E01DB" w14:textId="77777777" w:rsidR="00EB0908" w:rsidRDefault="00EB0908" w:rsidP="00C77A73">
            <w:pPr>
              <w:pStyle w:val="210"/>
              <w:framePr w:w="10224" w:wrap="notBeside" w:vAnchor="text" w:hAnchor="text" w:xAlign="center" w:y="1"/>
              <w:shd w:val="clear" w:color="auto" w:fill="auto"/>
              <w:spacing w:line="280" w:lineRule="exact"/>
              <w:jc w:val="both"/>
            </w:pPr>
            <w:r>
              <w:t>в патриотическом воспитании;</w:t>
            </w:r>
          </w:p>
        </w:tc>
        <w:tc>
          <w:tcPr>
            <w:tcW w:w="2558" w:type="dxa"/>
            <w:tcBorders>
              <w:top w:val="single" w:sz="4" w:space="0" w:color="auto"/>
              <w:left w:val="single" w:sz="4" w:space="0" w:color="auto"/>
              <w:right w:val="single" w:sz="4" w:space="0" w:color="auto"/>
            </w:tcBorders>
            <w:shd w:val="clear" w:color="auto" w:fill="FFFFFF"/>
            <w:vAlign w:val="bottom"/>
          </w:tcPr>
          <w:p w14:paraId="583A1A61"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07A01C89" w14:textId="77777777" w:rsidTr="00C77A73">
        <w:trPr>
          <w:trHeight w:hRule="exact" w:val="1176"/>
          <w:jc w:val="center"/>
        </w:trPr>
        <w:tc>
          <w:tcPr>
            <w:tcW w:w="7666" w:type="dxa"/>
            <w:tcBorders>
              <w:top w:val="single" w:sz="4" w:space="0" w:color="auto"/>
              <w:left w:val="single" w:sz="4" w:space="0" w:color="auto"/>
            </w:tcBorders>
            <w:shd w:val="clear" w:color="auto" w:fill="FFFFFF"/>
            <w:vAlign w:val="bottom"/>
          </w:tcPr>
          <w:p w14:paraId="17B5B8B9" w14:textId="77777777" w:rsidR="00EB0908" w:rsidRDefault="00EB0908" w:rsidP="00C77A73">
            <w:pPr>
              <w:pStyle w:val="210"/>
              <w:framePr w:w="10224" w:wrap="notBeside" w:vAnchor="text" w:hAnchor="text" w:xAlign="center" w:y="1"/>
              <w:shd w:val="clear" w:color="auto" w:fill="auto"/>
              <w:spacing w:line="326" w:lineRule="exact"/>
              <w:jc w:val="both"/>
            </w:pPr>
            <w:r>
              <w:t>в формировании российской идентичности, единства российской нации, содействии межкультурному и межконфессиональному диалогу;</w:t>
            </w:r>
          </w:p>
        </w:tc>
        <w:tc>
          <w:tcPr>
            <w:tcW w:w="2558" w:type="dxa"/>
            <w:tcBorders>
              <w:top w:val="single" w:sz="4" w:space="0" w:color="auto"/>
              <w:left w:val="single" w:sz="4" w:space="0" w:color="auto"/>
              <w:right w:val="single" w:sz="4" w:space="0" w:color="auto"/>
            </w:tcBorders>
            <w:shd w:val="clear" w:color="auto" w:fill="FFFFFF"/>
          </w:tcPr>
          <w:p w14:paraId="317C4642"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66FC7551" w14:textId="77777777" w:rsidTr="00C77A73">
        <w:trPr>
          <w:trHeight w:hRule="exact" w:val="538"/>
          <w:jc w:val="center"/>
        </w:trPr>
        <w:tc>
          <w:tcPr>
            <w:tcW w:w="7666" w:type="dxa"/>
            <w:tcBorders>
              <w:top w:val="single" w:sz="4" w:space="0" w:color="auto"/>
              <w:left w:val="single" w:sz="4" w:space="0" w:color="auto"/>
            </w:tcBorders>
            <w:shd w:val="clear" w:color="auto" w:fill="FFFFFF"/>
            <w:vAlign w:val="bottom"/>
          </w:tcPr>
          <w:p w14:paraId="24735CFB" w14:textId="77777777" w:rsidR="00EB0908" w:rsidRDefault="00EB0908" w:rsidP="00C77A73">
            <w:pPr>
              <w:pStyle w:val="210"/>
              <w:framePr w:w="10224" w:wrap="notBeside" w:vAnchor="text" w:hAnchor="text" w:xAlign="center" w:y="1"/>
              <w:shd w:val="clear" w:color="auto" w:fill="auto"/>
              <w:spacing w:line="280" w:lineRule="exact"/>
              <w:jc w:val="both"/>
            </w:pPr>
            <w:r>
              <w:t>в волонтерской деятельности;</w:t>
            </w:r>
          </w:p>
        </w:tc>
        <w:tc>
          <w:tcPr>
            <w:tcW w:w="2558" w:type="dxa"/>
            <w:tcBorders>
              <w:top w:val="single" w:sz="4" w:space="0" w:color="auto"/>
              <w:left w:val="single" w:sz="4" w:space="0" w:color="auto"/>
              <w:right w:val="single" w:sz="4" w:space="0" w:color="auto"/>
            </w:tcBorders>
            <w:shd w:val="clear" w:color="auto" w:fill="FFFFFF"/>
            <w:vAlign w:val="bottom"/>
          </w:tcPr>
          <w:p w14:paraId="78C2DF46"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491D004C" w14:textId="77777777" w:rsidTr="00C77A73">
        <w:trPr>
          <w:trHeight w:hRule="exact" w:val="859"/>
          <w:jc w:val="center"/>
        </w:trPr>
        <w:tc>
          <w:tcPr>
            <w:tcW w:w="7666" w:type="dxa"/>
            <w:tcBorders>
              <w:top w:val="single" w:sz="4" w:space="0" w:color="auto"/>
              <w:left w:val="single" w:sz="4" w:space="0" w:color="auto"/>
            </w:tcBorders>
            <w:shd w:val="clear" w:color="auto" w:fill="FFFFFF"/>
            <w:vAlign w:val="bottom"/>
          </w:tcPr>
          <w:p w14:paraId="7E2D8C0C" w14:textId="77777777" w:rsidR="00EB0908" w:rsidRDefault="00EB0908" w:rsidP="00C77A73">
            <w:pPr>
              <w:pStyle w:val="210"/>
              <w:framePr w:w="10224" w:wrap="notBeside" w:vAnchor="text" w:hAnchor="text" w:xAlign="center" w:y="1"/>
              <w:shd w:val="clear" w:color="auto" w:fill="auto"/>
              <w:spacing w:line="326" w:lineRule="exact"/>
              <w:jc w:val="both"/>
            </w:pPr>
            <w:r>
              <w:t>в спортивных занятиях, популяризации культуры безопасности в молодежной среде;</w:t>
            </w:r>
          </w:p>
        </w:tc>
        <w:tc>
          <w:tcPr>
            <w:tcW w:w="2558" w:type="dxa"/>
            <w:tcBorders>
              <w:top w:val="single" w:sz="4" w:space="0" w:color="auto"/>
              <w:left w:val="single" w:sz="4" w:space="0" w:color="auto"/>
              <w:right w:val="single" w:sz="4" w:space="0" w:color="auto"/>
            </w:tcBorders>
            <w:shd w:val="clear" w:color="auto" w:fill="FFFFFF"/>
            <w:vAlign w:val="center"/>
          </w:tcPr>
          <w:p w14:paraId="3462B094"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r w:rsidR="00EB0908" w14:paraId="3C848139" w14:textId="77777777" w:rsidTr="00C77A73">
        <w:trPr>
          <w:trHeight w:hRule="exact" w:val="547"/>
          <w:jc w:val="center"/>
        </w:trPr>
        <w:tc>
          <w:tcPr>
            <w:tcW w:w="7666" w:type="dxa"/>
            <w:tcBorders>
              <w:top w:val="single" w:sz="4" w:space="0" w:color="auto"/>
              <w:left w:val="single" w:sz="4" w:space="0" w:color="auto"/>
              <w:bottom w:val="single" w:sz="4" w:space="0" w:color="auto"/>
            </w:tcBorders>
            <w:shd w:val="clear" w:color="auto" w:fill="FFFFFF"/>
            <w:vAlign w:val="bottom"/>
          </w:tcPr>
          <w:p w14:paraId="78A137FA" w14:textId="77777777" w:rsidR="00EB0908" w:rsidRDefault="00EB0908" w:rsidP="00C77A73">
            <w:pPr>
              <w:pStyle w:val="210"/>
              <w:framePr w:w="10224" w:wrap="notBeside" w:vAnchor="text" w:hAnchor="text" w:xAlign="center" w:y="1"/>
              <w:shd w:val="clear" w:color="auto" w:fill="auto"/>
              <w:spacing w:line="280" w:lineRule="exact"/>
              <w:jc w:val="both"/>
            </w:pPr>
            <w:r>
              <w:t>в развитии молодежного самоуправления.</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14:paraId="5BED5FE3" w14:textId="77777777" w:rsidR="00EB0908" w:rsidRDefault="00EB0908" w:rsidP="00C77A73">
            <w:pPr>
              <w:pStyle w:val="210"/>
              <w:framePr w:w="10224" w:wrap="notBeside" w:vAnchor="text" w:hAnchor="text" w:xAlign="center" w:y="1"/>
              <w:shd w:val="clear" w:color="auto" w:fill="auto"/>
              <w:spacing w:line="280" w:lineRule="exact"/>
              <w:jc w:val="left"/>
            </w:pPr>
            <w:r>
              <w:t>процент</w:t>
            </w:r>
          </w:p>
        </w:tc>
      </w:tr>
    </w:tbl>
    <w:p w14:paraId="425E47EA" w14:textId="77777777" w:rsidR="00EB0908" w:rsidRDefault="00EB0908" w:rsidP="00EB0908">
      <w:pPr>
        <w:framePr w:w="10224" w:wrap="notBeside" w:vAnchor="text" w:hAnchor="text" w:xAlign="center" w:y="1"/>
        <w:rPr>
          <w:sz w:val="2"/>
          <w:szCs w:val="2"/>
        </w:rPr>
      </w:pPr>
    </w:p>
    <w:p w14:paraId="35F9BE8A" w14:textId="77777777" w:rsidR="00EB0908" w:rsidRDefault="00EB0908" w:rsidP="00EB0908">
      <w:pPr>
        <w:rPr>
          <w:sz w:val="2"/>
          <w:szCs w:val="2"/>
        </w:rPr>
      </w:pPr>
    </w:p>
    <w:p w14:paraId="490F8880" w14:textId="77777777" w:rsidR="00EB0908" w:rsidRDefault="00EB0908" w:rsidP="00EB0908">
      <w:pPr>
        <w:pStyle w:val="210"/>
        <w:shd w:val="clear" w:color="auto" w:fill="auto"/>
        <w:spacing w:before="784" w:line="317" w:lineRule="exact"/>
        <w:ind w:firstLine="580"/>
        <w:jc w:val="left"/>
      </w:pPr>
      <w:bookmarkStart w:id="17" w:name="bookmark0"/>
      <w:r>
        <w:t>&lt;*&gt; - сбор данных осуществляется в целом по Российской Федерации без детализации по субъектам Российской Федерации;</w:t>
      </w:r>
      <w:bookmarkEnd w:id="17"/>
    </w:p>
    <w:p w14:paraId="73F48491" w14:textId="77777777" w:rsidR="00EB0908" w:rsidRDefault="00EB0908" w:rsidP="00EB0908">
      <w:pPr>
        <w:pStyle w:val="210"/>
        <w:shd w:val="clear" w:color="auto" w:fill="auto"/>
        <w:spacing w:line="317" w:lineRule="exact"/>
        <w:ind w:firstLine="580"/>
        <w:jc w:val="left"/>
      </w:pPr>
      <w:bookmarkStart w:id="18" w:name="bookmark1"/>
      <w:r>
        <w:t>&lt;**&gt; - сбор данных начинается с итогов за 2019 год.</w:t>
      </w:r>
      <w:bookmarkEnd w:id="18"/>
    </w:p>
    <w:p w14:paraId="540B8D19" w14:textId="77777777" w:rsidR="00B7609C" w:rsidRPr="00BF32DE" w:rsidRDefault="00B7609C" w:rsidP="008508D9">
      <w:pPr>
        <w:ind w:firstLine="0"/>
        <w:jc w:val="center"/>
      </w:pPr>
    </w:p>
    <w:sectPr w:rsidR="00B7609C" w:rsidRPr="00BF32DE" w:rsidSect="004A5394">
      <w:footerReference w:type="default" r:id="rId1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7C665" w14:textId="77777777" w:rsidR="00D66102" w:rsidRDefault="00D66102" w:rsidP="004A5394">
      <w:pPr>
        <w:spacing w:line="240" w:lineRule="auto"/>
      </w:pPr>
      <w:r>
        <w:separator/>
      </w:r>
    </w:p>
  </w:endnote>
  <w:endnote w:type="continuationSeparator" w:id="0">
    <w:p w14:paraId="17C99BAD" w14:textId="77777777" w:rsidR="00D66102" w:rsidRDefault="00D66102" w:rsidP="004A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E9684" w14:textId="77777777" w:rsidR="00B168AB" w:rsidRDefault="00B168AB">
    <w:pPr>
      <w:pStyle w:val="afd"/>
      <w:jc w:val="center"/>
    </w:pPr>
    <w:r>
      <w:fldChar w:fldCharType="begin"/>
    </w:r>
    <w:r>
      <w:instrText>PAGE   \* MERGEFORMAT</w:instrText>
    </w:r>
    <w:r>
      <w:fldChar w:fldCharType="separate"/>
    </w:r>
    <w:r>
      <w:rPr>
        <w:noProof/>
      </w:rPr>
      <w:t>20</w:t>
    </w:r>
    <w:r>
      <w:rPr>
        <w:noProof/>
      </w:rPr>
      <w:fldChar w:fldCharType="end"/>
    </w:r>
  </w:p>
  <w:p w14:paraId="365111EE" w14:textId="77777777" w:rsidR="00B168AB" w:rsidRDefault="00B168AB">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4F86F" w14:textId="77777777" w:rsidR="00D66102" w:rsidRDefault="00D66102" w:rsidP="004A5394">
      <w:pPr>
        <w:spacing w:line="240" w:lineRule="auto"/>
      </w:pPr>
      <w:r>
        <w:separator/>
      </w:r>
    </w:p>
  </w:footnote>
  <w:footnote w:type="continuationSeparator" w:id="0">
    <w:p w14:paraId="6C6652F6" w14:textId="77777777" w:rsidR="00D66102" w:rsidRDefault="00D66102" w:rsidP="004A53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0719"/>
    <w:multiLevelType w:val="hybridMultilevel"/>
    <w:tmpl w:val="01EAE56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839117E"/>
    <w:multiLevelType w:val="multilevel"/>
    <w:tmpl w:val="418AAC1E"/>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start w:val="1"/>
      <w:numFmt w:val="bullet"/>
      <w:lvlText w:val=""/>
      <w:lvlJc w:val="left"/>
      <w:rPr>
        <w:rFonts w:ascii="Symbol" w:hAnsi="Symbol" w:hint="default"/>
        <w:b w:val="0"/>
        <w:i w:val="0"/>
        <w:smallCaps w:val="0"/>
        <w:strike w:val="0"/>
        <w:color w:val="000000"/>
        <w:spacing w:val="0"/>
        <w:w w:val="100"/>
        <w:position w:val="0"/>
        <w:sz w:val="19"/>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20330D51"/>
    <w:multiLevelType w:val="hybridMultilevel"/>
    <w:tmpl w:val="34AE6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8FC14C8"/>
    <w:multiLevelType w:val="hybridMultilevel"/>
    <w:tmpl w:val="CEA8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2B450AB"/>
    <w:multiLevelType w:val="hybridMultilevel"/>
    <w:tmpl w:val="B65A1F30"/>
    <w:lvl w:ilvl="0" w:tplc="ED6612A6">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5" w15:restartNumberingAfterBreak="0">
    <w:nsid w:val="3C5F366B"/>
    <w:multiLevelType w:val="hybridMultilevel"/>
    <w:tmpl w:val="3C3AD1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15764C7"/>
    <w:multiLevelType w:val="hybridMultilevel"/>
    <w:tmpl w:val="0220E79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54020C96"/>
    <w:multiLevelType w:val="hybridMultilevel"/>
    <w:tmpl w:val="FD9A818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4824F98"/>
    <w:multiLevelType w:val="hybridMultilevel"/>
    <w:tmpl w:val="8C74D7FA"/>
    <w:lvl w:ilvl="0" w:tplc="1BEC82D2">
      <w:numFmt w:val="bullet"/>
      <w:lvlText w:val="-"/>
      <w:lvlJc w:val="left"/>
      <w:pPr>
        <w:ind w:left="682" w:hanging="358"/>
      </w:pPr>
      <w:rPr>
        <w:rFonts w:ascii="Times New Roman" w:eastAsia="Times New Roman" w:hAnsi="Times New Roman" w:hint="default"/>
        <w:spacing w:val="-29"/>
        <w:w w:val="99"/>
        <w:sz w:val="24"/>
      </w:rPr>
    </w:lvl>
    <w:lvl w:ilvl="1" w:tplc="513CC984">
      <w:numFmt w:val="bullet"/>
      <w:lvlText w:val="•"/>
      <w:lvlJc w:val="left"/>
      <w:pPr>
        <w:ind w:left="1670" w:hanging="358"/>
      </w:pPr>
      <w:rPr>
        <w:rFonts w:hint="default"/>
      </w:rPr>
    </w:lvl>
    <w:lvl w:ilvl="2" w:tplc="4D3C6602">
      <w:numFmt w:val="bullet"/>
      <w:lvlText w:val="•"/>
      <w:lvlJc w:val="left"/>
      <w:pPr>
        <w:ind w:left="2661" w:hanging="358"/>
      </w:pPr>
      <w:rPr>
        <w:rFonts w:hint="default"/>
      </w:rPr>
    </w:lvl>
    <w:lvl w:ilvl="3" w:tplc="D4263E32">
      <w:numFmt w:val="bullet"/>
      <w:lvlText w:val="•"/>
      <w:lvlJc w:val="left"/>
      <w:pPr>
        <w:ind w:left="3651" w:hanging="358"/>
      </w:pPr>
      <w:rPr>
        <w:rFonts w:hint="default"/>
      </w:rPr>
    </w:lvl>
    <w:lvl w:ilvl="4" w:tplc="5F7A30C2">
      <w:numFmt w:val="bullet"/>
      <w:lvlText w:val="•"/>
      <w:lvlJc w:val="left"/>
      <w:pPr>
        <w:ind w:left="4642" w:hanging="358"/>
      </w:pPr>
      <w:rPr>
        <w:rFonts w:hint="default"/>
      </w:rPr>
    </w:lvl>
    <w:lvl w:ilvl="5" w:tplc="05DADDF0">
      <w:numFmt w:val="bullet"/>
      <w:lvlText w:val="•"/>
      <w:lvlJc w:val="left"/>
      <w:pPr>
        <w:ind w:left="5633" w:hanging="358"/>
      </w:pPr>
      <w:rPr>
        <w:rFonts w:hint="default"/>
      </w:rPr>
    </w:lvl>
    <w:lvl w:ilvl="6" w:tplc="BE2047F0">
      <w:numFmt w:val="bullet"/>
      <w:lvlText w:val="•"/>
      <w:lvlJc w:val="left"/>
      <w:pPr>
        <w:ind w:left="6623" w:hanging="358"/>
      </w:pPr>
      <w:rPr>
        <w:rFonts w:hint="default"/>
      </w:rPr>
    </w:lvl>
    <w:lvl w:ilvl="7" w:tplc="26D2D194">
      <w:numFmt w:val="bullet"/>
      <w:lvlText w:val="•"/>
      <w:lvlJc w:val="left"/>
      <w:pPr>
        <w:ind w:left="7614" w:hanging="358"/>
      </w:pPr>
      <w:rPr>
        <w:rFonts w:hint="default"/>
      </w:rPr>
    </w:lvl>
    <w:lvl w:ilvl="8" w:tplc="DA70A506">
      <w:numFmt w:val="bullet"/>
      <w:lvlText w:val="•"/>
      <w:lvlJc w:val="left"/>
      <w:pPr>
        <w:ind w:left="8605" w:hanging="358"/>
      </w:pPr>
      <w:rPr>
        <w:rFonts w:hint="default"/>
      </w:rPr>
    </w:lvl>
  </w:abstractNum>
  <w:num w:numId="1">
    <w:abstractNumId w:val="0"/>
  </w:num>
  <w:num w:numId="2">
    <w:abstractNumId w:val="2"/>
  </w:num>
  <w:num w:numId="3">
    <w:abstractNumId w:val="3"/>
  </w:num>
  <w:num w:numId="4">
    <w:abstractNumId w:val="1"/>
  </w:num>
  <w:num w:numId="5">
    <w:abstractNumId w:val="5"/>
  </w:num>
  <w:num w:numId="6">
    <w:abstractNumId w:val="4"/>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96E"/>
    <w:rsid w:val="00001013"/>
    <w:rsid w:val="000052CA"/>
    <w:rsid w:val="000066D6"/>
    <w:rsid w:val="00012E34"/>
    <w:rsid w:val="00016331"/>
    <w:rsid w:val="00022AFD"/>
    <w:rsid w:val="00024867"/>
    <w:rsid w:val="00025749"/>
    <w:rsid w:val="000315FA"/>
    <w:rsid w:val="00042FBF"/>
    <w:rsid w:val="000469BA"/>
    <w:rsid w:val="00050FDA"/>
    <w:rsid w:val="00051756"/>
    <w:rsid w:val="00073161"/>
    <w:rsid w:val="00074E5B"/>
    <w:rsid w:val="00075C0F"/>
    <w:rsid w:val="00076247"/>
    <w:rsid w:val="0008325A"/>
    <w:rsid w:val="00083C8D"/>
    <w:rsid w:val="00085224"/>
    <w:rsid w:val="00090812"/>
    <w:rsid w:val="00090BD4"/>
    <w:rsid w:val="00093370"/>
    <w:rsid w:val="000951AA"/>
    <w:rsid w:val="000A103C"/>
    <w:rsid w:val="000A1FC9"/>
    <w:rsid w:val="000B36DF"/>
    <w:rsid w:val="000B5955"/>
    <w:rsid w:val="000C1BD0"/>
    <w:rsid w:val="000C6DCD"/>
    <w:rsid w:val="000D21AC"/>
    <w:rsid w:val="000D2FA5"/>
    <w:rsid w:val="000D488E"/>
    <w:rsid w:val="000E56A9"/>
    <w:rsid w:val="000E762C"/>
    <w:rsid w:val="000F428C"/>
    <w:rsid w:val="0010391F"/>
    <w:rsid w:val="00110FA2"/>
    <w:rsid w:val="00111F20"/>
    <w:rsid w:val="00113614"/>
    <w:rsid w:val="00114B3B"/>
    <w:rsid w:val="00120DD2"/>
    <w:rsid w:val="0012142D"/>
    <w:rsid w:val="00125A6E"/>
    <w:rsid w:val="00127B6E"/>
    <w:rsid w:val="00140DBD"/>
    <w:rsid w:val="001410BC"/>
    <w:rsid w:val="001414E9"/>
    <w:rsid w:val="0014458A"/>
    <w:rsid w:val="00147D39"/>
    <w:rsid w:val="00152279"/>
    <w:rsid w:val="001529F5"/>
    <w:rsid w:val="0015696E"/>
    <w:rsid w:val="00170CCD"/>
    <w:rsid w:val="001812B8"/>
    <w:rsid w:val="00184B8D"/>
    <w:rsid w:val="00186CC7"/>
    <w:rsid w:val="00194EEA"/>
    <w:rsid w:val="00195552"/>
    <w:rsid w:val="001A3A1A"/>
    <w:rsid w:val="001A54BB"/>
    <w:rsid w:val="001A774F"/>
    <w:rsid w:val="001B194A"/>
    <w:rsid w:val="001B46A4"/>
    <w:rsid w:val="001C3331"/>
    <w:rsid w:val="001C5775"/>
    <w:rsid w:val="001D06D7"/>
    <w:rsid w:val="001D0E3B"/>
    <w:rsid w:val="001D1941"/>
    <w:rsid w:val="001D5D5B"/>
    <w:rsid w:val="001E00B4"/>
    <w:rsid w:val="001E0750"/>
    <w:rsid w:val="001E2E5C"/>
    <w:rsid w:val="001E5A92"/>
    <w:rsid w:val="001E6120"/>
    <w:rsid w:val="001E68C0"/>
    <w:rsid w:val="001F2DC8"/>
    <w:rsid w:val="001F2EF8"/>
    <w:rsid w:val="001F5825"/>
    <w:rsid w:val="002126E8"/>
    <w:rsid w:val="002178B5"/>
    <w:rsid w:val="00220E67"/>
    <w:rsid w:val="00220EBD"/>
    <w:rsid w:val="00221D59"/>
    <w:rsid w:val="00224898"/>
    <w:rsid w:val="0022697B"/>
    <w:rsid w:val="00231F3F"/>
    <w:rsid w:val="00231FE2"/>
    <w:rsid w:val="00232CDD"/>
    <w:rsid w:val="002363DF"/>
    <w:rsid w:val="00242072"/>
    <w:rsid w:val="002431C1"/>
    <w:rsid w:val="00245EC2"/>
    <w:rsid w:val="00247507"/>
    <w:rsid w:val="00250C45"/>
    <w:rsid w:val="0025515C"/>
    <w:rsid w:val="002611F1"/>
    <w:rsid w:val="0026193D"/>
    <w:rsid w:val="00265DF9"/>
    <w:rsid w:val="00267258"/>
    <w:rsid w:val="00270E8A"/>
    <w:rsid w:val="00271D8E"/>
    <w:rsid w:val="0028263A"/>
    <w:rsid w:val="00286675"/>
    <w:rsid w:val="002905DC"/>
    <w:rsid w:val="0029168E"/>
    <w:rsid w:val="0029564F"/>
    <w:rsid w:val="00296627"/>
    <w:rsid w:val="002A1F9E"/>
    <w:rsid w:val="002A3E48"/>
    <w:rsid w:val="002A6B4A"/>
    <w:rsid w:val="002B05D6"/>
    <w:rsid w:val="002B6895"/>
    <w:rsid w:val="002C0C1B"/>
    <w:rsid w:val="002C1113"/>
    <w:rsid w:val="002C311D"/>
    <w:rsid w:val="002C4189"/>
    <w:rsid w:val="002E0F4A"/>
    <w:rsid w:val="002F1348"/>
    <w:rsid w:val="002F2F47"/>
    <w:rsid w:val="002F3E4F"/>
    <w:rsid w:val="002F68F2"/>
    <w:rsid w:val="003013A6"/>
    <w:rsid w:val="0030339F"/>
    <w:rsid w:val="00310839"/>
    <w:rsid w:val="00310ADC"/>
    <w:rsid w:val="00313702"/>
    <w:rsid w:val="00314C70"/>
    <w:rsid w:val="00314EFA"/>
    <w:rsid w:val="00316128"/>
    <w:rsid w:val="00320736"/>
    <w:rsid w:val="00320C55"/>
    <w:rsid w:val="00320D04"/>
    <w:rsid w:val="0032776E"/>
    <w:rsid w:val="00331E7F"/>
    <w:rsid w:val="00333A59"/>
    <w:rsid w:val="00335F43"/>
    <w:rsid w:val="00340EE1"/>
    <w:rsid w:val="0034132E"/>
    <w:rsid w:val="00342512"/>
    <w:rsid w:val="0035411B"/>
    <w:rsid w:val="003548CF"/>
    <w:rsid w:val="00361B61"/>
    <w:rsid w:val="003730AA"/>
    <w:rsid w:val="00375C2F"/>
    <w:rsid w:val="0037722B"/>
    <w:rsid w:val="00390C3A"/>
    <w:rsid w:val="0039105F"/>
    <w:rsid w:val="003959F5"/>
    <w:rsid w:val="00397B46"/>
    <w:rsid w:val="003A0593"/>
    <w:rsid w:val="003A4E55"/>
    <w:rsid w:val="003A7376"/>
    <w:rsid w:val="003A77D6"/>
    <w:rsid w:val="003B144F"/>
    <w:rsid w:val="003B483C"/>
    <w:rsid w:val="003C4DFC"/>
    <w:rsid w:val="003C5D4A"/>
    <w:rsid w:val="003D2B9D"/>
    <w:rsid w:val="003D3AEA"/>
    <w:rsid w:val="003D4372"/>
    <w:rsid w:val="003D4DCF"/>
    <w:rsid w:val="003D5CEC"/>
    <w:rsid w:val="003E0CFE"/>
    <w:rsid w:val="003E6C77"/>
    <w:rsid w:val="003F13E8"/>
    <w:rsid w:val="003F1412"/>
    <w:rsid w:val="003F1641"/>
    <w:rsid w:val="003F64D4"/>
    <w:rsid w:val="003F777A"/>
    <w:rsid w:val="00401042"/>
    <w:rsid w:val="004015F4"/>
    <w:rsid w:val="0040516E"/>
    <w:rsid w:val="004054C2"/>
    <w:rsid w:val="00411BDF"/>
    <w:rsid w:val="004139B7"/>
    <w:rsid w:val="004172EF"/>
    <w:rsid w:val="00424CA1"/>
    <w:rsid w:val="004272E2"/>
    <w:rsid w:val="004339BA"/>
    <w:rsid w:val="0043673D"/>
    <w:rsid w:val="00436BF8"/>
    <w:rsid w:val="00441ADB"/>
    <w:rsid w:val="00443197"/>
    <w:rsid w:val="00445B8E"/>
    <w:rsid w:val="00445BE3"/>
    <w:rsid w:val="00456E60"/>
    <w:rsid w:val="00462ACF"/>
    <w:rsid w:val="00462CDB"/>
    <w:rsid w:val="00470516"/>
    <w:rsid w:val="0047373B"/>
    <w:rsid w:val="004763FD"/>
    <w:rsid w:val="00477C2E"/>
    <w:rsid w:val="004802E0"/>
    <w:rsid w:val="00481971"/>
    <w:rsid w:val="00485E2C"/>
    <w:rsid w:val="004874DD"/>
    <w:rsid w:val="00487FC2"/>
    <w:rsid w:val="00491E13"/>
    <w:rsid w:val="004930AB"/>
    <w:rsid w:val="00493923"/>
    <w:rsid w:val="00497781"/>
    <w:rsid w:val="004A3229"/>
    <w:rsid w:val="004A5394"/>
    <w:rsid w:val="004C0BE5"/>
    <w:rsid w:val="004C4E19"/>
    <w:rsid w:val="004D0731"/>
    <w:rsid w:val="004E036F"/>
    <w:rsid w:val="004E2DE9"/>
    <w:rsid w:val="004E4CE3"/>
    <w:rsid w:val="004E79A2"/>
    <w:rsid w:val="004F06A8"/>
    <w:rsid w:val="004F0920"/>
    <w:rsid w:val="004F351D"/>
    <w:rsid w:val="004F39D1"/>
    <w:rsid w:val="004F4987"/>
    <w:rsid w:val="004F6584"/>
    <w:rsid w:val="00500B52"/>
    <w:rsid w:val="00500EF6"/>
    <w:rsid w:val="005071DF"/>
    <w:rsid w:val="00514096"/>
    <w:rsid w:val="00514AC8"/>
    <w:rsid w:val="00524913"/>
    <w:rsid w:val="00525159"/>
    <w:rsid w:val="00534883"/>
    <w:rsid w:val="00534B0B"/>
    <w:rsid w:val="0053571E"/>
    <w:rsid w:val="00536BA1"/>
    <w:rsid w:val="005403B7"/>
    <w:rsid w:val="00540848"/>
    <w:rsid w:val="00540F18"/>
    <w:rsid w:val="005447DB"/>
    <w:rsid w:val="00547314"/>
    <w:rsid w:val="005479E1"/>
    <w:rsid w:val="00547C26"/>
    <w:rsid w:val="005527CF"/>
    <w:rsid w:val="00554435"/>
    <w:rsid w:val="00554D93"/>
    <w:rsid w:val="00557BB9"/>
    <w:rsid w:val="00560EC9"/>
    <w:rsid w:val="00565638"/>
    <w:rsid w:val="00566694"/>
    <w:rsid w:val="00566AF1"/>
    <w:rsid w:val="00576EB7"/>
    <w:rsid w:val="00580A52"/>
    <w:rsid w:val="005862BD"/>
    <w:rsid w:val="00587206"/>
    <w:rsid w:val="005878F1"/>
    <w:rsid w:val="005900E8"/>
    <w:rsid w:val="005950AD"/>
    <w:rsid w:val="00595378"/>
    <w:rsid w:val="00595A31"/>
    <w:rsid w:val="005A359B"/>
    <w:rsid w:val="005A77D7"/>
    <w:rsid w:val="005B145C"/>
    <w:rsid w:val="005B1C5B"/>
    <w:rsid w:val="005B2770"/>
    <w:rsid w:val="005C0327"/>
    <w:rsid w:val="005C0C63"/>
    <w:rsid w:val="005C1CBE"/>
    <w:rsid w:val="005C3892"/>
    <w:rsid w:val="005C43A4"/>
    <w:rsid w:val="005C6747"/>
    <w:rsid w:val="005C6F5D"/>
    <w:rsid w:val="005D169B"/>
    <w:rsid w:val="005D1821"/>
    <w:rsid w:val="005D2430"/>
    <w:rsid w:val="005D7405"/>
    <w:rsid w:val="005D7D78"/>
    <w:rsid w:val="005E05E6"/>
    <w:rsid w:val="005E1F5B"/>
    <w:rsid w:val="005F7343"/>
    <w:rsid w:val="00601CDA"/>
    <w:rsid w:val="00602DB4"/>
    <w:rsid w:val="00604B07"/>
    <w:rsid w:val="00605AA1"/>
    <w:rsid w:val="006109E3"/>
    <w:rsid w:val="00613942"/>
    <w:rsid w:val="006156AB"/>
    <w:rsid w:val="00626B50"/>
    <w:rsid w:val="00631AC5"/>
    <w:rsid w:val="00640BEE"/>
    <w:rsid w:val="006454A6"/>
    <w:rsid w:val="00646629"/>
    <w:rsid w:val="0065742D"/>
    <w:rsid w:val="00663040"/>
    <w:rsid w:val="00663226"/>
    <w:rsid w:val="00665E58"/>
    <w:rsid w:val="00671419"/>
    <w:rsid w:val="006774B6"/>
    <w:rsid w:val="0068176F"/>
    <w:rsid w:val="00685F0D"/>
    <w:rsid w:val="00687962"/>
    <w:rsid w:val="006919EA"/>
    <w:rsid w:val="00693C5E"/>
    <w:rsid w:val="006A5816"/>
    <w:rsid w:val="006C0E85"/>
    <w:rsid w:val="006C1699"/>
    <w:rsid w:val="006C1A88"/>
    <w:rsid w:val="006C34ED"/>
    <w:rsid w:val="006C36EC"/>
    <w:rsid w:val="006D4040"/>
    <w:rsid w:val="006D53AB"/>
    <w:rsid w:val="006E20D7"/>
    <w:rsid w:val="006F378B"/>
    <w:rsid w:val="00700B85"/>
    <w:rsid w:val="00701DA7"/>
    <w:rsid w:val="00704565"/>
    <w:rsid w:val="0070523B"/>
    <w:rsid w:val="00705FDA"/>
    <w:rsid w:val="00711735"/>
    <w:rsid w:val="0071474F"/>
    <w:rsid w:val="00716AB5"/>
    <w:rsid w:val="00720B3F"/>
    <w:rsid w:val="00723D97"/>
    <w:rsid w:val="00724256"/>
    <w:rsid w:val="00727288"/>
    <w:rsid w:val="00733D99"/>
    <w:rsid w:val="007445C6"/>
    <w:rsid w:val="00746C42"/>
    <w:rsid w:val="00747183"/>
    <w:rsid w:val="00753D2A"/>
    <w:rsid w:val="00754247"/>
    <w:rsid w:val="007623D4"/>
    <w:rsid w:val="0076486B"/>
    <w:rsid w:val="007709EC"/>
    <w:rsid w:val="00773A86"/>
    <w:rsid w:val="00773E0B"/>
    <w:rsid w:val="0077506A"/>
    <w:rsid w:val="00776906"/>
    <w:rsid w:val="00782A45"/>
    <w:rsid w:val="007840F9"/>
    <w:rsid w:val="00785665"/>
    <w:rsid w:val="007864F8"/>
    <w:rsid w:val="0078750D"/>
    <w:rsid w:val="00791C0F"/>
    <w:rsid w:val="00791D44"/>
    <w:rsid w:val="00795208"/>
    <w:rsid w:val="00795F9F"/>
    <w:rsid w:val="00797796"/>
    <w:rsid w:val="007B73AC"/>
    <w:rsid w:val="007C3F74"/>
    <w:rsid w:val="007C661E"/>
    <w:rsid w:val="007F38BA"/>
    <w:rsid w:val="007F46B8"/>
    <w:rsid w:val="00801B3A"/>
    <w:rsid w:val="00804711"/>
    <w:rsid w:val="00805C18"/>
    <w:rsid w:val="00806482"/>
    <w:rsid w:val="008124E8"/>
    <w:rsid w:val="00813FD5"/>
    <w:rsid w:val="00825A44"/>
    <w:rsid w:val="008267AA"/>
    <w:rsid w:val="0083063B"/>
    <w:rsid w:val="0083178B"/>
    <w:rsid w:val="008320B2"/>
    <w:rsid w:val="0083737D"/>
    <w:rsid w:val="00841AC2"/>
    <w:rsid w:val="008508D9"/>
    <w:rsid w:val="00854ADE"/>
    <w:rsid w:val="00854E1B"/>
    <w:rsid w:val="0085527D"/>
    <w:rsid w:val="00857C79"/>
    <w:rsid w:val="008606CB"/>
    <w:rsid w:val="00871EDC"/>
    <w:rsid w:val="008727A6"/>
    <w:rsid w:val="00875800"/>
    <w:rsid w:val="00880AB4"/>
    <w:rsid w:val="00884CD9"/>
    <w:rsid w:val="0089290F"/>
    <w:rsid w:val="00895746"/>
    <w:rsid w:val="008A3F4F"/>
    <w:rsid w:val="008B0B48"/>
    <w:rsid w:val="008B324C"/>
    <w:rsid w:val="008B34BB"/>
    <w:rsid w:val="008B37BB"/>
    <w:rsid w:val="008B497D"/>
    <w:rsid w:val="008B6539"/>
    <w:rsid w:val="008C2E22"/>
    <w:rsid w:val="008C65B5"/>
    <w:rsid w:val="008C7155"/>
    <w:rsid w:val="008D208A"/>
    <w:rsid w:val="008D5D7C"/>
    <w:rsid w:val="008E25FF"/>
    <w:rsid w:val="008E2C7A"/>
    <w:rsid w:val="008F1DA3"/>
    <w:rsid w:val="008F44FB"/>
    <w:rsid w:val="008F5641"/>
    <w:rsid w:val="009002DA"/>
    <w:rsid w:val="0090075E"/>
    <w:rsid w:val="009007EB"/>
    <w:rsid w:val="009049E0"/>
    <w:rsid w:val="0091066F"/>
    <w:rsid w:val="00916E7D"/>
    <w:rsid w:val="009276DF"/>
    <w:rsid w:val="009330C7"/>
    <w:rsid w:val="00934F3C"/>
    <w:rsid w:val="0093771C"/>
    <w:rsid w:val="00943866"/>
    <w:rsid w:val="00944BEA"/>
    <w:rsid w:val="00947C24"/>
    <w:rsid w:val="00950415"/>
    <w:rsid w:val="00950488"/>
    <w:rsid w:val="00952923"/>
    <w:rsid w:val="0095441E"/>
    <w:rsid w:val="00962A9C"/>
    <w:rsid w:val="009635BD"/>
    <w:rsid w:val="00970B80"/>
    <w:rsid w:val="009751DC"/>
    <w:rsid w:val="00977A5E"/>
    <w:rsid w:val="009837C6"/>
    <w:rsid w:val="009846B2"/>
    <w:rsid w:val="00985880"/>
    <w:rsid w:val="00996598"/>
    <w:rsid w:val="009A024A"/>
    <w:rsid w:val="009A161A"/>
    <w:rsid w:val="009B332F"/>
    <w:rsid w:val="009B4C22"/>
    <w:rsid w:val="009B55C4"/>
    <w:rsid w:val="009B6779"/>
    <w:rsid w:val="009C19A1"/>
    <w:rsid w:val="009C58E8"/>
    <w:rsid w:val="009C5B29"/>
    <w:rsid w:val="009D2CC2"/>
    <w:rsid w:val="009E48A2"/>
    <w:rsid w:val="009E53AB"/>
    <w:rsid w:val="009F0C47"/>
    <w:rsid w:val="009F0DDC"/>
    <w:rsid w:val="00A0140F"/>
    <w:rsid w:val="00A017C5"/>
    <w:rsid w:val="00A03313"/>
    <w:rsid w:val="00A040CE"/>
    <w:rsid w:val="00A0532B"/>
    <w:rsid w:val="00A07E88"/>
    <w:rsid w:val="00A11B33"/>
    <w:rsid w:val="00A26F7D"/>
    <w:rsid w:val="00A33900"/>
    <w:rsid w:val="00A34981"/>
    <w:rsid w:val="00A354BB"/>
    <w:rsid w:val="00A4117F"/>
    <w:rsid w:val="00A415F8"/>
    <w:rsid w:val="00A44297"/>
    <w:rsid w:val="00A5148B"/>
    <w:rsid w:val="00A524AC"/>
    <w:rsid w:val="00A52D54"/>
    <w:rsid w:val="00A558FB"/>
    <w:rsid w:val="00A66D5B"/>
    <w:rsid w:val="00A77A1C"/>
    <w:rsid w:val="00A83D42"/>
    <w:rsid w:val="00A84A72"/>
    <w:rsid w:val="00A867DC"/>
    <w:rsid w:val="00A910F1"/>
    <w:rsid w:val="00A96DA4"/>
    <w:rsid w:val="00AA0089"/>
    <w:rsid w:val="00AA0EDD"/>
    <w:rsid w:val="00AA4C09"/>
    <w:rsid w:val="00AA61FB"/>
    <w:rsid w:val="00AA7038"/>
    <w:rsid w:val="00AB2C23"/>
    <w:rsid w:val="00AB448F"/>
    <w:rsid w:val="00AC2998"/>
    <w:rsid w:val="00AC3069"/>
    <w:rsid w:val="00AC67BE"/>
    <w:rsid w:val="00AC6EA5"/>
    <w:rsid w:val="00AD0C20"/>
    <w:rsid w:val="00AD15E1"/>
    <w:rsid w:val="00AD6327"/>
    <w:rsid w:val="00AE3580"/>
    <w:rsid w:val="00AE49B7"/>
    <w:rsid w:val="00AF4967"/>
    <w:rsid w:val="00B000FE"/>
    <w:rsid w:val="00B01EAE"/>
    <w:rsid w:val="00B1145A"/>
    <w:rsid w:val="00B11525"/>
    <w:rsid w:val="00B168AB"/>
    <w:rsid w:val="00B17918"/>
    <w:rsid w:val="00B21348"/>
    <w:rsid w:val="00B22E09"/>
    <w:rsid w:val="00B25835"/>
    <w:rsid w:val="00B26BAD"/>
    <w:rsid w:val="00B331EF"/>
    <w:rsid w:val="00B45907"/>
    <w:rsid w:val="00B464D3"/>
    <w:rsid w:val="00B475EA"/>
    <w:rsid w:val="00B50E45"/>
    <w:rsid w:val="00B61B64"/>
    <w:rsid w:val="00B63EA6"/>
    <w:rsid w:val="00B71CD4"/>
    <w:rsid w:val="00B7609C"/>
    <w:rsid w:val="00B77337"/>
    <w:rsid w:val="00B94FA1"/>
    <w:rsid w:val="00BA100C"/>
    <w:rsid w:val="00BA2138"/>
    <w:rsid w:val="00BA5A00"/>
    <w:rsid w:val="00BA7494"/>
    <w:rsid w:val="00BB7438"/>
    <w:rsid w:val="00BC08F8"/>
    <w:rsid w:val="00BC1149"/>
    <w:rsid w:val="00BC15E2"/>
    <w:rsid w:val="00BD025D"/>
    <w:rsid w:val="00BD24D1"/>
    <w:rsid w:val="00BD269B"/>
    <w:rsid w:val="00BD2B44"/>
    <w:rsid w:val="00BD5E58"/>
    <w:rsid w:val="00BD71AE"/>
    <w:rsid w:val="00BE4D7B"/>
    <w:rsid w:val="00BE5B49"/>
    <w:rsid w:val="00BF32DE"/>
    <w:rsid w:val="00C02944"/>
    <w:rsid w:val="00C07A02"/>
    <w:rsid w:val="00C07F54"/>
    <w:rsid w:val="00C109C5"/>
    <w:rsid w:val="00C11FB2"/>
    <w:rsid w:val="00C15DE6"/>
    <w:rsid w:val="00C2108A"/>
    <w:rsid w:val="00C218E8"/>
    <w:rsid w:val="00C24B17"/>
    <w:rsid w:val="00C25411"/>
    <w:rsid w:val="00C25938"/>
    <w:rsid w:val="00C2598A"/>
    <w:rsid w:val="00C316C2"/>
    <w:rsid w:val="00C33689"/>
    <w:rsid w:val="00C402B8"/>
    <w:rsid w:val="00C408FF"/>
    <w:rsid w:val="00C41744"/>
    <w:rsid w:val="00C474F5"/>
    <w:rsid w:val="00C5048A"/>
    <w:rsid w:val="00C6060F"/>
    <w:rsid w:val="00C61D24"/>
    <w:rsid w:val="00C649B8"/>
    <w:rsid w:val="00C655A9"/>
    <w:rsid w:val="00C7615A"/>
    <w:rsid w:val="00C802E0"/>
    <w:rsid w:val="00C810B4"/>
    <w:rsid w:val="00C91764"/>
    <w:rsid w:val="00C9185F"/>
    <w:rsid w:val="00C9357E"/>
    <w:rsid w:val="00CA1D20"/>
    <w:rsid w:val="00CA2358"/>
    <w:rsid w:val="00CA29F0"/>
    <w:rsid w:val="00CA44A8"/>
    <w:rsid w:val="00CA69A4"/>
    <w:rsid w:val="00CB109B"/>
    <w:rsid w:val="00CB646C"/>
    <w:rsid w:val="00CC0CC9"/>
    <w:rsid w:val="00CC0E69"/>
    <w:rsid w:val="00CC4D11"/>
    <w:rsid w:val="00CC4E7D"/>
    <w:rsid w:val="00CC7D29"/>
    <w:rsid w:val="00CD438D"/>
    <w:rsid w:val="00CD4D25"/>
    <w:rsid w:val="00CD4D72"/>
    <w:rsid w:val="00CE0D73"/>
    <w:rsid w:val="00CF131F"/>
    <w:rsid w:val="00CF165B"/>
    <w:rsid w:val="00CF5556"/>
    <w:rsid w:val="00D01B87"/>
    <w:rsid w:val="00D07DA5"/>
    <w:rsid w:val="00D12255"/>
    <w:rsid w:val="00D26773"/>
    <w:rsid w:val="00D27578"/>
    <w:rsid w:val="00D27A03"/>
    <w:rsid w:val="00D30670"/>
    <w:rsid w:val="00D32144"/>
    <w:rsid w:val="00D32B74"/>
    <w:rsid w:val="00D34A54"/>
    <w:rsid w:val="00D364F8"/>
    <w:rsid w:val="00D47A00"/>
    <w:rsid w:val="00D50602"/>
    <w:rsid w:val="00D5784B"/>
    <w:rsid w:val="00D6298F"/>
    <w:rsid w:val="00D66102"/>
    <w:rsid w:val="00D70AB4"/>
    <w:rsid w:val="00D7404C"/>
    <w:rsid w:val="00D75456"/>
    <w:rsid w:val="00D815F1"/>
    <w:rsid w:val="00D83C0F"/>
    <w:rsid w:val="00D921B8"/>
    <w:rsid w:val="00D962E8"/>
    <w:rsid w:val="00D96B67"/>
    <w:rsid w:val="00D975C0"/>
    <w:rsid w:val="00DA0E9D"/>
    <w:rsid w:val="00DA1231"/>
    <w:rsid w:val="00DA3452"/>
    <w:rsid w:val="00DA6F0B"/>
    <w:rsid w:val="00DB2F8B"/>
    <w:rsid w:val="00DC0E3E"/>
    <w:rsid w:val="00DC1B77"/>
    <w:rsid w:val="00DC1F82"/>
    <w:rsid w:val="00DC40A7"/>
    <w:rsid w:val="00DD0ADA"/>
    <w:rsid w:val="00DD43F7"/>
    <w:rsid w:val="00DE1D85"/>
    <w:rsid w:val="00DE2867"/>
    <w:rsid w:val="00DE40BE"/>
    <w:rsid w:val="00DE4D2B"/>
    <w:rsid w:val="00E020BE"/>
    <w:rsid w:val="00E0584B"/>
    <w:rsid w:val="00E06F48"/>
    <w:rsid w:val="00E0709C"/>
    <w:rsid w:val="00E1070A"/>
    <w:rsid w:val="00E165A4"/>
    <w:rsid w:val="00E16AE2"/>
    <w:rsid w:val="00E17A65"/>
    <w:rsid w:val="00E3066A"/>
    <w:rsid w:val="00E30A26"/>
    <w:rsid w:val="00E333A3"/>
    <w:rsid w:val="00E362C8"/>
    <w:rsid w:val="00E45A2A"/>
    <w:rsid w:val="00E471AD"/>
    <w:rsid w:val="00E5121E"/>
    <w:rsid w:val="00E51937"/>
    <w:rsid w:val="00E57376"/>
    <w:rsid w:val="00E614ED"/>
    <w:rsid w:val="00E629ED"/>
    <w:rsid w:val="00E64907"/>
    <w:rsid w:val="00E7243A"/>
    <w:rsid w:val="00E75182"/>
    <w:rsid w:val="00E75305"/>
    <w:rsid w:val="00E83895"/>
    <w:rsid w:val="00E83B0D"/>
    <w:rsid w:val="00E85DE8"/>
    <w:rsid w:val="00E92601"/>
    <w:rsid w:val="00E95DD7"/>
    <w:rsid w:val="00E96C91"/>
    <w:rsid w:val="00E97C09"/>
    <w:rsid w:val="00EA20C4"/>
    <w:rsid w:val="00EA216A"/>
    <w:rsid w:val="00EA5565"/>
    <w:rsid w:val="00EB0908"/>
    <w:rsid w:val="00EB2A6C"/>
    <w:rsid w:val="00EB4096"/>
    <w:rsid w:val="00EB73DC"/>
    <w:rsid w:val="00EC42A8"/>
    <w:rsid w:val="00ED2466"/>
    <w:rsid w:val="00ED4D22"/>
    <w:rsid w:val="00ED6FD8"/>
    <w:rsid w:val="00EE3444"/>
    <w:rsid w:val="00EE39F7"/>
    <w:rsid w:val="00EE7D0D"/>
    <w:rsid w:val="00EF35A2"/>
    <w:rsid w:val="00EF3909"/>
    <w:rsid w:val="00EF6E3C"/>
    <w:rsid w:val="00F1116E"/>
    <w:rsid w:val="00F12A48"/>
    <w:rsid w:val="00F14B37"/>
    <w:rsid w:val="00F21FBA"/>
    <w:rsid w:val="00F34C0A"/>
    <w:rsid w:val="00F3709A"/>
    <w:rsid w:val="00F378D2"/>
    <w:rsid w:val="00F41B5F"/>
    <w:rsid w:val="00F4493E"/>
    <w:rsid w:val="00F455B6"/>
    <w:rsid w:val="00F456E8"/>
    <w:rsid w:val="00F614FD"/>
    <w:rsid w:val="00F62316"/>
    <w:rsid w:val="00F72CFC"/>
    <w:rsid w:val="00F764A3"/>
    <w:rsid w:val="00F83557"/>
    <w:rsid w:val="00F83AF6"/>
    <w:rsid w:val="00F85FEF"/>
    <w:rsid w:val="00F86DB0"/>
    <w:rsid w:val="00F90F3E"/>
    <w:rsid w:val="00F92B37"/>
    <w:rsid w:val="00F937B3"/>
    <w:rsid w:val="00F93B13"/>
    <w:rsid w:val="00F957AE"/>
    <w:rsid w:val="00FA44C1"/>
    <w:rsid w:val="00FA5F62"/>
    <w:rsid w:val="00FA6DB2"/>
    <w:rsid w:val="00FA74C6"/>
    <w:rsid w:val="00FB3E6B"/>
    <w:rsid w:val="00FB672D"/>
    <w:rsid w:val="00FB7D14"/>
    <w:rsid w:val="00FC292F"/>
    <w:rsid w:val="00FC3CB3"/>
    <w:rsid w:val="00FD5620"/>
    <w:rsid w:val="00FD68EE"/>
    <w:rsid w:val="00FE028B"/>
    <w:rsid w:val="00FE0453"/>
    <w:rsid w:val="00FE604E"/>
    <w:rsid w:val="00FE6D4D"/>
    <w:rsid w:val="00FE7FE7"/>
    <w:rsid w:val="00FF0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192BB50D"/>
  <w15:docId w15:val="{2CA80B65-26F7-4ACF-89D9-F356B234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EC2"/>
    <w:pPr>
      <w:spacing w:line="360" w:lineRule="auto"/>
      <w:ind w:firstLine="709"/>
      <w:jc w:val="both"/>
    </w:pPr>
    <w:rPr>
      <w:rFonts w:ascii="Times New Roman" w:hAnsi="Times New Roman"/>
      <w:sz w:val="24"/>
      <w:lang w:eastAsia="en-US"/>
    </w:rPr>
  </w:style>
  <w:style w:type="paragraph" w:styleId="1">
    <w:name w:val="heading 1"/>
    <w:basedOn w:val="a"/>
    <w:next w:val="a"/>
    <w:link w:val="10"/>
    <w:autoRedefine/>
    <w:uiPriority w:val="99"/>
    <w:qFormat/>
    <w:rsid w:val="00CC0E69"/>
    <w:pPr>
      <w:keepNext/>
      <w:keepLines/>
      <w:spacing w:before="120" w:after="120"/>
      <w:ind w:firstLine="0"/>
      <w:jc w:val="center"/>
      <w:outlineLvl w:val="0"/>
    </w:pPr>
    <w:rPr>
      <w:rFonts w:eastAsia="Times New Roman"/>
      <w:b/>
      <w:sz w:val="32"/>
      <w:szCs w:val="32"/>
    </w:rPr>
  </w:style>
  <w:style w:type="paragraph" w:styleId="2">
    <w:name w:val="heading 2"/>
    <w:basedOn w:val="a"/>
    <w:next w:val="a"/>
    <w:link w:val="20"/>
    <w:autoRedefine/>
    <w:uiPriority w:val="99"/>
    <w:qFormat/>
    <w:rsid w:val="00996598"/>
    <w:pPr>
      <w:keepNext/>
      <w:keepLines/>
      <w:outlineLvl w:val="1"/>
    </w:pPr>
    <w:rPr>
      <w:rFonts w:eastAsia="Times New Roman"/>
      <w:b/>
      <w:sz w:val="28"/>
      <w:szCs w:val="26"/>
    </w:rPr>
  </w:style>
  <w:style w:type="paragraph" w:styleId="3">
    <w:name w:val="heading 3"/>
    <w:basedOn w:val="a"/>
    <w:next w:val="a"/>
    <w:link w:val="30"/>
    <w:autoRedefine/>
    <w:uiPriority w:val="99"/>
    <w:qFormat/>
    <w:rsid w:val="00CF165B"/>
    <w:pPr>
      <w:keepNext/>
      <w:keepLines/>
      <w:outlineLvl w:val="2"/>
    </w:pPr>
    <w:rPr>
      <w:rFonts w:eastAsia="Times New Roman"/>
      <w:b/>
      <w:szCs w:val="24"/>
    </w:rPr>
  </w:style>
  <w:style w:type="paragraph" w:styleId="4">
    <w:name w:val="heading 4"/>
    <w:basedOn w:val="a"/>
    <w:next w:val="a"/>
    <w:link w:val="40"/>
    <w:uiPriority w:val="99"/>
    <w:qFormat/>
    <w:rsid w:val="00C810B4"/>
    <w:pPr>
      <w:keepNext/>
      <w:keepLines/>
      <w:spacing w:before="40"/>
      <w:outlineLvl w:val="3"/>
    </w:pPr>
    <w:rPr>
      <w:rFonts w:eastAsia="Times New Roman"/>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C0E69"/>
    <w:rPr>
      <w:rFonts w:ascii="Times New Roman" w:hAnsi="Times New Roman" w:cs="Times New Roman"/>
      <w:b/>
      <w:sz w:val="32"/>
      <w:szCs w:val="32"/>
    </w:rPr>
  </w:style>
  <w:style w:type="character" w:customStyle="1" w:styleId="20">
    <w:name w:val="Заголовок 2 Знак"/>
    <w:basedOn w:val="a0"/>
    <w:link w:val="2"/>
    <w:uiPriority w:val="99"/>
    <w:locked/>
    <w:rsid w:val="00996598"/>
    <w:rPr>
      <w:rFonts w:ascii="Times New Roman" w:hAnsi="Times New Roman" w:cs="Times New Roman"/>
      <w:b/>
      <w:sz w:val="26"/>
      <w:szCs w:val="26"/>
    </w:rPr>
  </w:style>
  <w:style w:type="character" w:customStyle="1" w:styleId="30">
    <w:name w:val="Заголовок 3 Знак"/>
    <w:basedOn w:val="a0"/>
    <w:link w:val="3"/>
    <w:uiPriority w:val="99"/>
    <w:locked/>
    <w:rsid w:val="00CF165B"/>
    <w:rPr>
      <w:rFonts w:ascii="Times New Roman" w:hAnsi="Times New Roman" w:cs="Times New Roman"/>
      <w:b/>
      <w:sz w:val="24"/>
      <w:szCs w:val="24"/>
    </w:rPr>
  </w:style>
  <w:style w:type="character" w:customStyle="1" w:styleId="40">
    <w:name w:val="Заголовок 4 Знак"/>
    <w:basedOn w:val="a0"/>
    <w:link w:val="4"/>
    <w:uiPriority w:val="99"/>
    <w:locked/>
    <w:rsid w:val="00C810B4"/>
    <w:rPr>
      <w:rFonts w:ascii="Times New Roman" w:hAnsi="Times New Roman" w:cs="Times New Roman"/>
      <w:i/>
      <w:iCs/>
      <w:sz w:val="24"/>
      <w:u w:val="single"/>
    </w:rPr>
  </w:style>
  <w:style w:type="character" w:styleId="a3">
    <w:name w:val="Placeholder Text"/>
    <w:basedOn w:val="a0"/>
    <w:uiPriority w:val="99"/>
    <w:semiHidden/>
    <w:rsid w:val="00ED4D22"/>
    <w:rPr>
      <w:rFonts w:cs="Times New Roman"/>
      <w:color w:val="808080"/>
    </w:rPr>
  </w:style>
  <w:style w:type="paragraph" w:styleId="a4">
    <w:name w:val="No Spacing"/>
    <w:link w:val="11"/>
    <w:uiPriority w:val="99"/>
    <w:qFormat/>
    <w:rsid w:val="00ED4D22"/>
    <w:rPr>
      <w:rFonts w:eastAsia="Times New Roman"/>
    </w:rPr>
  </w:style>
  <w:style w:type="character" w:customStyle="1" w:styleId="11">
    <w:name w:val="Без интервала Знак1"/>
    <w:basedOn w:val="a0"/>
    <w:link w:val="a4"/>
    <w:uiPriority w:val="99"/>
    <w:locked/>
    <w:rsid w:val="00ED4D22"/>
    <w:rPr>
      <w:rFonts w:eastAsia="Times New Roman" w:cs="Times New Roman"/>
      <w:sz w:val="22"/>
      <w:szCs w:val="22"/>
      <w:lang w:val="ru-RU" w:eastAsia="ru-RU" w:bidi="ar-SA"/>
    </w:rPr>
  </w:style>
  <w:style w:type="paragraph" w:customStyle="1" w:styleId="a5">
    <w:name w:val="Название отчета МСО"/>
    <w:basedOn w:val="a"/>
    <w:next w:val="a"/>
    <w:link w:val="a6"/>
    <w:autoRedefine/>
    <w:uiPriority w:val="99"/>
    <w:rsid w:val="00C802E0"/>
    <w:pPr>
      <w:spacing w:after="120"/>
      <w:ind w:firstLine="0"/>
      <w:jc w:val="center"/>
    </w:pPr>
    <w:rPr>
      <w:caps/>
      <w:sz w:val="32"/>
      <w:szCs w:val="26"/>
    </w:rPr>
  </w:style>
  <w:style w:type="character" w:customStyle="1" w:styleId="a6">
    <w:name w:val="Название отчета МСО Знак"/>
    <w:basedOn w:val="11"/>
    <w:link w:val="a5"/>
    <w:uiPriority w:val="99"/>
    <w:locked/>
    <w:rsid w:val="00C802E0"/>
    <w:rPr>
      <w:rFonts w:ascii="Times New Roman" w:eastAsia="Times New Roman" w:hAnsi="Times New Roman" w:cs="Times New Roman"/>
      <w:caps/>
      <w:sz w:val="26"/>
      <w:szCs w:val="26"/>
      <w:lang w:val="ru-RU" w:eastAsia="ru-RU" w:bidi="ar-SA"/>
    </w:rPr>
  </w:style>
  <w:style w:type="paragraph" w:customStyle="1" w:styleId="a7">
    <w:name w:val="Замещаемый текст"/>
    <w:basedOn w:val="a4"/>
    <w:link w:val="a8"/>
    <w:autoRedefine/>
    <w:uiPriority w:val="99"/>
    <w:rsid w:val="00C810B4"/>
    <w:pPr>
      <w:ind w:firstLine="709"/>
      <w:jc w:val="both"/>
    </w:pPr>
    <w:rPr>
      <w:rFonts w:ascii="Times New Roman" w:hAnsi="Times New Roman"/>
      <w:color w:val="A6A6A6"/>
      <w:sz w:val="20"/>
    </w:rPr>
  </w:style>
  <w:style w:type="character" w:customStyle="1" w:styleId="a8">
    <w:name w:val="Замещаемый текст Знак"/>
    <w:basedOn w:val="a0"/>
    <w:link w:val="a7"/>
    <w:uiPriority w:val="99"/>
    <w:locked/>
    <w:rsid w:val="00C810B4"/>
    <w:rPr>
      <w:rFonts w:ascii="Times New Roman" w:hAnsi="Times New Roman" w:cs="Times New Roman"/>
      <w:color w:val="A6A6A6"/>
      <w:sz w:val="20"/>
      <w:lang w:eastAsia="ru-RU"/>
    </w:rPr>
  </w:style>
  <w:style w:type="paragraph" w:styleId="a9">
    <w:name w:val="Title"/>
    <w:basedOn w:val="a"/>
    <w:next w:val="a"/>
    <w:link w:val="aa"/>
    <w:autoRedefine/>
    <w:uiPriority w:val="99"/>
    <w:qFormat/>
    <w:rsid w:val="00CC0E69"/>
    <w:pPr>
      <w:spacing w:line="240" w:lineRule="auto"/>
      <w:ind w:firstLine="0"/>
      <w:contextualSpacing/>
      <w:jc w:val="center"/>
    </w:pPr>
    <w:rPr>
      <w:rFonts w:eastAsia="Times New Roman"/>
      <w:spacing w:val="-10"/>
      <w:kern w:val="28"/>
      <w:sz w:val="28"/>
      <w:szCs w:val="56"/>
    </w:rPr>
  </w:style>
  <w:style w:type="character" w:customStyle="1" w:styleId="aa">
    <w:name w:val="Заголовок Знак"/>
    <w:basedOn w:val="a0"/>
    <w:link w:val="a9"/>
    <w:uiPriority w:val="99"/>
    <w:locked/>
    <w:rsid w:val="00CC0E69"/>
    <w:rPr>
      <w:rFonts w:ascii="Times New Roman" w:hAnsi="Times New Roman" w:cs="Times New Roman"/>
      <w:spacing w:val="-10"/>
      <w:kern w:val="28"/>
      <w:sz w:val="56"/>
      <w:szCs w:val="56"/>
    </w:rPr>
  </w:style>
  <w:style w:type="paragraph" w:styleId="ab">
    <w:name w:val="TOC Heading"/>
    <w:basedOn w:val="1"/>
    <w:next w:val="a"/>
    <w:uiPriority w:val="99"/>
    <w:qFormat/>
    <w:rsid w:val="00A5148B"/>
    <w:pPr>
      <w:spacing w:line="259" w:lineRule="auto"/>
      <w:jc w:val="left"/>
      <w:outlineLvl w:val="9"/>
    </w:pPr>
    <w:rPr>
      <w:lang w:eastAsia="ru-RU"/>
    </w:rPr>
  </w:style>
  <w:style w:type="paragraph" w:styleId="12">
    <w:name w:val="toc 1"/>
    <w:basedOn w:val="a"/>
    <w:next w:val="a"/>
    <w:autoRedefine/>
    <w:uiPriority w:val="39"/>
    <w:rsid w:val="00FD5620"/>
    <w:pPr>
      <w:tabs>
        <w:tab w:val="right" w:leader="dot" w:pos="9628"/>
      </w:tabs>
      <w:spacing w:after="100"/>
      <w:jc w:val="left"/>
    </w:pPr>
  </w:style>
  <w:style w:type="paragraph" w:styleId="21">
    <w:name w:val="toc 2"/>
    <w:basedOn w:val="a"/>
    <w:next w:val="a"/>
    <w:autoRedefine/>
    <w:uiPriority w:val="39"/>
    <w:rsid w:val="00A5148B"/>
    <w:pPr>
      <w:spacing w:after="100"/>
      <w:ind w:left="240"/>
    </w:pPr>
  </w:style>
  <w:style w:type="character" w:styleId="ac">
    <w:name w:val="Hyperlink"/>
    <w:basedOn w:val="a0"/>
    <w:uiPriority w:val="99"/>
    <w:rsid w:val="00A5148B"/>
    <w:rPr>
      <w:rFonts w:cs="Times New Roman"/>
      <w:color w:val="0563C1"/>
      <w:u w:val="single"/>
    </w:rPr>
  </w:style>
  <w:style w:type="paragraph" w:customStyle="1" w:styleId="ad">
    <w:name w:val="Назв. рисунков"/>
    <w:basedOn w:val="a"/>
    <w:next w:val="a"/>
    <w:link w:val="ae"/>
    <w:autoRedefine/>
    <w:uiPriority w:val="99"/>
    <w:rsid w:val="00085224"/>
    <w:pPr>
      <w:spacing w:after="200"/>
      <w:ind w:firstLine="0"/>
      <w:jc w:val="center"/>
    </w:pPr>
    <w:rPr>
      <w:sz w:val="20"/>
    </w:rPr>
  </w:style>
  <w:style w:type="character" w:customStyle="1" w:styleId="ae">
    <w:name w:val="Назв. рисунков Знак"/>
    <w:basedOn w:val="a0"/>
    <w:link w:val="ad"/>
    <w:uiPriority w:val="99"/>
    <w:locked/>
    <w:rsid w:val="00085224"/>
    <w:rPr>
      <w:rFonts w:ascii="Times New Roman" w:hAnsi="Times New Roman" w:cs="Times New Roman"/>
      <w:sz w:val="20"/>
    </w:rPr>
  </w:style>
  <w:style w:type="paragraph" w:styleId="af">
    <w:name w:val="Intense Quote"/>
    <w:basedOn w:val="a"/>
    <w:next w:val="a"/>
    <w:link w:val="af0"/>
    <w:uiPriority w:val="99"/>
    <w:qFormat/>
    <w:rsid w:val="001E5A92"/>
    <w:pPr>
      <w:pBdr>
        <w:top w:val="single" w:sz="4" w:space="10" w:color="4472C4"/>
        <w:bottom w:val="single" w:sz="4" w:space="10" w:color="4472C4"/>
      </w:pBdr>
      <w:spacing w:before="360" w:after="360"/>
      <w:ind w:left="864" w:right="864"/>
      <w:jc w:val="center"/>
    </w:pPr>
    <w:rPr>
      <w:i/>
      <w:iCs/>
      <w:color w:val="4472C4"/>
    </w:rPr>
  </w:style>
  <w:style w:type="character" w:customStyle="1" w:styleId="af0">
    <w:name w:val="Выделенная цитата Знак"/>
    <w:basedOn w:val="a0"/>
    <w:link w:val="af"/>
    <w:uiPriority w:val="99"/>
    <w:locked/>
    <w:rsid w:val="001E5A92"/>
    <w:rPr>
      <w:rFonts w:ascii="Times New Roman" w:hAnsi="Times New Roman" w:cs="Times New Roman"/>
      <w:i/>
      <w:iCs/>
      <w:color w:val="4472C4"/>
      <w:sz w:val="24"/>
    </w:rPr>
  </w:style>
  <w:style w:type="paragraph" w:styleId="31">
    <w:name w:val="toc 3"/>
    <w:basedOn w:val="a"/>
    <w:next w:val="a"/>
    <w:autoRedefine/>
    <w:uiPriority w:val="39"/>
    <w:rsid w:val="00D30670"/>
    <w:pPr>
      <w:spacing w:after="100"/>
      <w:ind w:left="480"/>
    </w:pPr>
  </w:style>
  <w:style w:type="table" w:styleId="af1">
    <w:name w:val="Table Grid"/>
    <w:basedOn w:val="a1"/>
    <w:uiPriority w:val="99"/>
    <w:rsid w:val="004F06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rsid w:val="00390C3A"/>
    <w:rPr>
      <w:rFonts w:cs="Times New Roman"/>
      <w:sz w:val="16"/>
      <w:szCs w:val="16"/>
    </w:rPr>
  </w:style>
  <w:style w:type="paragraph" w:styleId="af3">
    <w:name w:val="annotation text"/>
    <w:basedOn w:val="a"/>
    <w:link w:val="af4"/>
    <w:uiPriority w:val="99"/>
    <w:semiHidden/>
    <w:rsid w:val="00390C3A"/>
    <w:pPr>
      <w:spacing w:line="240" w:lineRule="auto"/>
    </w:pPr>
    <w:rPr>
      <w:sz w:val="20"/>
      <w:szCs w:val="20"/>
    </w:rPr>
  </w:style>
  <w:style w:type="character" w:customStyle="1" w:styleId="af4">
    <w:name w:val="Текст примечания Знак"/>
    <w:basedOn w:val="a0"/>
    <w:link w:val="af3"/>
    <w:uiPriority w:val="99"/>
    <w:semiHidden/>
    <w:locked/>
    <w:rsid w:val="00390C3A"/>
    <w:rPr>
      <w:rFonts w:ascii="Times New Roman" w:hAnsi="Times New Roman" w:cs="Times New Roman"/>
      <w:sz w:val="20"/>
      <w:szCs w:val="20"/>
    </w:rPr>
  </w:style>
  <w:style w:type="paragraph" w:styleId="af5">
    <w:name w:val="annotation subject"/>
    <w:basedOn w:val="af3"/>
    <w:next w:val="af3"/>
    <w:link w:val="af6"/>
    <w:uiPriority w:val="99"/>
    <w:semiHidden/>
    <w:rsid w:val="00390C3A"/>
    <w:rPr>
      <w:b/>
      <w:bCs/>
    </w:rPr>
  </w:style>
  <w:style w:type="character" w:customStyle="1" w:styleId="af6">
    <w:name w:val="Тема примечания Знак"/>
    <w:basedOn w:val="af4"/>
    <w:link w:val="af5"/>
    <w:uiPriority w:val="99"/>
    <w:semiHidden/>
    <w:locked/>
    <w:rsid w:val="00390C3A"/>
    <w:rPr>
      <w:rFonts w:ascii="Times New Roman" w:hAnsi="Times New Roman" w:cs="Times New Roman"/>
      <w:b/>
      <w:bCs/>
      <w:sz w:val="20"/>
      <w:szCs w:val="20"/>
    </w:rPr>
  </w:style>
  <w:style w:type="paragraph" w:styleId="af7">
    <w:name w:val="Balloon Text"/>
    <w:basedOn w:val="a"/>
    <w:link w:val="af8"/>
    <w:uiPriority w:val="99"/>
    <w:semiHidden/>
    <w:rsid w:val="00390C3A"/>
    <w:pPr>
      <w:spacing w:line="240" w:lineRule="auto"/>
    </w:pPr>
    <w:rPr>
      <w:rFonts w:ascii="Segoe UI" w:hAnsi="Segoe UI" w:cs="Segoe UI"/>
      <w:sz w:val="18"/>
      <w:szCs w:val="18"/>
    </w:rPr>
  </w:style>
  <w:style w:type="character" w:customStyle="1" w:styleId="af8">
    <w:name w:val="Текст выноски Знак"/>
    <w:basedOn w:val="a0"/>
    <w:link w:val="af7"/>
    <w:uiPriority w:val="99"/>
    <w:semiHidden/>
    <w:locked/>
    <w:rsid w:val="00390C3A"/>
    <w:rPr>
      <w:rFonts w:ascii="Segoe UI" w:hAnsi="Segoe UI" w:cs="Segoe UI"/>
      <w:sz w:val="18"/>
      <w:szCs w:val="18"/>
    </w:rPr>
  </w:style>
  <w:style w:type="paragraph" w:styleId="af9">
    <w:name w:val="Subtitle"/>
    <w:basedOn w:val="a"/>
    <w:next w:val="a"/>
    <w:link w:val="afa"/>
    <w:autoRedefine/>
    <w:uiPriority w:val="99"/>
    <w:qFormat/>
    <w:rsid w:val="00791D44"/>
    <w:pPr>
      <w:numPr>
        <w:ilvl w:val="1"/>
      </w:numPr>
      <w:spacing w:before="120"/>
      <w:ind w:firstLine="709"/>
    </w:pPr>
    <w:rPr>
      <w:rFonts w:eastAsia="Times New Roman"/>
      <w:i/>
      <w:spacing w:val="15"/>
    </w:rPr>
  </w:style>
  <w:style w:type="character" w:customStyle="1" w:styleId="afa">
    <w:name w:val="Подзаголовок Знак"/>
    <w:basedOn w:val="a0"/>
    <w:link w:val="af9"/>
    <w:uiPriority w:val="99"/>
    <w:locked/>
    <w:rsid w:val="00791D44"/>
    <w:rPr>
      <w:rFonts w:ascii="Times New Roman" w:hAnsi="Times New Roman" w:cs="Times New Roman"/>
      <w:i/>
      <w:spacing w:val="15"/>
      <w:sz w:val="24"/>
    </w:rPr>
  </w:style>
  <w:style w:type="paragraph" w:styleId="afb">
    <w:name w:val="header"/>
    <w:basedOn w:val="a"/>
    <w:link w:val="afc"/>
    <w:uiPriority w:val="99"/>
    <w:rsid w:val="004A5394"/>
    <w:pPr>
      <w:tabs>
        <w:tab w:val="center" w:pos="4677"/>
        <w:tab w:val="right" w:pos="9355"/>
      </w:tabs>
      <w:spacing w:line="240" w:lineRule="auto"/>
    </w:pPr>
  </w:style>
  <w:style w:type="character" w:customStyle="1" w:styleId="afc">
    <w:name w:val="Верхний колонтитул Знак"/>
    <w:basedOn w:val="a0"/>
    <w:link w:val="afb"/>
    <w:uiPriority w:val="99"/>
    <w:locked/>
    <w:rsid w:val="004A5394"/>
    <w:rPr>
      <w:rFonts w:ascii="Times New Roman" w:hAnsi="Times New Roman" w:cs="Times New Roman"/>
      <w:sz w:val="24"/>
    </w:rPr>
  </w:style>
  <w:style w:type="paragraph" w:styleId="afd">
    <w:name w:val="footer"/>
    <w:basedOn w:val="a"/>
    <w:link w:val="afe"/>
    <w:uiPriority w:val="99"/>
    <w:rsid w:val="004A5394"/>
    <w:pPr>
      <w:tabs>
        <w:tab w:val="center" w:pos="4677"/>
        <w:tab w:val="right" w:pos="9355"/>
      </w:tabs>
      <w:spacing w:line="240" w:lineRule="auto"/>
    </w:pPr>
  </w:style>
  <w:style w:type="character" w:customStyle="1" w:styleId="afe">
    <w:name w:val="Нижний колонтитул Знак"/>
    <w:basedOn w:val="a0"/>
    <w:link w:val="afd"/>
    <w:uiPriority w:val="99"/>
    <w:locked/>
    <w:rsid w:val="004A5394"/>
    <w:rPr>
      <w:rFonts w:ascii="Times New Roman" w:hAnsi="Times New Roman" w:cs="Times New Roman"/>
      <w:sz w:val="24"/>
    </w:rPr>
  </w:style>
  <w:style w:type="paragraph" w:styleId="aff">
    <w:name w:val="List Paragraph"/>
    <w:basedOn w:val="a"/>
    <w:uiPriority w:val="99"/>
    <w:qFormat/>
    <w:rsid w:val="00D96B67"/>
    <w:pPr>
      <w:ind w:left="720"/>
      <w:contextualSpacing/>
    </w:pPr>
  </w:style>
  <w:style w:type="paragraph" w:customStyle="1" w:styleId="aff0">
    <w:name w:val="Текст отчета"/>
    <w:basedOn w:val="a"/>
    <w:link w:val="aff1"/>
    <w:autoRedefine/>
    <w:uiPriority w:val="99"/>
    <w:rsid w:val="00EF6E3C"/>
  </w:style>
  <w:style w:type="character" w:customStyle="1" w:styleId="aff1">
    <w:name w:val="Текст отчета Знак"/>
    <w:basedOn w:val="a0"/>
    <w:link w:val="aff0"/>
    <w:uiPriority w:val="99"/>
    <w:locked/>
    <w:rsid w:val="00EF6E3C"/>
    <w:rPr>
      <w:rFonts w:ascii="Times New Roman" w:hAnsi="Times New Roman" w:cs="Times New Roman"/>
      <w:sz w:val="24"/>
    </w:rPr>
  </w:style>
  <w:style w:type="table" w:customStyle="1" w:styleId="310">
    <w:name w:val="Таблица простая 31"/>
    <w:uiPriority w:val="99"/>
    <w:rsid w:val="00A03313"/>
    <w:rPr>
      <w:rFonts w:ascii="Courier New" w:hAnsi="Courier New" w:cs="Courier New"/>
      <w:sz w:val="20"/>
      <w:szCs w:val="20"/>
    </w:rPr>
    <w:tblPr>
      <w:tblStyleRowBandSize w:val="1"/>
      <w:tblStyleColBandSize w:val="1"/>
      <w:tblInd w:w="0" w:type="dxa"/>
      <w:tblCellMar>
        <w:top w:w="0" w:type="dxa"/>
        <w:left w:w="108" w:type="dxa"/>
        <w:bottom w:w="0" w:type="dxa"/>
        <w:right w:w="108" w:type="dxa"/>
      </w:tblCellMar>
    </w:tblPr>
  </w:style>
  <w:style w:type="table" w:customStyle="1" w:styleId="51">
    <w:name w:val="Таблица простая 51"/>
    <w:uiPriority w:val="99"/>
    <w:rsid w:val="00A03313"/>
    <w:rPr>
      <w:sz w:val="20"/>
      <w:szCs w:val="20"/>
    </w:rPr>
    <w:tblPr>
      <w:tblStyleRowBandSize w:val="1"/>
      <w:tblStyleColBandSize w:val="1"/>
      <w:tblInd w:w="0" w:type="dxa"/>
      <w:tblCellMar>
        <w:top w:w="0" w:type="dxa"/>
        <w:left w:w="108" w:type="dxa"/>
        <w:bottom w:w="0" w:type="dxa"/>
        <w:right w:w="108" w:type="dxa"/>
      </w:tblCellMar>
    </w:tblPr>
  </w:style>
  <w:style w:type="table" w:customStyle="1" w:styleId="311">
    <w:name w:val="Таблица простая 311"/>
    <w:uiPriority w:val="99"/>
    <w:rsid w:val="00A03313"/>
    <w:rPr>
      <w:rFonts w:ascii="Courier New" w:hAnsi="Courier New" w:cs="Courier New"/>
      <w:sz w:val="20"/>
      <w:szCs w:val="20"/>
    </w:rPr>
    <w:tblPr>
      <w:tblStyleRowBandSize w:val="1"/>
      <w:tblStyleColBandSize w:val="1"/>
      <w:tblInd w:w="0" w:type="dxa"/>
      <w:tblCellMar>
        <w:top w:w="0" w:type="dxa"/>
        <w:left w:w="108" w:type="dxa"/>
        <w:bottom w:w="0" w:type="dxa"/>
        <w:right w:w="108" w:type="dxa"/>
      </w:tblCellMar>
    </w:tblPr>
  </w:style>
  <w:style w:type="table" w:customStyle="1" w:styleId="-61">
    <w:name w:val="Таблица-сетка 6 цветная1"/>
    <w:uiPriority w:val="99"/>
    <w:rsid w:val="00A03313"/>
    <w:rPr>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paragraph" w:styleId="aff2">
    <w:name w:val="Normal (Web)"/>
    <w:aliases w:val="Обычный (веб) Знак,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w:basedOn w:val="a"/>
    <w:uiPriority w:val="99"/>
    <w:rsid w:val="00314EFA"/>
    <w:rPr>
      <w:szCs w:val="24"/>
    </w:rPr>
  </w:style>
  <w:style w:type="paragraph" w:customStyle="1" w:styleId="13">
    <w:name w:val="Без интервала1"/>
    <w:uiPriority w:val="99"/>
    <w:rsid w:val="0047373B"/>
    <w:rPr>
      <w:rFonts w:eastAsia="Times New Roman"/>
      <w:lang w:eastAsia="en-US"/>
    </w:rPr>
  </w:style>
  <w:style w:type="character" w:customStyle="1" w:styleId="apple-converted-space">
    <w:name w:val="apple-converted-space"/>
    <w:basedOn w:val="a0"/>
    <w:uiPriority w:val="99"/>
    <w:rsid w:val="0047373B"/>
    <w:rPr>
      <w:rFonts w:cs="Times New Roman"/>
    </w:rPr>
  </w:style>
  <w:style w:type="character" w:styleId="aff3">
    <w:name w:val="Strong"/>
    <w:basedOn w:val="a0"/>
    <w:uiPriority w:val="99"/>
    <w:qFormat/>
    <w:rsid w:val="0047373B"/>
    <w:rPr>
      <w:rFonts w:cs="Times New Roman"/>
      <w:b/>
    </w:rPr>
  </w:style>
  <w:style w:type="character" w:customStyle="1" w:styleId="7Exact">
    <w:name w:val="Основной текст (7) Exact"/>
    <w:uiPriority w:val="99"/>
    <w:rsid w:val="0047373B"/>
    <w:rPr>
      <w:rFonts w:ascii="Times New Roman" w:hAnsi="Times New Roman"/>
      <w:b/>
      <w:u w:val="none"/>
    </w:rPr>
  </w:style>
  <w:style w:type="paragraph" w:customStyle="1" w:styleId="14">
    <w:name w:val="Абзац списка1"/>
    <w:basedOn w:val="a"/>
    <w:uiPriority w:val="99"/>
    <w:rsid w:val="0047373B"/>
    <w:pPr>
      <w:spacing w:after="200" w:line="276" w:lineRule="auto"/>
      <w:ind w:left="720" w:firstLine="0"/>
      <w:contextualSpacing/>
      <w:jc w:val="left"/>
    </w:pPr>
    <w:rPr>
      <w:rFonts w:ascii="Calibri" w:eastAsia="Times New Roman" w:hAnsi="Calibri"/>
      <w:sz w:val="22"/>
    </w:rPr>
  </w:style>
  <w:style w:type="character" w:customStyle="1" w:styleId="22">
    <w:name w:val="Основной текст (2)_"/>
    <w:basedOn w:val="a0"/>
    <w:link w:val="23"/>
    <w:locked/>
    <w:rsid w:val="005B145C"/>
    <w:rPr>
      <w:rFonts w:ascii="Times New Roman" w:hAnsi="Times New Roman" w:cs="Times New Roman"/>
      <w:shd w:val="clear" w:color="auto" w:fill="FFFFFF"/>
    </w:rPr>
  </w:style>
  <w:style w:type="paragraph" w:customStyle="1" w:styleId="23">
    <w:name w:val="Основной текст (2)"/>
    <w:basedOn w:val="a"/>
    <w:link w:val="22"/>
    <w:uiPriority w:val="99"/>
    <w:rsid w:val="005B145C"/>
    <w:pPr>
      <w:widowControl w:val="0"/>
      <w:shd w:val="clear" w:color="auto" w:fill="FFFFFF"/>
      <w:spacing w:line="413" w:lineRule="exact"/>
      <w:ind w:hanging="80"/>
    </w:pPr>
    <w:rPr>
      <w:rFonts w:eastAsia="Times New Roman"/>
      <w:sz w:val="22"/>
    </w:rPr>
  </w:style>
  <w:style w:type="paragraph" w:customStyle="1" w:styleId="24">
    <w:name w:val="Без интервала2"/>
    <w:uiPriority w:val="99"/>
    <w:rsid w:val="005B145C"/>
    <w:rPr>
      <w:rFonts w:eastAsia="Times New Roman"/>
      <w:lang w:eastAsia="en-US"/>
    </w:rPr>
  </w:style>
  <w:style w:type="character" w:customStyle="1" w:styleId="aff4">
    <w:name w:val="Колонтитул_"/>
    <w:basedOn w:val="a0"/>
    <w:link w:val="15"/>
    <w:uiPriority w:val="99"/>
    <w:rsid w:val="00BF32DE"/>
    <w:rPr>
      <w:rFonts w:ascii="Times New Roman" w:hAnsi="Times New Roman" w:cs="Times New Roman"/>
      <w:sz w:val="16"/>
      <w:szCs w:val="16"/>
      <w:u w:val="none"/>
    </w:rPr>
  </w:style>
  <w:style w:type="character" w:customStyle="1" w:styleId="aff5">
    <w:name w:val="Колонтитул"/>
    <w:basedOn w:val="aff4"/>
    <w:uiPriority w:val="99"/>
    <w:rsid w:val="00BF32DE"/>
    <w:rPr>
      <w:rFonts w:ascii="Times New Roman" w:hAnsi="Times New Roman" w:cs="Times New Roman"/>
      <w:color w:val="000000"/>
      <w:spacing w:val="0"/>
      <w:w w:val="100"/>
      <w:position w:val="0"/>
      <w:sz w:val="16"/>
      <w:szCs w:val="16"/>
      <w:u w:val="none"/>
      <w:lang w:val="ru-RU" w:eastAsia="ru-RU"/>
    </w:rPr>
  </w:style>
  <w:style w:type="character" w:customStyle="1" w:styleId="aff6">
    <w:name w:val="Подпись к таблице_"/>
    <w:basedOn w:val="a0"/>
    <w:link w:val="aff7"/>
    <w:uiPriority w:val="99"/>
    <w:locked/>
    <w:rsid w:val="00BF32DE"/>
    <w:rPr>
      <w:rFonts w:ascii="Times New Roman" w:hAnsi="Times New Roman" w:cs="Times New Roman"/>
      <w:b/>
      <w:bCs/>
      <w:sz w:val="28"/>
      <w:szCs w:val="28"/>
      <w:shd w:val="clear" w:color="auto" w:fill="FFFFFF"/>
    </w:rPr>
  </w:style>
  <w:style w:type="character" w:customStyle="1" w:styleId="10pt">
    <w:name w:val="Колонтитул + 10 pt"/>
    <w:aliases w:val="Полужирный"/>
    <w:basedOn w:val="aff4"/>
    <w:uiPriority w:val="99"/>
    <w:rsid w:val="00BF32DE"/>
    <w:rPr>
      <w:rFonts w:ascii="Times New Roman" w:hAnsi="Times New Roman" w:cs="Times New Roman"/>
      <w:b/>
      <w:bCs/>
      <w:color w:val="000000"/>
      <w:spacing w:val="0"/>
      <w:w w:val="100"/>
      <w:position w:val="0"/>
      <w:sz w:val="20"/>
      <w:szCs w:val="20"/>
      <w:u w:val="none"/>
      <w:lang w:val="ru-RU" w:eastAsia="ru-RU"/>
    </w:rPr>
  </w:style>
  <w:style w:type="paragraph" w:customStyle="1" w:styleId="aff7">
    <w:name w:val="Подпись к таблице"/>
    <w:basedOn w:val="a"/>
    <w:link w:val="aff6"/>
    <w:uiPriority w:val="99"/>
    <w:rsid w:val="00BF32DE"/>
    <w:pPr>
      <w:widowControl w:val="0"/>
      <w:shd w:val="clear" w:color="auto" w:fill="FFFFFF"/>
      <w:spacing w:line="240" w:lineRule="atLeast"/>
      <w:ind w:firstLine="0"/>
      <w:jc w:val="left"/>
    </w:pPr>
    <w:rPr>
      <w:rFonts w:eastAsia="Times New Roman"/>
      <w:b/>
      <w:bCs/>
      <w:sz w:val="28"/>
      <w:szCs w:val="28"/>
    </w:rPr>
  </w:style>
  <w:style w:type="character" w:customStyle="1" w:styleId="aff8">
    <w:name w:val="Без интервала Знак"/>
    <w:link w:val="32"/>
    <w:uiPriority w:val="99"/>
    <w:locked/>
    <w:rsid w:val="00FF0891"/>
    <w:rPr>
      <w:rFonts w:eastAsia="Times New Roman"/>
      <w:sz w:val="22"/>
      <w:lang w:val="ru-RU" w:eastAsia="en-US"/>
    </w:rPr>
  </w:style>
  <w:style w:type="paragraph" w:customStyle="1" w:styleId="32">
    <w:name w:val="Без интервала3"/>
    <w:link w:val="aff8"/>
    <w:uiPriority w:val="99"/>
    <w:rsid w:val="00FF0891"/>
    <w:rPr>
      <w:rFonts w:eastAsia="Times New Roman"/>
      <w:lang w:eastAsia="en-US"/>
    </w:rPr>
  </w:style>
  <w:style w:type="paragraph" w:customStyle="1" w:styleId="msonormalcxsplast">
    <w:name w:val="msonormalcxsplast"/>
    <w:basedOn w:val="a"/>
    <w:uiPriority w:val="99"/>
    <w:rsid w:val="00FF0891"/>
    <w:pPr>
      <w:spacing w:before="100" w:beforeAutospacing="1" w:after="100" w:afterAutospacing="1" w:line="240" w:lineRule="auto"/>
      <w:ind w:firstLine="0"/>
      <w:jc w:val="left"/>
    </w:pPr>
    <w:rPr>
      <w:szCs w:val="24"/>
      <w:lang w:eastAsia="ru-RU"/>
    </w:rPr>
  </w:style>
  <w:style w:type="character" w:customStyle="1" w:styleId="fontstyle01">
    <w:name w:val="fontstyle01"/>
    <w:basedOn w:val="a0"/>
    <w:rsid w:val="00977A5E"/>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977A5E"/>
    <w:rPr>
      <w:rFonts w:ascii="Arial" w:hAnsi="Arial" w:cs="Arial" w:hint="default"/>
      <w:b w:val="0"/>
      <w:bCs w:val="0"/>
      <w:i w:val="0"/>
      <w:iCs w:val="0"/>
      <w:color w:val="000000"/>
      <w:sz w:val="28"/>
      <w:szCs w:val="28"/>
    </w:rPr>
  </w:style>
  <w:style w:type="table" w:customStyle="1" w:styleId="16">
    <w:name w:val="Сетка таблицы1"/>
    <w:basedOn w:val="a1"/>
    <w:next w:val="af1"/>
    <w:uiPriority w:val="39"/>
    <w:rsid w:val="009D2CC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Unresolved Mention"/>
    <w:basedOn w:val="a0"/>
    <w:uiPriority w:val="99"/>
    <w:semiHidden/>
    <w:unhideWhenUsed/>
    <w:rsid w:val="00663040"/>
    <w:rPr>
      <w:color w:val="605E5C"/>
      <w:shd w:val="clear" w:color="auto" w:fill="E1DFDD"/>
    </w:rPr>
  </w:style>
  <w:style w:type="character" w:customStyle="1" w:styleId="220">
    <w:name w:val="Основной текст (2)2"/>
    <w:basedOn w:val="22"/>
    <w:uiPriority w:val="99"/>
    <w:rsid w:val="00EB0908"/>
    <w:rPr>
      <w:rFonts w:ascii="Times New Roman" w:hAnsi="Times New Roman" w:cs="Times New Roman"/>
      <w:color w:val="000000"/>
      <w:spacing w:val="0"/>
      <w:w w:val="100"/>
      <w:position w:val="0"/>
      <w:sz w:val="28"/>
      <w:szCs w:val="28"/>
      <w:u w:val="none"/>
      <w:lang w:val="ru-RU" w:eastAsia="ru-RU"/>
    </w:rPr>
  </w:style>
  <w:style w:type="paragraph" w:customStyle="1" w:styleId="210">
    <w:name w:val="Основной текст (2)1"/>
    <w:basedOn w:val="a"/>
    <w:uiPriority w:val="99"/>
    <w:rsid w:val="00EB0908"/>
    <w:pPr>
      <w:widowControl w:val="0"/>
      <w:shd w:val="clear" w:color="auto" w:fill="FFFFFF"/>
      <w:spacing w:line="240" w:lineRule="atLeast"/>
      <w:ind w:firstLine="0"/>
      <w:jc w:val="right"/>
    </w:pPr>
    <w:rPr>
      <w:rFonts w:eastAsia="Times New Roman"/>
      <w:color w:val="000000"/>
      <w:sz w:val="28"/>
      <w:szCs w:val="28"/>
      <w:lang w:eastAsia="ru-RU"/>
    </w:rPr>
  </w:style>
  <w:style w:type="paragraph" w:customStyle="1" w:styleId="15">
    <w:name w:val="Колонтитул1"/>
    <w:basedOn w:val="a"/>
    <w:link w:val="aff4"/>
    <w:uiPriority w:val="99"/>
    <w:rsid w:val="00EB0908"/>
    <w:pPr>
      <w:widowControl w:val="0"/>
      <w:shd w:val="clear" w:color="auto" w:fill="FFFFFF"/>
      <w:spacing w:line="240" w:lineRule="atLeast"/>
      <w:ind w:firstLine="0"/>
      <w:jc w:val="left"/>
    </w:pPr>
    <w:rPr>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334407">
      <w:marLeft w:val="0"/>
      <w:marRight w:val="0"/>
      <w:marTop w:val="0"/>
      <w:marBottom w:val="0"/>
      <w:divBdr>
        <w:top w:val="none" w:sz="0" w:space="0" w:color="auto"/>
        <w:left w:val="none" w:sz="0" w:space="0" w:color="auto"/>
        <w:bottom w:val="none" w:sz="0" w:space="0" w:color="auto"/>
        <w:right w:val="none" w:sz="0" w:space="0" w:color="auto"/>
      </w:divBdr>
    </w:div>
    <w:div w:id="1852334408">
      <w:marLeft w:val="0"/>
      <w:marRight w:val="0"/>
      <w:marTop w:val="0"/>
      <w:marBottom w:val="0"/>
      <w:divBdr>
        <w:top w:val="none" w:sz="0" w:space="0" w:color="auto"/>
        <w:left w:val="none" w:sz="0" w:space="0" w:color="auto"/>
        <w:bottom w:val="none" w:sz="0" w:space="0" w:color="auto"/>
        <w:right w:val="none" w:sz="0" w:space="0" w:color="auto"/>
      </w:divBdr>
    </w:div>
    <w:div w:id="1852334409">
      <w:marLeft w:val="0"/>
      <w:marRight w:val="0"/>
      <w:marTop w:val="0"/>
      <w:marBottom w:val="0"/>
      <w:divBdr>
        <w:top w:val="none" w:sz="0" w:space="0" w:color="auto"/>
        <w:left w:val="none" w:sz="0" w:space="0" w:color="auto"/>
        <w:bottom w:val="none" w:sz="0" w:space="0" w:color="auto"/>
        <w:right w:val="none" w:sz="0" w:space="0" w:color="auto"/>
      </w:divBdr>
    </w:div>
    <w:div w:id="1852334410">
      <w:marLeft w:val="0"/>
      <w:marRight w:val="0"/>
      <w:marTop w:val="0"/>
      <w:marBottom w:val="0"/>
      <w:divBdr>
        <w:top w:val="none" w:sz="0" w:space="0" w:color="auto"/>
        <w:left w:val="none" w:sz="0" w:space="0" w:color="auto"/>
        <w:bottom w:val="none" w:sz="0" w:space="0" w:color="auto"/>
        <w:right w:val="none" w:sz="0" w:space="0" w:color="auto"/>
      </w:divBdr>
    </w:div>
    <w:div w:id="1852334411">
      <w:marLeft w:val="0"/>
      <w:marRight w:val="0"/>
      <w:marTop w:val="0"/>
      <w:marBottom w:val="0"/>
      <w:divBdr>
        <w:top w:val="none" w:sz="0" w:space="0" w:color="auto"/>
        <w:left w:val="none" w:sz="0" w:space="0" w:color="auto"/>
        <w:bottom w:val="none" w:sz="0" w:space="0" w:color="auto"/>
        <w:right w:val="none" w:sz="0" w:space="0" w:color="auto"/>
      </w:divBdr>
    </w:div>
    <w:div w:id="1852334412">
      <w:marLeft w:val="0"/>
      <w:marRight w:val="0"/>
      <w:marTop w:val="0"/>
      <w:marBottom w:val="0"/>
      <w:divBdr>
        <w:top w:val="none" w:sz="0" w:space="0" w:color="auto"/>
        <w:left w:val="none" w:sz="0" w:space="0" w:color="auto"/>
        <w:bottom w:val="none" w:sz="0" w:space="0" w:color="auto"/>
        <w:right w:val="none" w:sz="0" w:space="0" w:color="auto"/>
      </w:divBdr>
    </w:div>
    <w:div w:id="1852334413">
      <w:marLeft w:val="0"/>
      <w:marRight w:val="0"/>
      <w:marTop w:val="0"/>
      <w:marBottom w:val="0"/>
      <w:divBdr>
        <w:top w:val="none" w:sz="0" w:space="0" w:color="auto"/>
        <w:left w:val="none" w:sz="0" w:space="0" w:color="auto"/>
        <w:bottom w:val="none" w:sz="0" w:space="0" w:color="auto"/>
        <w:right w:val="none" w:sz="0" w:space="0" w:color="auto"/>
      </w:divBdr>
    </w:div>
    <w:div w:id="1852334414">
      <w:marLeft w:val="0"/>
      <w:marRight w:val="0"/>
      <w:marTop w:val="0"/>
      <w:marBottom w:val="0"/>
      <w:divBdr>
        <w:top w:val="none" w:sz="0" w:space="0" w:color="auto"/>
        <w:left w:val="none" w:sz="0" w:space="0" w:color="auto"/>
        <w:bottom w:val="none" w:sz="0" w:space="0" w:color="auto"/>
        <w:right w:val="none" w:sz="0" w:space="0" w:color="auto"/>
      </w:divBdr>
    </w:div>
    <w:div w:id="1852334415">
      <w:marLeft w:val="0"/>
      <w:marRight w:val="0"/>
      <w:marTop w:val="0"/>
      <w:marBottom w:val="0"/>
      <w:divBdr>
        <w:top w:val="none" w:sz="0" w:space="0" w:color="auto"/>
        <w:left w:val="none" w:sz="0" w:space="0" w:color="auto"/>
        <w:bottom w:val="none" w:sz="0" w:space="0" w:color="auto"/>
        <w:right w:val="none" w:sz="0" w:space="0" w:color="auto"/>
      </w:divBdr>
    </w:div>
    <w:div w:id="18523344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huga_oo@mail.r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vichuga-mr.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 отчета</Template>
  <TotalTime>569</TotalTime>
  <Pages>73</Pages>
  <Words>17888</Words>
  <Characters>101965</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МСО2016</vt:lpstr>
    </vt:vector>
  </TitlesOfParts>
  <Company/>
  <LinksUpToDate>false</LinksUpToDate>
  <CharactersWithSpaces>119614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МСО2016</dc:title>
  <dc:subject/>
  <dc:creator>Ростислав Горбовский</dc:creator>
  <cp:keywords/>
  <dc:description/>
  <cp:lastModifiedBy>Лариса</cp:lastModifiedBy>
  <cp:revision>19</cp:revision>
  <cp:lastPrinted>2017-10-27T11:46:00Z</cp:lastPrinted>
  <dcterms:created xsi:type="dcterms:W3CDTF">2020-11-12T05:24:00Z</dcterms:created>
  <dcterms:modified xsi:type="dcterms:W3CDTF">2021-11-02T08:36:00Z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0x01010084681C08F716D84F98F8C8B6E54E5439</vt:lpwstr>
  </property>
</Properties>
</file>